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00D" w:rsidRDefault="00D42E82" w:rsidP="00C619AF">
      <w:pPr>
        <w:spacing w:before="789"/>
        <w:rPr>
          <w:rFonts w:ascii="Times New Roman" w:eastAsia="Times New Roman" w:hAnsi="Times New Roman" w:cs="Times New Roman"/>
          <w:sz w:val="126"/>
          <w:szCs w:val="126"/>
        </w:rPr>
      </w:pPr>
      <w:bookmarkStart w:id="0" w:name="2Thank_You_Attachment"/>
      <w:bookmarkStart w:id="1" w:name="Science_ExperimentsBundled_Cover"/>
      <w:bookmarkStart w:id="2" w:name="Color_Run"/>
      <w:bookmarkStart w:id="3" w:name="ScienceExperimentsfortheTeacherWhoDoesnt"/>
      <w:bookmarkStart w:id="4" w:name="Pass_the_Pepper__p._1"/>
      <w:bookmarkEnd w:id="0"/>
      <w:bookmarkEnd w:id="1"/>
      <w:bookmarkEnd w:id="2"/>
      <w:bookmarkEnd w:id="3"/>
      <w:bookmarkEnd w:id="4"/>
      <w:r>
        <w:rPr>
          <w:rFonts w:ascii="Times New Roman"/>
          <w:color w:val="231F20"/>
          <w:spacing w:val="-151"/>
          <w:w w:val="60"/>
          <w:sz w:val="126"/>
        </w:rPr>
        <w:t>P</w:t>
      </w:r>
      <w:r>
        <w:rPr>
          <w:rFonts w:ascii="Times New Roman"/>
          <w:color w:val="231F20"/>
          <w:w w:val="60"/>
          <w:sz w:val="126"/>
        </w:rPr>
        <w:t>ass</w:t>
      </w:r>
      <w:r>
        <w:rPr>
          <w:rFonts w:ascii="Times New Roman"/>
          <w:color w:val="231F20"/>
          <w:spacing w:val="-119"/>
          <w:w w:val="60"/>
          <w:sz w:val="126"/>
        </w:rPr>
        <w:t xml:space="preserve"> </w:t>
      </w:r>
      <w:r>
        <w:rPr>
          <w:rFonts w:ascii="Times New Roman"/>
          <w:color w:val="231F20"/>
          <w:spacing w:val="41"/>
          <w:w w:val="60"/>
          <w:sz w:val="126"/>
        </w:rPr>
        <w:t>t</w:t>
      </w:r>
      <w:r>
        <w:rPr>
          <w:rFonts w:ascii="Times New Roman"/>
          <w:color w:val="231F20"/>
          <w:spacing w:val="-12"/>
          <w:w w:val="60"/>
          <w:sz w:val="126"/>
        </w:rPr>
        <w:t>h</w:t>
      </w:r>
      <w:r>
        <w:rPr>
          <w:rFonts w:ascii="Times New Roman"/>
          <w:color w:val="231F20"/>
          <w:w w:val="60"/>
          <w:sz w:val="126"/>
        </w:rPr>
        <w:t>e</w:t>
      </w:r>
      <w:r>
        <w:rPr>
          <w:rFonts w:ascii="Times New Roman"/>
          <w:color w:val="231F20"/>
          <w:spacing w:val="-118"/>
          <w:w w:val="60"/>
          <w:sz w:val="126"/>
        </w:rPr>
        <w:t xml:space="preserve"> </w:t>
      </w:r>
      <w:r>
        <w:rPr>
          <w:rFonts w:ascii="Times New Roman"/>
          <w:color w:val="231F20"/>
          <w:spacing w:val="-176"/>
          <w:w w:val="60"/>
          <w:sz w:val="126"/>
        </w:rPr>
        <w:t>P</w:t>
      </w:r>
      <w:r>
        <w:rPr>
          <w:rFonts w:ascii="Times New Roman"/>
          <w:color w:val="231F20"/>
          <w:spacing w:val="-23"/>
          <w:w w:val="60"/>
          <w:sz w:val="126"/>
        </w:rPr>
        <w:t>e</w:t>
      </w:r>
      <w:r>
        <w:rPr>
          <w:rFonts w:ascii="Times New Roman"/>
          <w:color w:val="231F20"/>
          <w:spacing w:val="-2"/>
          <w:w w:val="60"/>
          <w:sz w:val="126"/>
        </w:rPr>
        <w:t>pp</w:t>
      </w:r>
      <w:r>
        <w:rPr>
          <w:rFonts w:ascii="Times New Roman"/>
          <w:color w:val="231F20"/>
          <w:spacing w:val="-31"/>
          <w:w w:val="60"/>
          <w:sz w:val="126"/>
        </w:rPr>
        <w:t>e</w:t>
      </w:r>
      <w:r>
        <w:rPr>
          <w:rFonts w:ascii="Times New Roman"/>
          <w:color w:val="231F20"/>
          <w:w w:val="60"/>
          <w:sz w:val="126"/>
        </w:rPr>
        <w:t>r</w:t>
      </w:r>
    </w:p>
    <w:p w:rsidR="00F3000D" w:rsidRDefault="00D42E82">
      <w:pPr>
        <w:tabs>
          <w:tab w:val="left" w:pos="4864"/>
        </w:tabs>
        <w:spacing w:before="31"/>
        <w:ind w:left="110" w:firstLine="856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i/>
          <w:color w:val="231F20"/>
          <w:spacing w:val="-2"/>
          <w:sz w:val="24"/>
        </w:rPr>
        <w:lastRenderedPageBreak/>
        <w:t>Name: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1"/>
          <w:sz w:val="24"/>
        </w:rPr>
        <w:t xml:space="preserve"> </w:t>
      </w:r>
      <w:r>
        <w:rPr>
          <w:rFonts w:ascii="Times New Roman"/>
          <w:i/>
          <w:color w:val="231F20"/>
          <w:w w:val="200"/>
          <w:sz w:val="24"/>
          <w:u w:val="thick" w:color="231F20"/>
        </w:rPr>
        <w:t xml:space="preserve"> </w:t>
      </w:r>
      <w:r>
        <w:rPr>
          <w:rFonts w:ascii="Times New Roman"/>
          <w:i/>
          <w:color w:val="231F20"/>
          <w:sz w:val="24"/>
          <w:u w:val="thick" w:color="231F20"/>
        </w:rPr>
        <w:tab/>
      </w:r>
    </w:p>
    <w:p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00D" w:rsidRDefault="00D42E82">
      <w:pPr>
        <w:pStyle w:val="Heading9"/>
        <w:spacing w:before="177"/>
        <w:ind w:left="110"/>
      </w:pPr>
      <w:r>
        <w:rPr>
          <w:color w:val="231F20"/>
          <w:w w:val="110"/>
        </w:rPr>
        <w:t>A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spacing w:val="-2"/>
          <w:w w:val="110"/>
        </w:rPr>
        <w:t>Su</w:t>
      </w:r>
      <w:r>
        <w:rPr>
          <w:color w:val="231F20"/>
          <w:spacing w:val="-1"/>
          <w:w w:val="110"/>
        </w:rPr>
        <w:t>rfa</w:t>
      </w:r>
      <w:r>
        <w:rPr>
          <w:color w:val="231F20"/>
          <w:spacing w:val="-2"/>
          <w:w w:val="110"/>
        </w:rPr>
        <w:t>ce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spacing w:val="-3"/>
          <w:w w:val="110"/>
        </w:rPr>
        <w:t>Ten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3"/>
          <w:w w:val="110"/>
        </w:rPr>
        <w:t>ion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spacing w:val="-3"/>
          <w:w w:val="110"/>
        </w:rPr>
        <w:t>In</w:t>
      </w:r>
      <w:r>
        <w:rPr>
          <w:color w:val="231F20"/>
          <w:spacing w:val="-4"/>
          <w:w w:val="110"/>
        </w:rPr>
        <w:t>ve</w:t>
      </w:r>
      <w:r>
        <w:rPr>
          <w:color w:val="231F20"/>
          <w:spacing w:val="-3"/>
          <w:w w:val="110"/>
        </w:rPr>
        <w:t>stiga</w:t>
      </w:r>
      <w:r>
        <w:rPr>
          <w:color w:val="231F20"/>
          <w:spacing w:val="-4"/>
          <w:w w:val="110"/>
        </w:rPr>
        <w:t>tion</w:t>
      </w:r>
    </w:p>
    <w:p w:rsidR="00F3000D" w:rsidRDefault="00F3000D">
      <w:pPr>
        <w:sectPr w:rsidR="00F3000D">
          <w:pgSz w:w="12240" w:h="15840"/>
          <w:pgMar w:top="760" w:right="500" w:bottom="280" w:left="700" w:header="720" w:footer="720" w:gutter="0"/>
          <w:cols w:num="2" w:space="720" w:equalWidth="0">
            <w:col w:w="6020" w:space="40"/>
            <w:col w:w="4980"/>
          </w:cols>
        </w:sectPr>
      </w:pPr>
    </w:p>
    <w:p w:rsidR="00F3000D" w:rsidRDefault="00C434E9">
      <w:pPr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35032" behindDoc="1" locked="0" layoutInCell="1" allowOverlap="1">
                <wp:simplePos x="0" y="0"/>
                <wp:positionH relativeFrom="page">
                  <wp:posOffset>66040</wp:posOffset>
                </wp:positionH>
                <wp:positionV relativeFrom="page">
                  <wp:posOffset>60325</wp:posOffset>
                </wp:positionV>
                <wp:extent cx="7663180" cy="9927590"/>
                <wp:effectExtent l="0" t="3175" r="0" b="0"/>
                <wp:wrapNone/>
                <wp:docPr id="729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3180" cy="9927590"/>
                          <a:chOff x="104" y="95"/>
                          <a:chExt cx="12068" cy="15634"/>
                        </a:xfrm>
                      </wpg:grpSpPr>
                      <pic:pic xmlns:pic="http://schemas.openxmlformats.org/drawingml/2006/picture">
                        <pic:nvPicPr>
                          <pic:cNvPr id="730" name="Picture 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" y="95"/>
                            <a:ext cx="12067" cy="15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31" name="Group 759"/>
                        <wpg:cNvGrpSpPr>
                          <a:grpSpLocks/>
                        </wpg:cNvGrpSpPr>
                        <wpg:grpSpPr bwMode="auto">
                          <a:xfrm>
                            <a:off x="950" y="5550"/>
                            <a:ext cx="10277" cy="2"/>
                            <a:chOff x="950" y="5550"/>
                            <a:chExt cx="10277" cy="2"/>
                          </a:xfrm>
                        </wpg:grpSpPr>
                        <wps:wsp>
                          <wps:cNvPr id="732" name="Freeform 760"/>
                          <wps:cNvSpPr>
                            <a:spLocks/>
                          </wps:cNvSpPr>
                          <wps:spPr bwMode="auto">
                            <a:xfrm>
                              <a:off x="950" y="555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50 950"/>
                                <a:gd name="T1" fmla="*/ T0 w 10277"/>
                                <a:gd name="T2" fmla="+- 0 11227 950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757"/>
                        <wpg:cNvGrpSpPr>
                          <a:grpSpLocks/>
                        </wpg:cNvGrpSpPr>
                        <wpg:grpSpPr bwMode="auto">
                          <a:xfrm>
                            <a:off x="930" y="6050"/>
                            <a:ext cx="10277" cy="2"/>
                            <a:chOff x="930" y="6050"/>
                            <a:chExt cx="10277" cy="2"/>
                          </a:xfrm>
                        </wpg:grpSpPr>
                        <wps:wsp>
                          <wps:cNvPr id="734" name="Freeform 758"/>
                          <wps:cNvSpPr>
                            <a:spLocks/>
                          </wps:cNvSpPr>
                          <wps:spPr bwMode="auto">
                            <a:xfrm>
                              <a:off x="930" y="605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30 930"/>
                                <a:gd name="T1" fmla="*/ T0 w 10277"/>
                                <a:gd name="T2" fmla="+- 0 11207 930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754"/>
                        <wpg:cNvGrpSpPr>
                          <a:grpSpLocks/>
                        </wpg:cNvGrpSpPr>
                        <wpg:grpSpPr bwMode="auto">
                          <a:xfrm>
                            <a:off x="950" y="6540"/>
                            <a:ext cx="10277" cy="2"/>
                            <a:chOff x="950" y="6540"/>
                            <a:chExt cx="10277" cy="2"/>
                          </a:xfrm>
                        </wpg:grpSpPr>
                        <wps:wsp>
                          <wps:cNvPr id="736" name="Freeform 756"/>
                          <wps:cNvSpPr>
                            <a:spLocks/>
                          </wps:cNvSpPr>
                          <wps:spPr bwMode="auto">
                            <a:xfrm>
                              <a:off x="950" y="654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50 950"/>
                                <a:gd name="T1" fmla="*/ T0 w 10277"/>
                                <a:gd name="T2" fmla="+- 0 11227 950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7" name="Picture 7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2" y="7419"/>
                              <a:ext cx="2312" cy="2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38" name="Group 752"/>
                        <wpg:cNvGrpSpPr>
                          <a:grpSpLocks/>
                        </wpg:cNvGrpSpPr>
                        <wpg:grpSpPr bwMode="auto">
                          <a:xfrm>
                            <a:off x="11407" y="14814"/>
                            <a:ext cx="249" cy="250"/>
                            <a:chOff x="11407" y="14814"/>
                            <a:chExt cx="249" cy="250"/>
                          </a:xfrm>
                        </wpg:grpSpPr>
                        <wps:wsp>
                          <wps:cNvPr id="739" name="Freeform 753"/>
                          <wps:cNvSpPr>
                            <a:spLocks/>
                          </wps:cNvSpPr>
                          <wps:spPr bwMode="auto">
                            <a:xfrm>
                              <a:off x="11407" y="14814"/>
                              <a:ext cx="249" cy="250"/>
                            </a:xfrm>
                            <a:custGeom>
                              <a:avLst/>
                              <a:gdLst>
                                <a:gd name="T0" fmla="+- 0 11532 11407"/>
                                <a:gd name="T1" fmla="*/ T0 w 249"/>
                                <a:gd name="T2" fmla="+- 0 14814 14814"/>
                                <a:gd name="T3" fmla="*/ 14814 h 250"/>
                                <a:gd name="T4" fmla="+- 0 11596 11407"/>
                                <a:gd name="T5" fmla="*/ T4 w 249"/>
                                <a:gd name="T6" fmla="+- 0 14832 14814"/>
                                <a:gd name="T7" fmla="*/ 14832 h 250"/>
                                <a:gd name="T8" fmla="+- 0 11641 11407"/>
                                <a:gd name="T9" fmla="*/ T8 w 249"/>
                                <a:gd name="T10" fmla="+- 0 14878 14814"/>
                                <a:gd name="T11" fmla="*/ 14878 h 250"/>
                                <a:gd name="T12" fmla="+- 0 11655 11407"/>
                                <a:gd name="T13" fmla="*/ T12 w 249"/>
                                <a:gd name="T14" fmla="+- 0 14920 14814"/>
                                <a:gd name="T15" fmla="*/ 14920 h 250"/>
                                <a:gd name="T16" fmla="+- 0 11654 11407"/>
                                <a:gd name="T17" fmla="*/ T16 w 249"/>
                                <a:gd name="T18" fmla="+- 0 14947 14814"/>
                                <a:gd name="T19" fmla="*/ 14947 h 250"/>
                                <a:gd name="T20" fmla="+- 0 11630 11407"/>
                                <a:gd name="T21" fmla="*/ T20 w 249"/>
                                <a:gd name="T22" fmla="+- 0 15012 14814"/>
                                <a:gd name="T23" fmla="*/ 15012 h 250"/>
                                <a:gd name="T24" fmla="+- 0 11584 11407"/>
                                <a:gd name="T25" fmla="*/ T24 w 249"/>
                                <a:gd name="T26" fmla="+- 0 15052 14814"/>
                                <a:gd name="T27" fmla="*/ 15052 h 250"/>
                                <a:gd name="T28" fmla="+- 0 11544 11407"/>
                                <a:gd name="T29" fmla="*/ T28 w 249"/>
                                <a:gd name="T30" fmla="+- 0 15064 14814"/>
                                <a:gd name="T31" fmla="*/ 15064 h 250"/>
                                <a:gd name="T32" fmla="+- 0 11519 11407"/>
                                <a:gd name="T33" fmla="*/ T32 w 249"/>
                                <a:gd name="T34" fmla="+- 0 15062 14814"/>
                                <a:gd name="T35" fmla="*/ 15062 h 250"/>
                                <a:gd name="T36" fmla="+- 0 11456 11407"/>
                                <a:gd name="T37" fmla="*/ T36 w 249"/>
                                <a:gd name="T38" fmla="+- 0 15037 14814"/>
                                <a:gd name="T39" fmla="*/ 15037 h 250"/>
                                <a:gd name="T40" fmla="+- 0 11417 11407"/>
                                <a:gd name="T41" fmla="*/ T40 w 249"/>
                                <a:gd name="T42" fmla="+- 0 14988 14814"/>
                                <a:gd name="T43" fmla="*/ 14988 h 250"/>
                                <a:gd name="T44" fmla="+- 0 11407 11407"/>
                                <a:gd name="T45" fmla="*/ T44 w 249"/>
                                <a:gd name="T46" fmla="+- 0 14946 14814"/>
                                <a:gd name="T47" fmla="*/ 14946 h 250"/>
                                <a:gd name="T48" fmla="+- 0 11409 11407"/>
                                <a:gd name="T49" fmla="*/ T48 w 249"/>
                                <a:gd name="T50" fmla="+- 0 14922 14814"/>
                                <a:gd name="T51" fmla="*/ 14922 h 250"/>
                                <a:gd name="T52" fmla="+- 0 11435 11407"/>
                                <a:gd name="T53" fmla="*/ T52 w 249"/>
                                <a:gd name="T54" fmla="+- 0 14861 14814"/>
                                <a:gd name="T55" fmla="*/ 14861 h 250"/>
                                <a:gd name="T56" fmla="+- 0 11487 11407"/>
                                <a:gd name="T57" fmla="*/ T56 w 249"/>
                                <a:gd name="T58" fmla="+- 0 14823 14814"/>
                                <a:gd name="T59" fmla="*/ 14823 h 250"/>
                                <a:gd name="T60" fmla="+- 0 11532 11407"/>
                                <a:gd name="T61" fmla="*/ T60 w 249"/>
                                <a:gd name="T62" fmla="+- 0 14814 14814"/>
                                <a:gd name="T63" fmla="*/ 14814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9" h="250">
                                  <a:moveTo>
                                    <a:pt x="125" y="0"/>
                                  </a:moveTo>
                                  <a:lnTo>
                                    <a:pt x="189" y="18"/>
                                  </a:lnTo>
                                  <a:lnTo>
                                    <a:pt x="234" y="64"/>
                                  </a:lnTo>
                                  <a:lnTo>
                                    <a:pt x="248" y="106"/>
                                  </a:lnTo>
                                  <a:lnTo>
                                    <a:pt x="247" y="133"/>
                                  </a:lnTo>
                                  <a:lnTo>
                                    <a:pt x="223" y="198"/>
                                  </a:lnTo>
                                  <a:lnTo>
                                    <a:pt x="177" y="238"/>
                                  </a:lnTo>
                                  <a:lnTo>
                                    <a:pt x="137" y="250"/>
                                  </a:lnTo>
                                  <a:lnTo>
                                    <a:pt x="112" y="248"/>
                                  </a:lnTo>
                                  <a:lnTo>
                                    <a:pt x="49" y="223"/>
                                  </a:lnTo>
                                  <a:lnTo>
                                    <a:pt x="10" y="174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1" o:spid="_x0000_s1026" style="position:absolute;margin-left:5.2pt;margin-top:4.75pt;width:603.4pt;height:781.7pt;z-index:-81448;mso-position-horizontal-relative:page;mso-position-vertical-relative:page" coordorigin="104,95" coordsize="12068,15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">
                <v:shape id="Picture 761" o:spid="_x0000_s1027" type="#_x0000_t75" style="position:absolute;left:104;top:95;width:12067;height:15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4xFvBAAAA3AAAAA8AAABkcnMvZG93bnJldi54bWxET11rwjAUfR/4H8IV9jZTHTipRhHZQDqE&#10;WfX90lyTYnNTm6jdvzcPgz0ezvdi1btG3KkLtWcF41EGgrjyumaj4Hj4epuBCBFZY+OZFPxSgNVy&#10;8LLAXPsH7+leRiNSCIccFdgY21zKUFlyGEa+JU7c2XcOY4KdkbrDRwp3jZxk2VQ6rDk1WGxpY6m6&#10;lDenYJf9hM/pd4Hl7FxMamMLczpdlXod9us5iEh9/Bf/ubdawcd7mp/OpCMgl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t4xFvBAAAA3AAAAA8AAAAAAAAAAAAAAAAAnwIA&#10;AGRycy9kb3ducmV2LnhtbFBLBQYAAAAABAAEAPcAAACNAwAAAAA=&#10;">
                  <v:imagedata r:id="rId73" o:title=""/>
                </v:shape>
                <v:group id="Group 759" o:spid="_x0000_s1028" style="position:absolute;left:950;top:5550;width:10277;height:2" coordorigin="950,555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shape id="Freeform 760" o:spid="_x0000_s1029" style="position:absolute;left:950;top:555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McvcUA&#10;AADcAAAADwAAAGRycy9kb3ducmV2LnhtbESPQWvCQBSE70L/w/IKXqRuatFKdJUitRQ8Gb14e2Sf&#10;2dTs25DdmPjvu4LgcZiZb5jlureVuFLjS8cK3scJCOLc6ZILBcfD9m0OwgdkjZVjUnAjD+vVy2CJ&#10;qXYd7+mahUJECPsUFZgQ6lRKnxuy6MeuJo7e2TUWQ5RNIXWDXYTbSk6SZCYtlhwXDNa0MZRfstYq&#10;qL67vcsvh027NT+7UftX2xNNlRq+9l8LEIH68Aw/2r9awefHB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Axy9xQAAANwAAAAPAAAAAAAAAAAAAAAAAJgCAABkcnMv&#10;ZG93bnJldi54bWxQSwUGAAAAAAQABAD1AAAAigMAAAAA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757" o:spid="_x0000_s1030" style="position:absolute;left:930;top:6050;width:10277;height:2" coordorigin="930,605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<v:shape id="Freeform 758" o:spid="_x0000_s1031" style="position:absolute;left:930;top:605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YhUsUA&#10;AADcAAAADwAAAGRycy9kb3ducmV2LnhtbESPT2vCQBTE74V+h+UVvIhu1KoldRURLQVP/rl4e2Rf&#10;s6nZtyG7MfHbuwWhx2FmfsMsVp0txY1qXzhWMBomIIgzpwvOFZxPu8EHCB+QNZaOScGdPKyWry8L&#10;TLVr+UC3Y8hFhLBPUYEJoUql9Jkhi37oKuLo/bjaYoiyzqWusY1wW8pxksykxYLjgsGKNoay67Gx&#10;Cspte3DZ9bRpduZr329+K3uhqVK9t279CSJQF/7Dz/a3VjCfvMPfmX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iFSxQAAANwAAAAPAAAAAAAAAAAAAAAAAJgCAABkcnMv&#10;ZG93bnJldi54bWxQSwUGAAAAAAQABAD1AAAAigMAAAAA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754" o:spid="_x0000_s1032" style="position:absolute;left:950;top:6540;width:10277;height:2" coordorigin="950,654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756" o:spid="_x0000_s1033" style="position:absolute;left:950;top:654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gavsYA&#10;AADcAAAADwAAAGRycy9kb3ducmV2LnhtbESPzWrDMBCE74G8g9hAL6GR01KnOJFDCE0p9JSfS2+L&#10;tbUcWytjybH79lWhkOMwM98wm+1oG3GjzleOFSwXCQjiwumKSwWX8+HxFYQPyBobx6Tghzxs8+lk&#10;g5l2Ax/pdgqliBD2GSowIbSZlL4wZNEvXEscvW/XWQxRdqXUHQ4Rbhv5lCSptFhxXDDY0t5QUZ96&#10;q6B5G46uqM/7/mDeP+f9tbVf9KLUw2zcrUEEGsM9/N/+0ApWzyn8nY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gavsYAAADcAAAADwAAAAAAAAAAAAAAAACYAgAAZHJz&#10;L2Rvd25yZXYueG1sUEsFBgAAAAAEAAQA9QAAAIsDAAAAAA==&#10;" path="m,l10277,e" filled="f" strokecolor="#231f20" strokeweight=".5pt">
                    <v:path arrowok="t" o:connecttype="custom" o:connectlocs="0,0;10277,0" o:connectangles="0,0"/>
                  </v:shape>
                  <v:shape id="Picture 755" o:spid="_x0000_s1034" type="#_x0000_t75" style="position:absolute;left:792;top:7419;width:2312;height: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neIDGAAAA3AAAAA8AAABkcnMvZG93bnJldi54bWxEj0FrAjEUhO+F/ofwBG81q3arbI1SBEGk&#10;FNz2UG/PzXOzdPOyJNHd/vumUOhxmJlvmNVmsK24kQ+NYwXTSQaCuHK64VrBx/vuYQkiRGSNrWNS&#10;8E0BNuv7uxUW2vV8pFsZa5EgHApUYGLsCilDZchimLiOOHkX5y3GJH0ttcc+wW0rZ1n2JC02nBYM&#10;drQ1VH2VV6vgcLjkj/U5Xj/fyjwsc29Or71RajwaXp5BRBrif/ivvdcKFvMF/J5JR0C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Gd4gMYAAADcAAAADwAAAAAAAAAAAAAA&#10;AACfAgAAZHJzL2Rvd25yZXYueG1sUEsFBgAAAAAEAAQA9wAAAJIDAAAAAA==&#10;">
                    <v:imagedata r:id="rId74" o:title=""/>
                  </v:shape>
                </v:group>
                <v:group id="Group 752" o:spid="_x0000_s1035" style="position:absolute;left:11407;top:14814;width:249;height:250" coordorigin="11407,14814" coordsize="249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753" o:spid="_x0000_s1036" style="position:absolute;left:11407;top:14814;width:249;height:250;visibility:visible;mso-wrap-style:square;v-text-anchor:top" coordsize="249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lvcQA&#10;AADcAAAADwAAAGRycy9kb3ducmV2LnhtbESPzWrDMBCE74G+g9hCb4ncBpzEtRxKoNDe8nfxbWtt&#10;LTfWylhq7Lx9FAjkOMzMN0y+Hm0rztT7xrGC11kCgrhyuuFawfHwOV2C8AFZY+uYFFzIw7p4muSY&#10;aTfwjs77UIsIYZ+hAhNCl0npK0MW/cx1xNH7db3FEGVfS93jEOG2lW9JkkqLDccFgx1tDFWn/b9V&#10;UH6X3WE1pKcfLP/mgzbbDae1Ui/P48c7iEBjeITv7S+tYDFfwe1MPAKy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HJb3EAAAA3AAAAA8AAAAAAAAAAAAAAAAAmAIAAGRycy9k&#10;b3ducmV2LnhtbFBLBQYAAAAABAAEAPUAAACJAwAAAAA=&#10;" path="m125,r64,18l234,64r14,42l247,133r-24,65l177,238r-40,12l112,248,49,223,10,174,,132,2,108,28,47,80,9,125,xe" filled="f" strokecolor="#231f20" strokeweight="1pt">
                    <v:path arrowok="t" o:connecttype="custom" o:connectlocs="125,14814;189,14832;234,14878;248,14920;247,14947;223,15012;177,15052;137,15064;112,15062;49,15037;10,14988;0,14946;2,14922;28,14861;80,14823;125,14814" o:connectangles="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840" behindDoc="0" locked="0" layoutInCell="1" allowOverlap="1">
                <wp:simplePos x="0" y="0"/>
                <wp:positionH relativeFrom="page">
                  <wp:posOffset>7240270</wp:posOffset>
                </wp:positionH>
                <wp:positionV relativeFrom="page">
                  <wp:posOffset>9445625</wp:posOffset>
                </wp:positionV>
                <wp:extent cx="177800" cy="101600"/>
                <wp:effectExtent l="1270" t="0" r="1905" b="0"/>
                <wp:wrapNone/>
                <wp:docPr id="728" name="Text 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00D" w:rsidRDefault="00D42E82">
                            <w:pPr>
                              <w:spacing w:line="250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/>
                                <w:color w:val="231F20"/>
                                <w:w w:val="111"/>
                                <w:sz w:val="24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0" o:spid="_x0000_s1046" type="#_x0000_t202" style="position:absolute;margin-left:570.1pt;margin-top:743.75pt;width:14pt;height:8pt;z-index: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" filled="f" stroked="f">
                <v:textbox style="layout-flow:vertical;mso-layout-flow-alt:bottom-to-top" inset="0,0,0,0">
                  <w:txbxContent>
                    <w:p w:rsidR="00F3000D" w:rsidRDefault="00D42E82">
                      <w:pPr>
                        <w:spacing w:line="250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11"/>
                          <w:sz w:val="24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11"/>
        <w:rPr>
          <w:rFonts w:ascii="Palatino Linotype" w:eastAsia="Palatino Linotype" w:hAnsi="Palatino Linotype" w:cs="Palatino Linotype"/>
          <w:sz w:val="18"/>
          <w:szCs w:val="18"/>
        </w:rPr>
      </w:pPr>
    </w:p>
    <w:p w:rsidR="00C619AF" w:rsidRDefault="00C619AF">
      <w:pPr>
        <w:spacing w:before="150" w:line="288" w:lineRule="exact"/>
        <w:ind w:left="220" w:right="986"/>
        <w:rPr>
          <w:rFonts w:ascii="Palatino Linotype"/>
          <w:color w:val="231F20"/>
          <w:spacing w:val="1"/>
          <w:w w:val="110"/>
          <w:sz w:val="24"/>
        </w:rPr>
      </w:pPr>
    </w:p>
    <w:p w:rsidR="00F3000D" w:rsidRDefault="00D42E82">
      <w:pPr>
        <w:spacing w:before="150" w:line="288" w:lineRule="exact"/>
        <w:ind w:left="220" w:right="986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color w:val="231F20"/>
          <w:spacing w:val="1"/>
          <w:w w:val="110"/>
          <w:sz w:val="24"/>
        </w:rPr>
        <w:t>Fir</w:t>
      </w:r>
      <w:r>
        <w:rPr>
          <w:rFonts w:ascii="Palatino Linotype"/>
          <w:color w:val="231F20"/>
          <w:w w:val="110"/>
          <w:sz w:val="24"/>
        </w:rPr>
        <w:t>st,</w:t>
      </w:r>
      <w:r>
        <w:rPr>
          <w:rFonts w:ascii="Palatino Linotype"/>
          <w:color w:val="231F20"/>
          <w:spacing w:val="-40"/>
          <w:w w:val="110"/>
          <w:sz w:val="24"/>
        </w:rPr>
        <w:t xml:space="preserve"> </w:t>
      </w:r>
      <w:r>
        <w:rPr>
          <w:rFonts w:ascii="Palatino Linotype"/>
          <w:color w:val="231F20"/>
          <w:spacing w:val="-1"/>
          <w:w w:val="110"/>
          <w:sz w:val="24"/>
        </w:rPr>
        <w:t>read</w:t>
      </w:r>
      <w:r>
        <w:rPr>
          <w:rFonts w:ascii="Palatino Linotype"/>
          <w:color w:val="231F20"/>
          <w:spacing w:val="-39"/>
          <w:w w:val="110"/>
          <w:sz w:val="24"/>
        </w:rPr>
        <w:t xml:space="preserve"> </w:t>
      </w:r>
      <w:r>
        <w:rPr>
          <w:rFonts w:ascii="Palatino Linotype"/>
          <w:color w:val="231F20"/>
          <w:spacing w:val="-3"/>
          <w:w w:val="110"/>
          <w:sz w:val="24"/>
        </w:rPr>
        <w:t>t</w:t>
      </w:r>
      <w:r>
        <w:rPr>
          <w:rFonts w:ascii="Palatino Linotype"/>
          <w:color w:val="231F20"/>
          <w:spacing w:val="-4"/>
          <w:w w:val="110"/>
          <w:sz w:val="24"/>
        </w:rPr>
        <w:t>he</w:t>
      </w:r>
      <w:r>
        <w:rPr>
          <w:rFonts w:ascii="Palatino Linotype"/>
          <w:color w:val="231F20"/>
          <w:spacing w:val="-40"/>
          <w:w w:val="110"/>
          <w:sz w:val="24"/>
        </w:rPr>
        <w:t xml:space="preserve"> </w:t>
      </w:r>
      <w:r>
        <w:rPr>
          <w:rFonts w:ascii="Palatino Linotype"/>
          <w:color w:val="231F20"/>
          <w:w w:val="110"/>
          <w:sz w:val="24"/>
        </w:rPr>
        <w:t>procedure</w:t>
      </w:r>
      <w:r>
        <w:rPr>
          <w:rFonts w:ascii="Palatino Linotype"/>
          <w:color w:val="231F20"/>
          <w:spacing w:val="-39"/>
          <w:w w:val="110"/>
          <w:sz w:val="24"/>
        </w:rPr>
        <w:t xml:space="preserve"> </w:t>
      </w:r>
      <w:r>
        <w:rPr>
          <w:rFonts w:ascii="Palatino Linotype"/>
          <w:color w:val="231F20"/>
          <w:spacing w:val="-3"/>
          <w:w w:val="110"/>
          <w:sz w:val="24"/>
        </w:rPr>
        <w:t>below.</w:t>
      </w:r>
      <w:r>
        <w:rPr>
          <w:rFonts w:ascii="Palatino Linotype"/>
          <w:color w:val="231F20"/>
          <w:spacing w:val="-12"/>
          <w:w w:val="110"/>
          <w:sz w:val="24"/>
        </w:rPr>
        <w:t xml:space="preserve"> </w:t>
      </w:r>
      <w:r>
        <w:rPr>
          <w:rFonts w:ascii="Palatino Linotype"/>
          <w:color w:val="231F20"/>
          <w:spacing w:val="2"/>
          <w:w w:val="110"/>
          <w:sz w:val="24"/>
        </w:rPr>
        <w:t>Nex</w:t>
      </w:r>
      <w:r>
        <w:rPr>
          <w:rFonts w:ascii="Palatino Linotype"/>
          <w:color w:val="231F20"/>
          <w:spacing w:val="1"/>
          <w:w w:val="110"/>
          <w:sz w:val="24"/>
        </w:rPr>
        <w:t>t,</w:t>
      </w:r>
      <w:r>
        <w:rPr>
          <w:rFonts w:ascii="Palatino Linotype"/>
          <w:color w:val="231F20"/>
          <w:spacing w:val="-39"/>
          <w:w w:val="110"/>
          <w:sz w:val="24"/>
        </w:rPr>
        <w:t xml:space="preserve"> </w:t>
      </w:r>
      <w:r>
        <w:rPr>
          <w:rFonts w:ascii="Palatino Linotype"/>
          <w:color w:val="231F20"/>
          <w:spacing w:val="3"/>
          <w:w w:val="110"/>
          <w:sz w:val="24"/>
        </w:rPr>
        <w:t>w</w:t>
      </w:r>
      <w:r>
        <w:rPr>
          <w:rFonts w:ascii="Palatino Linotype"/>
          <w:color w:val="231F20"/>
          <w:spacing w:val="2"/>
          <w:w w:val="110"/>
          <w:sz w:val="24"/>
        </w:rPr>
        <w:t>rit</w:t>
      </w:r>
      <w:r>
        <w:rPr>
          <w:rFonts w:ascii="Palatino Linotype"/>
          <w:color w:val="231F20"/>
          <w:spacing w:val="3"/>
          <w:w w:val="110"/>
          <w:sz w:val="24"/>
        </w:rPr>
        <w:t>e</w:t>
      </w:r>
      <w:r>
        <w:rPr>
          <w:rFonts w:ascii="Palatino Linotype"/>
          <w:color w:val="231F20"/>
          <w:spacing w:val="-40"/>
          <w:w w:val="110"/>
          <w:sz w:val="24"/>
        </w:rPr>
        <w:t xml:space="preserve"> </w:t>
      </w:r>
      <w:r>
        <w:rPr>
          <w:rFonts w:ascii="Palatino Linotype"/>
          <w:color w:val="231F20"/>
          <w:spacing w:val="-1"/>
          <w:w w:val="110"/>
          <w:sz w:val="24"/>
        </w:rPr>
        <w:t>y</w:t>
      </w:r>
      <w:r>
        <w:rPr>
          <w:rFonts w:ascii="Palatino Linotype"/>
          <w:color w:val="231F20"/>
          <w:spacing w:val="-2"/>
          <w:w w:val="110"/>
          <w:sz w:val="24"/>
        </w:rPr>
        <w:t>ou</w:t>
      </w:r>
      <w:r>
        <w:rPr>
          <w:rFonts w:ascii="Palatino Linotype"/>
          <w:color w:val="231F20"/>
          <w:spacing w:val="-1"/>
          <w:w w:val="110"/>
          <w:sz w:val="24"/>
        </w:rPr>
        <w:t>r</w:t>
      </w:r>
      <w:r>
        <w:rPr>
          <w:rFonts w:ascii="Palatino Linotype"/>
          <w:color w:val="231F20"/>
          <w:spacing w:val="-39"/>
          <w:w w:val="110"/>
          <w:sz w:val="24"/>
        </w:rPr>
        <w:t xml:space="preserve"> </w:t>
      </w:r>
      <w:r>
        <w:rPr>
          <w:rFonts w:ascii="Palatino Linotype"/>
          <w:color w:val="231F20"/>
          <w:spacing w:val="-1"/>
          <w:w w:val="110"/>
          <w:sz w:val="24"/>
        </w:rPr>
        <w:t>hy</w:t>
      </w:r>
      <w:r>
        <w:rPr>
          <w:rFonts w:ascii="Palatino Linotype"/>
          <w:color w:val="231F20"/>
          <w:spacing w:val="-2"/>
          <w:w w:val="110"/>
          <w:sz w:val="24"/>
        </w:rPr>
        <w:t>po</w:t>
      </w:r>
      <w:r>
        <w:rPr>
          <w:rFonts w:ascii="Palatino Linotype"/>
          <w:color w:val="231F20"/>
          <w:spacing w:val="-1"/>
          <w:w w:val="110"/>
          <w:sz w:val="24"/>
        </w:rPr>
        <w:t>t</w:t>
      </w:r>
      <w:r>
        <w:rPr>
          <w:rFonts w:ascii="Palatino Linotype"/>
          <w:color w:val="231F20"/>
          <w:spacing w:val="-2"/>
          <w:w w:val="110"/>
          <w:sz w:val="24"/>
        </w:rPr>
        <w:t>he</w:t>
      </w:r>
      <w:r>
        <w:rPr>
          <w:rFonts w:ascii="Palatino Linotype"/>
          <w:color w:val="231F20"/>
          <w:spacing w:val="-1"/>
          <w:w w:val="110"/>
          <w:sz w:val="24"/>
        </w:rPr>
        <w:t>s</w:t>
      </w:r>
      <w:r>
        <w:rPr>
          <w:rFonts w:ascii="Palatino Linotype"/>
          <w:color w:val="231F20"/>
          <w:spacing w:val="-2"/>
          <w:w w:val="110"/>
          <w:sz w:val="24"/>
        </w:rPr>
        <w:t>i</w:t>
      </w:r>
      <w:r>
        <w:rPr>
          <w:rFonts w:ascii="Palatino Linotype"/>
          <w:color w:val="231F20"/>
          <w:spacing w:val="-1"/>
          <w:w w:val="110"/>
          <w:sz w:val="24"/>
        </w:rPr>
        <w:t>s</w:t>
      </w:r>
      <w:r>
        <w:rPr>
          <w:rFonts w:ascii="Palatino Linotype"/>
          <w:color w:val="231F20"/>
          <w:spacing w:val="-39"/>
          <w:w w:val="110"/>
          <w:sz w:val="24"/>
        </w:rPr>
        <w:t xml:space="preserve"> </w:t>
      </w:r>
      <w:r>
        <w:rPr>
          <w:rFonts w:ascii="Palatino Linotype"/>
          <w:color w:val="231F20"/>
          <w:spacing w:val="-6"/>
          <w:w w:val="110"/>
          <w:sz w:val="24"/>
        </w:rPr>
        <w:t>f</w:t>
      </w:r>
      <w:r>
        <w:rPr>
          <w:rFonts w:ascii="Palatino Linotype"/>
          <w:color w:val="231F20"/>
          <w:spacing w:val="-7"/>
          <w:w w:val="110"/>
          <w:sz w:val="24"/>
        </w:rPr>
        <w:t>or</w:t>
      </w:r>
      <w:r>
        <w:rPr>
          <w:rFonts w:ascii="Palatino Linotype"/>
          <w:color w:val="231F20"/>
          <w:spacing w:val="-40"/>
          <w:w w:val="110"/>
          <w:sz w:val="24"/>
        </w:rPr>
        <w:t xml:space="preserve"> </w:t>
      </w:r>
      <w:r>
        <w:rPr>
          <w:rFonts w:ascii="Palatino Linotype"/>
          <w:color w:val="231F20"/>
          <w:spacing w:val="-5"/>
          <w:w w:val="110"/>
          <w:sz w:val="24"/>
        </w:rPr>
        <w:t>w</w:t>
      </w:r>
      <w:r>
        <w:rPr>
          <w:rFonts w:ascii="Palatino Linotype"/>
          <w:color w:val="231F20"/>
          <w:spacing w:val="-4"/>
          <w:w w:val="110"/>
          <w:sz w:val="24"/>
        </w:rPr>
        <w:t>ha</w:t>
      </w:r>
      <w:r>
        <w:rPr>
          <w:rFonts w:ascii="Palatino Linotype"/>
          <w:color w:val="231F20"/>
          <w:spacing w:val="-3"/>
          <w:w w:val="110"/>
          <w:sz w:val="24"/>
        </w:rPr>
        <w:t>t</w:t>
      </w:r>
      <w:r>
        <w:rPr>
          <w:rFonts w:ascii="Palatino Linotype"/>
          <w:color w:val="231F20"/>
          <w:spacing w:val="-39"/>
          <w:w w:val="110"/>
          <w:sz w:val="24"/>
        </w:rPr>
        <w:t xml:space="preserve"> </w:t>
      </w:r>
      <w:r>
        <w:rPr>
          <w:rFonts w:ascii="Palatino Linotype"/>
          <w:color w:val="231F20"/>
          <w:spacing w:val="-4"/>
          <w:w w:val="110"/>
          <w:sz w:val="24"/>
        </w:rPr>
        <w:t>y</w:t>
      </w:r>
      <w:r>
        <w:rPr>
          <w:rFonts w:ascii="Palatino Linotype"/>
          <w:color w:val="231F20"/>
          <w:spacing w:val="-6"/>
          <w:w w:val="110"/>
          <w:sz w:val="24"/>
        </w:rPr>
        <w:t>o</w:t>
      </w:r>
      <w:r>
        <w:rPr>
          <w:rFonts w:ascii="Palatino Linotype"/>
          <w:color w:val="231F20"/>
          <w:spacing w:val="-5"/>
          <w:w w:val="110"/>
          <w:sz w:val="24"/>
        </w:rPr>
        <w:t>u</w:t>
      </w:r>
      <w:r>
        <w:rPr>
          <w:rFonts w:ascii="Palatino Linotype"/>
          <w:color w:val="231F20"/>
          <w:spacing w:val="-39"/>
          <w:w w:val="110"/>
          <w:sz w:val="24"/>
        </w:rPr>
        <w:t xml:space="preserve"> </w:t>
      </w:r>
      <w:r>
        <w:rPr>
          <w:rFonts w:ascii="Palatino Linotype"/>
          <w:color w:val="231F20"/>
          <w:spacing w:val="-2"/>
          <w:w w:val="110"/>
          <w:sz w:val="24"/>
        </w:rPr>
        <w:t>t</w:t>
      </w:r>
      <w:r>
        <w:rPr>
          <w:rFonts w:ascii="Palatino Linotype"/>
          <w:color w:val="231F20"/>
          <w:spacing w:val="-3"/>
          <w:w w:val="110"/>
          <w:sz w:val="24"/>
        </w:rPr>
        <w:t>hink</w:t>
      </w:r>
      <w:r>
        <w:rPr>
          <w:rFonts w:ascii="Palatino Linotype"/>
          <w:color w:val="231F20"/>
          <w:spacing w:val="-40"/>
          <w:w w:val="110"/>
          <w:sz w:val="24"/>
        </w:rPr>
        <w:t xml:space="preserve"> </w:t>
      </w:r>
      <w:r>
        <w:rPr>
          <w:rFonts w:ascii="Palatino Linotype"/>
          <w:color w:val="231F20"/>
          <w:spacing w:val="2"/>
          <w:w w:val="110"/>
          <w:sz w:val="24"/>
        </w:rPr>
        <w:t>will</w:t>
      </w:r>
      <w:r>
        <w:rPr>
          <w:rFonts w:ascii="Times New Roman"/>
          <w:color w:val="231F20"/>
          <w:spacing w:val="31"/>
          <w:w w:val="87"/>
          <w:sz w:val="24"/>
        </w:rPr>
        <w:t xml:space="preserve"> </w:t>
      </w:r>
      <w:r>
        <w:rPr>
          <w:rFonts w:ascii="Palatino Linotype"/>
          <w:color w:val="231F20"/>
          <w:spacing w:val="-2"/>
          <w:w w:val="110"/>
          <w:sz w:val="24"/>
        </w:rPr>
        <w:t>ha</w:t>
      </w:r>
      <w:r>
        <w:rPr>
          <w:rFonts w:ascii="Palatino Linotype"/>
          <w:color w:val="231F20"/>
          <w:spacing w:val="-3"/>
          <w:w w:val="110"/>
          <w:sz w:val="24"/>
        </w:rPr>
        <w:t>ppen</w:t>
      </w:r>
      <w:r>
        <w:rPr>
          <w:rFonts w:ascii="Palatino Linotype"/>
          <w:color w:val="231F20"/>
          <w:spacing w:val="-33"/>
          <w:w w:val="110"/>
          <w:sz w:val="24"/>
        </w:rPr>
        <w:t xml:space="preserve"> </w:t>
      </w:r>
      <w:r>
        <w:rPr>
          <w:rFonts w:ascii="Palatino Linotype"/>
          <w:color w:val="231F20"/>
          <w:spacing w:val="1"/>
          <w:w w:val="110"/>
          <w:sz w:val="24"/>
        </w:rPr>
        <w:t>when</w:t>
      </w:r>
      <w:r>
        <w:rPr>
          <w:rFonts w:ascii="Palatino Linotype"/>
          <w:color w:val="231F20"/>
          <w:spacing w:val="-32"/>
          <w:w w:val="110"/>
          <w:sz w:val="24"/>
        </w:rPr>
        <w:t xml:space="preserve"> </w:t>
      </w:r>
      <w:r>
        <w:rPr>
          <w:rFonts w:ascii="Palatino Linotype"/>
          <w:color w:val="231F20"/>
          <w:spacing w:val="-4"/>
          <w:w w:val="110"/>
          <w:sz w:val="24"/>
        </w:rPr>
        <w:t>y</w:t>
      </w:r>
      <w:r>
        <w:rPr>
          <w:rFonts w:ascii="Palatino Linotype"/>
          <w:color w:val="231F20"/>
          <w:spacing w:val="-6"/>
          <w:w w:val="110"/>
          <w:sz w:val="24"/>
        </w:rPr>
        <w:t>o</w:t>
      </w:r>
      <w:r>
        <w:rPr>
          <w:rFonts w:ascii="Palatino Linotype"/>
          <w:color w:val="231F20"/>
          <w:spacing w:val="-5"/>
          <w:w w:val="110"/>
          <w:sz w:val="24"/>
        </w:rPr>
        <w:t>u</w:t>
      </w:r>
      <w:r>
        <w:rPr>
          <w:rFonts w:ascii="Palatino Linotype"/>
          <w:color w:val="231F20"/>
          <w:spacing w:val="-33"/>
          <w:w w:val="110"/>
          <w:sz w:val="24"/>
        </w:rPr>
        <w:t xml:space="preserve"> </w:t>
      </w:r>
      <w:r>
        <w:rPr>
          <w:rFonts w:ascii="Palatino Linotype"/>
          <w:color w:val="231F20"/>
          <w:spacing w:val="1"/>
          <w:w w:val="110"/>
          <w:sz w:val="24"/>
        </w:rPr>
        <w:t>squeeze</w:t>
      </w:r>
      <w:r>
        <w:rPr>
          <w:rFonts w:ascii="Palatino Linotype"/>
          <w:color w:val="231F20"/>
          <w:spacing w:val="-32"/>
          <w:w w:val="110"/>
          <w:sz w:val="24"/>
        </w:rPr>
        <w:t xml:space="preserve"> </w:t>
      </w:r>
      <w:r>
        <w:rPr>
          <w:rFonts w:ascii="Palatino Linotype"/>
          <w:color w:val="231F20"/>
          <w:w w:val="110"/>
          <w:sz w:val="24"/>
        </w:rPr>
        <w:t>a</w:t>
      </w:r>
      <w:r>
        <w:rPr>
          <w:rFonts w:ascii="Palatino Linotype"/>
          <w:color w:val="231F20"/>
          <w:spacing w:val="-32"/>
          <w:w w:val="110"/>
          <w:sz w:val="24"/>
        </w:rPr>
        <w:t xml:space="preserve"> </w:t>
      </w:r>
      <w:r>
        <w:rPr>
          <w:rFonts w:ascii="Palatino Linotype"/>
          <w:color w:val="231F20"/>
          <w:w w:val="110"/>
          <w:sz w:val="24"/>
        </w:rPr>
        <w:t>drop</w:t>
      </w:r>
      <w:r>
        <w:rPr>
          <w:rFonts w:ascii="Palatino Linotype"/>
          <w:color w:val="231F20"/>
          <w:spacing w:val="-33"/>
          <w:w w:val="110"/>
          <w:sz w:val="24"/>
        </w:rPr>
        <w:t xml:space="preserve"> </w:t>
      </w:r>
      <w:r>
        <w:rPr>
          <w:rFonts w:ascii="Palatino Linotype"/>
          <w:color w:val="231F20"/>
          <w:w w:val="110"/>
          <w:sz w:val="24"/>
        </w:rPr>
        <w:t>of</w:t>
      </w:r>
      <w:r>
        <w:rPr>
          <w:rFonts w:ascii="Palatino Linotype"/>
          <w:color w:val="231F20"/>
          <w:spacing w:val="-32"/>
          <w:w w:val="110"/>
          <w:sz w:val="24"/>
        </w:rPr>
        <w:t xml:space="preserve"> </w:t>
      </w:r>
      <w:r>
        <w:rPr>
          <w:rFonts w:ascii="Palatino Linotype"/>
          <w:color w:val="231F20"/>
          <w:spacing w:val="2"/>
          <w:w w:val="110"/>
          <w:sz w:val="24"/>
        </w:rPr>
        <w:t>di</w:t>
      </w:r>
      <w:r>
        <w:rPr>
          <w:rFonts w:ascii="Palatino Linotype"/>
          <w:color w:val="231F20"/>
          <w:spacing w:val="1"/>
          <w:w w:val="110"/>
          <w:sz w:val="24"/>
        </w:rPr>
        <w:t>s</w:t>
      </w:r>
      <w:r>
        <w:rPr>
          <w:rFonts w:ascii="Palatino Linotype"/>
          <w:color w:val="231F20"/>
          <w:spacing w:val="2"/>
          <w:w w:val="110"/>
          <w:sz w:val="24"/>
        </w:rPr>
        <w:t>h</w:t>
      </w:r>
      <w:r>
        <w:rPr>
          <w:rFonts w:ascii="Palatino Linotype"/>
          <w:color w:val="231F20"/>
          <w:spacing w:val="-33"/>
          <w:w w:val="110"/>
          <w:sz w:val="24"/>
        </w:rPr>
        <w:t xml:space="preserve"> </w:t>
      </w:r>
      <w:r>
        <w:rPr>
          <w:rFonts w:ascii="Palatino Linotype"/>
          <w:color w:val="231F20"/>
          <w:spacing w:val="-3"/>
          <w:w w:val="110"/>
          <w:sz w:val="24"/>
        </w:rPr>
        <w:t>de</w:t>
      </w:r>
      <w:r>
        <w:rPr>
          <w:rFonts w:ascii="Palatino Linotype"/>
          <w:color w:val="231F20"/>
          <w:spacing w:val="-2"/>
          <w:w w:val="110"/>
          <w:sz w:val="24"/>
        </w:rPr>
        <w:t>t</w:t>
      </w:r>
      <w:r>
        <w:rPr>
          <w:rFonts w:ascii="Palatino Linotype"/>
          <w:color w:val="231F20"/>
          <w:spacing w:val="-3"/>
          <w:w w:val="110"/>
          <w:sz w:val="24"/>
        </w:rPr>
        <w:t>ergen</w:t>
      </w:r>
      <w:r>
        <w:rPr>
          <w:rFonts w:ascii="Palatino Linotype"/>
          <w:color w:val="231F20"/>
          <w:spacing w:val="-2"/>
          <w:w w:val="110"/>
          <w:sz w:val="24"/>
        </w:rPr>
        <w:t>t</w:t>
      </w:r>
      <w:r>
        <w:rPr>
          <w:rFonts w:ascii="Palatino Linotype"/>
          <w:color w:val="231F20"/>
          <w:spacing w:val="-32"/>
          <w:w w:val="110"/>
          <w:sz w:val="24"/>
        </w:rPr>
        <w:t xml:space="preserve"> </w:t>
      </w:r>
      <w:r>
        <w:rPr>
          <w:rFonts w:ascii="Palatino Linotype"/>
          <w:color w:val="231F20"/>
          <w:spacing w:val="-2"/>
          <w:w w:val="110"/>
          <w:sz w:val="24"/>
        </w:rPr>
        <w:t>in</w:t>
      </w:r>
      <w:r>
        <w:rPr>
          <w:rFonts w:ascii="Palatino Linotype"/>
          <w:color w:val="231F20"/>
          <w:spacing w:val="-1"/>
          <w:w w:val="110"/>
          <w:sz w:val="24"/>
        </w:rPr>
        <w:t>t</w:t>
      </w:r>
      <w:r>
        <w:rPr>
          <w:rFonts w:ascii="Palatino Linotype"/>
          <w:color w:val="231F20"/>
          <w:spacing w:val="-2"/>
          <w:w w:val="110"/>
          <w:sz w:val="24"/>
        </w:rPr>
        <w:t>o</w:t>
      </w:r>
      <w:r>
        <w:rPr>
          <w:rFonts w:ascii="Palatino Linotype"/>
          <w:color w:val="231F20"/>
          <w:spacing w:val="-32"/>
          <w:w w:val="110"/>
          <w:sz w:val="24"/>
        </w:rPr>
        <w:t xml:space="preserve"> </w:t>
      </w:r>
      <w:r>
        <w:rPr>
          <w:rFonts w:ascii="Palatino Linotype"/>
          <w:color w:val="231F20"/>
          <w:w w:val="110"/>
          <w:sz w:val="24"/>
        </w:rPr>
        <w:t>a</w:t>
      </w:r>
      <w:r>
        <w:rPr>
          <w:rFonts w:ascii="Palatino Linotype"/>
          <w:color w:val="231F20"/>
          <w:spacing w:val="-33"/>
          <w:w w:val="110"/>
          <w:sz w:val="24"/>
        </w:rPr>
        <w:t xml:space="preserve"> </w:t>
      </w:r>
      <w:r>
        <w:rPr>
          <w:rFonts w:ascii="Palatino Linotype"/>
          <w:color w:val="231F20"/>
          <w:spacing w:val="-2"/>
          <w:w w:val="110"/>
          <w:sz w:val="24"/>
        </w:rPr>
        <w:t>bowl</w:t>
      </w:r>
      <w:r>
        <w:rPr>
          <w:rFonts w:ascii="Palatino Linotype"/>
          <w:color w:val="231F20"/>
          <w:spacing w:val="-32"/>
          <w:w w:val="110"/>
          <w:sz w:val="24"/>
        </w:rPr>
        <w:t xml:space="preserve"> </w:t>
      </w:r>
      <w:r>
        <w:rPr>
          <w:rFonts w:ascii="Palatino Linotype"/>
          <w:color w:val="231F20"/>
          <w:w w:val="110"/>
          <w:sz w:val="24"/>
        </w:rPr>
        <w:t>of</w:t>
      </w:r>
      <w:r>
        <w:rPr>
          <w:rFonts w:ascii="Palatino Linotype"/>
          <w:color w:val="231F20"/>
          <w:spacing w:val="-33"/>
          <w:w w:val="110"/>
          <w:sz w:val="24"/>
        </w:rPr>
        <w:t xml:space="preserve"> </w:t>
      </w:r>
      <w:r>
        <w:rPr>
          <w:rFonts w:ascii="Palatino Linotype"/>
          <w:color w:val="231F20"/>
          <w:spacing w:val="-5"/>
          <w:w w:val="110"/>
          <w:sz w:val="24"/>
        </w:rPr>
        <w:t>w</w:t>
      </w:r>
      <w:r>
        <w:rPr>
          <w:rFonts w:ascii="Palatino Linotype"/>
          <w:color w:val="231F20"/>
          <w:spacing w:val="-4"/>
          <w:w w:val="110"/>
          <w:sz w:val="24"/>
        </w:rPr>
        <w:t>a</w:t>
      </w:r>
      <w:r>
        <w:rPr>
          <w:rFonts w:ascii="Palatino Linotype"/>
          <w:color w:val="231F20"/>
          <w:spacing w:val="-3"/>
          <w:w w:val="110"/>
          <w:sz w:val="24"/>
        </w:rPr>
        <w:t>t</w:t>
      </w:r>
      <w:r>
        <w:rPr>
          <w:rFonts w:ascii="Palatino Linotype"/>
          <w:color w:val="231F20"/>
          <w:spacing w:val="-4"/>
          <w:w w:val="110"/>
          <w:sz w:val="24"/>
        </w:rPr>
        <w:t>er</w:t>
      </w:r>
      <w:r>
        <w:rPr>
          <w:rFonts w:ascii="Palatino Linotype"/>
          <w:color w:val="231F20"/>
          <w:spacing w:val="-32"/>
          <w:w w:val="110"/>
          <w:sz w:val="24"/>
        </w:rPr>
        <w:t xml:space="preserve"> </w:t>
      </w:r>
      <w:r>
        <w:rPr>
          <w:rFonts w:ascii="Palatino Linotype"/>
          <w:color w:val="231F20"/>
          <w:spacing w:val="-5"/>
          <w:w w:val="110"/>
          <w:sz w:val="24"/>
        </w:rPr>
        <w:t>t</w:t>
      </w:r>
      <w:r>
        <w:rPr>
          <w:rFonts w:ascii="Palatino Linotype"/>
          <w:color w:val="231F20"/>
          <w:spacing w:val="-7"/>
          <w:w w:val="110"/>
          <w:sz w:val="24"/>
        </w:rPr>
        <w:t>ha</w:t>
      </w:r>
      <w:r>
        <w:rPr>
          <w:rFonts w:ascii="Palatino Linotype"/>
          <w:color w:val="231F20"/>
          <w:spacing w:val="-5"/>
          <w:w w:val="110"/>
          <w:sz w:val="24"/>
        </w:rPr>
        <w:t>t</w:t>
      </w:r>
      <w:r>
        <w:rPr>
          <w:rFonts w:ascii="Palatino Linotype"/>
          <w:color w:val="231F20"/>
          <w:spacing w:val="-32"/>
          <w:w w:val="110"/>
          <w:sz w:val="24"/>
        </w:rPr>
        <w:t xml:space="preserve"> </w:t>
      </w:r>
      <w:r>
        <w:rPr>
          <w:rFonts w:ascii="Palatino Linotype"/>
          <w:color w:val="231F20"/>
          <w:w w:val="110"/>
          <w:sz w:val="24"/>
        </w:rPr>
        <w:t>ha</w:t>
      </w:r>
      <w:r>
        <w:rPr>
          <w:rFonts w:ascii="Palatino Linotype"/>
          <w:color w:val="231F20"/>
          <w:spacing w:val="1"/>
          <w:w w:val="110"/>
          <w:sz w:val="24"/>
        </w:rPr>
        <w:t>s</w:t>
      </w:r>
      <w:r>
        <w:rPr>
          <w:rFonts w:ascii="Palatino Linotype"/>
          <w:color w:val="231F20"/>
          <w:spacing w:val="-33"/>
          <w:w w:val="110"/>
          <w:sz w:val="24"/>
        </w:rPr>
        <w:t xml:space="preserve"> </w:t>
      </w:r>
      <w:r>
        <w:rPr>
          <w:rFonts w:ascii="Palatino Linotype"/>
          <w:color w:val="231F20"/>
          <w:spacing w:val="-2"/>
          <w:w w:val="110"/>
          <w:sz w:val="24"/>
        </w:rPr>
        <w:t>been</w:t>
      </w:r>
      <w:r>
        <w:rPr>
          <w:rFonts w:ascii="Times New Roman"/>
          <w:color w:val="231F20"/>
          <w:spacing w:val="30"/>
          <w:w w:val="102"/>
          <w:sz w:val="24"/>
        </w:rPr>
        <w:t xml:space="preserve"> </w:t>
      </w:r>
      <w:r>
        <w:rPr>
          <w:rFonts w:ascii="Palatino Linotype"/>
          <w:color w:val="231F20"/>
          <w:spacing w:val="-1"/>
          <w:sz w:val="24"/>
        </w:rPr>
        <w:t>sprinkled</w:t>
      </w:r>
      <w:r>
        <w:rPr>
          <w:rFonts w:ascii="Palatino Linotype"/>
          <w:color w:val="231F20"/>
          <w:spacing w:val="6"/>
          <w:sz w:val="24"/>
        </w:rPr>
        <w:t xml:space="preserve"> </w:t>
      </w:r>
      <w:r>
        <w:rPr>
          <w:rFonts w:ascii="Palatino Linotype"/>
          <w:color w:val="231F20"/>
          <w:sz w:val="24"/>
        </w:rPr>
        <w:t>with</w:t>
      </w:r>
      <w:r>
        <w:rPr>
          <w:rFonts w:ascii="Palatino Linotype"/>
          <w:color w:val="231F20"/>
          <w:spacing w:val="5"/>
          <w:sz w:val="24"/>
        </w:rPr>
        <w:t xml:space="preserve"> </w:t>
      </w:r>
      <w:r>
        <w:rPr>
          <w:rFonts w:ascii="Palatino Linotype"/>
          <w:color w:val="231F20"/>
          <w:spacing w:val="-2"/>
          <w:sz w:val="24"/>
        </w:rPr>
        <w:t>pepper.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8"/>
        <w:rPr>
          <w:rFonts w:ascii="Palatino Linotype" w:eastAsia="Palatino Linotype" w:hAnsi="Palatino Linotype" w:cs="Palatino Linotype"/>
          <w:sz w:val="17"/>
          <w:szCs w:val="17"/>
        </w:rPr>
      </w:pPr>
    </w:p>
    <w:p w:rsidR="00F3000D" w:rsidRDefault="00F3000D">
      <w:pPr>
        <w:spacing w:before="12"/>
        <w:rPr>
          <w:rFonts w:ascii="Palatino Linotype" w:eastAsia="Palatino Linotype" w:hAnsi="Palatino Linotype" w:cs="Palatino Linotype"/>
          <w:sz w:val="15"/>
          <w:szCs w:val="15"/>
        </w:rPr>
      </w:pPr>
    </w:p>
    <w:p w:rsidR="00C619AF" w:rsidRDefault="00C619AF">
      <w:pPr>
        <w:spacing w:before="12"/>
        <w:rPr>
          <w:rFonts w:ascii="Palatino Linotype" w:eastAsia="Palatino Linotype" w:hAnsi="Palatino Linotype" w:cs="Palatino Linotype"/>
          <w:sz w:val="15"/>
          <w:szCs w:val="15"/>
        </w:rPr>
      </w:pPr>
    </w:p>
    <w:p w:rsidR="00F3000D" w:rsidRDefault="00D42E82">
      <w:pPr>
        <w:pStyle w:val="BodyText"/>
        <w:spacing w:before="37"/>
        <w:ind w:left="1410"/>
      </w:pPr>
      <w:proofErr w:type="gramStart"/>
      <w:r>
        <w:rPr>
          <w:color w:val="231F20"/>
          <w:spacing w:val="-2"/>
        </w:rPr>
        <w:t>black</w:t>
      </w:r>
      <w:proofErr w:type="gramEnd"/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pepper,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bowl,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w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t</w:t>
      </w:r>
      <w:r>
        <w:rPr>
          <w:color w:val="231F20"/>
          <w:spacing w:val="-4"/>
        </w:rPr>
        <w:t>er,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</w:rPr>
        <w:t>liquid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</w:rPr>
        <w:t>di</w:t>
      </w:r>
      <w:r>
        <w:rPr>
          <w:color w:val="231F20"/>
          <w:spacing w:val="1"/>
        </w:rPr>
        <w:t>sh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2"/>
        </w:rPr>
        <w:t>tergent,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measuring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</w:rPr>
        <w:t>cu</w:t>
      </w:r>
      <w:r>
        <w:rPr>
          <w:color w:val="231F20"/>
          <w:spacing w:val="3"/>
        </w:rPr>
        <w:t>p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5"/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3"/>
        <w:rPr>
          <w:rFonts w:ascii="Palatino Linotype" w:eastAsia="Palatino Linotype" w:hAnsi="Palatino Linotype" w:cs="Palatino Linotype"/>
          <w:sz w:val="26"/>
          <w:szCs w:val="26"/>
        </w:rPr>
      </w:pPr>
    </w:p>
    <w:p w:rsidR="00C619AF" w:rsidRDefault="00C619AF">
      <w:pPr>
        <w:spacing w:before="3"/>
        <w:rPr>
          <w:rFonts w:ascii="Palatino Linotype" w:eastAsia="Palatino Linotype" w:hAnsi="Palatino Linotype" w:cs="Palatino Linotype"/>
          <w:sz w:val="26"/>
          <w:szCs w:val="26"/>
        </w:rPr>
      </w:pPr>
    </w:p>
    <w:p w:rsidR="00F3000D" w:rsidRDefault="00D42E82">
      <w:pPr>
        <w:pStyle w:val="BodyText"/>
        <w:numPr>
          <w:ilvl w:val="0"/>
          <w:numId w:val="1"/>
        </w:numPr>
        <w:tabs>
          <w:tab w:val="left" w:pos="549"/>
        </w:tabs>
        <w:spacing w:before="37"/>
      </w:pPr>
      <w:r>
        <w:rPr>
          <w:color w:val="231F20"/>
          <w:spacing w:val="1"/>
          <w:w w:val="105"/>
        </w:rPr>
        <w:t>Fill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bowl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1/2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3"/>
          <w:w w:val="105"/>
        </w:rPr>
        <w:t>cup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-4"/>
          <w:w w:val="105"/>
        </w:rPr>
        <w:t>er.</w:t>
      </w:r>
    </w:p>
    <w:p w:rsidR="00F3000D" w:rsidRDefault="00F3000D">
      <w:pPr>
        <w:spacing w:before="3"/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D42E82">
      <w:pPr>
        <w:pStyle w:val="BodyText"/>
        <w:numPr>
          <w:ilvl w:val="0"/>
          <w:numId w:val="1"/>
        </w:numPr>
        <w:tabs>
          <w:tab w:val="left" w:pos="526"/>
        </w:tabs>
        <w:ind w:left="525" w:hanging="299"/>
      </w:pPr>
      <w:r>
        <w:rPr>
          <w:color w:val="231F20"/>
          <w:w w:val="105"/>
        </w:rPr>
        <w:t>Sprinkle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-4"/>
          <w:w w:val="105"/>
        </w:rPr>
        <w:t>er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black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pepper.</w:t>
      </w:r>
      <w:r>
        <w:rPr>
          <w:color w:val="231F20"/>
          <w:spacing w:val="52"/>
          <w:w w:val="105"/>
        </w:rPr>
        <w:t xml:space="preserve"> </w:t>
      </w:r>
      <w:r>
        <w:rPr>
          <w:color w:val="231F20"/>
          <w:spacing w:val="3"/>
          <w:w w:val="105"/>
        </w:rPr>
        <w:t>Abou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5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good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shakes.</w:t>
      </w:r>
    </w:p>
    <w:p w:rsidR="00F3000D" w:rsidRDefault="00F3000D">
      <w:pPr>
        <w:spacing w:before="3"/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D42E82">
      <w:pPr>
        <w:pStyle w:val="BodyText"/>
        <w:numPr>
          <w:ilvl w:val="0"/>
          <w:numId w:val="1"/>
        </w:numPr>
        <w:tabs>
          <w:tab w:val="left" w:pos="504"/>
        </w:tabs>
        <w:ind w:left="503" w:hanging="277"/>
      </w:pPr>
      <w:r>
        <w:rPr>
          <w:color w:val="231F20"/>
        </w:rPr>
        <w:t>Caref</w:t>
      </w:r>
      <w:r>
        <w:rPr>
          <w:color w:val="231F20"/>
          <w:spacing w:val="1"/>
        </w:rPr>
        <w:t>ully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queeze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drop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liquid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di</w:t>
      </w:r>
      <w:r>
        <w:rPr>
          <w:color w:val="231F20"/>
          <w:spacing w:val="1"/>
        </w:rPr>
        <w:t>sh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2"/>
        </w:rPr>
        <w:t>tergent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middle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bowl.</w:t>
      </w:r>
    </w:p>
    <w:p w:rsidR="00F3000D" w:rsidRDefault="00F3000D">
      <w:pPr>
        <w:spacing w:before="3"/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C434E9">
      <w:pPr>
        <w:pStyle w:val="BodyText"/>
        <w:numPr>
          <w:ilvl w:val="0"/>
          <w:numId w:val="1"/>
        </w:numPr>
        <w:tabs>
          <w:tab w:val="left" w:pos="528"/>
        </w:tabs>
        <w:ind w:left="527" w:hanging="301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864" behindDoc="0" locked="0" layoutInCell="1" allowOverlap="1">
                <wp:simplePos x="0" y="0"/>
                <wp:positionH relativeFrom="page">
                  <wp:posOffset>7292975</wp:posOffset>
                </wp:positionH>
                <wp:positionV relativeFrom="paragraph">
                  <wp:posOffset>-39370</wp:posOffset>
                </wp:positionV>
                <wp:extent cx="152400" cy="1718310"/>
                <wp:effectExtent l="0" t="0" r="3175" b="0"/>
                <wp:wrapNone/>
                <wp:docPr id="727" name="Text 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1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00D" w:rsidRDefault="00D42E82">
                            <w:pPr>
                              <w:spacing w:line="212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68"/>
                                <w:sz w:val="20"/>
                                <w:szCs w:val="20"/>
                              </w:rPr>
                              <w:t>2013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w w:val="149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w w:val="259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w w:val="176"/>
                                <w:sz w:val="20"/>
                                <w:szCs w:val="20"/>
                              </w:rPr>
                              <w:t>s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w w:val="176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60"/>
                                <w:sz w:val="20"/>
                                <w:szCs w:val="20"/>
                              </w:rPr>
                              <w:t>B’s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w w:val="174"/>
                                <w:sz w:val="20"/>
                                <w:szCs w:val="20"/>
                              </w:rPr>
                              <w:t>Bes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w w:val="219"/>
                                <w:sz w:val="20"/>
                                <w:szCs w:val="20"/>
                              </w:rPr>
                              <w:t>t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9" o:spid="_x0000_s1047" type="#_x0000_t202" style="position:absolute;left:0;text-align:left;margin-left:574.25pt;margin-top:-3.1pt;width:12pt;height:135.3pt;z-index:1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F3000D" w:rsidRDefault="00D42E82">
                      <w:pPr>
                        <w:spacing w:line="212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68"/>
                          <w:sz w:val="20"/>
                          <w:szCs w:val="20"/>
                        </w:rPr>
                        <w:t>2013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w w:val="149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w w:val="259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w w:val="176"/>
                          <w:sz w:val="20"/>
                          <w:szCs w:val="20"/>
                        </w:rPr>
                        <w:t>s.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60"/>
                          <w:sz w:val="20"/>
                          <w:szCs w:val="20"/>
                        </w:rPr>
                        <w:t>B’s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w w:val="174"/>
                          <w:sz w:val="20"/>
                          <w:szCs w:val="20"/>
                        </w:rPr>
                        <w:t>Bes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w w:val="219"/>
                          <w:sz w:val="20"/>
                          <w:szCs w:val="20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2E82">
        <w:rPr>
          <w:color w:val="231F20"/>
          <w:spacing w:val="1"/>
        </w:rPr>
        <w:t>O</w:t>
      </w:r>
      <w:r w:rsidR="00D42E82">
        <w:rPr>
          <w:color w:val="231F20"/>
        </w:rPr>
        <w:t xml:space="preserve">bserve. </w:t>
      </w:r>
      <w:r w:rsidR="00D42E82">
        <w:rPr>
          <w:color w:val="231F20"/>
          <w:spacing w:val="51"/>
        </w:rPr>
        <w:t xml:space="preserve"> </w:t>
      </w:r>
      <w:r w:rsidR="00D42E82">
        <w:rPr>
          <w:color w:val="231F20"/>
          <w:spacing w:val="-3"/>
        </w:rPr>
        <w:t>R</w:t>
      </w:r>
      <w:r w:rsidR="00D42E82">
        <w:rPr>
          <w:color w:val="231F20"/>
          <w:spacing w:val="-2"/>
        </w:rPr>
        <w:t>ecord</w:t>
      </w:r>
      <w:r w:rsidR="00D42E82">
        <w:rPr>
          <w:color w:val="231F20"/>
          <w:spacing w:val="26"/>
        </w:rPr>
        <w:t xml:space="preserve"> </w:t>
      </w:r>
      <w:r w:rsidR="00D42E82">
        <w:rPr>
          <w:color w:val="231F20"/>
          <w:spacing w:val="-3"/>
        </w:rPr>
        <w:t>ob</w:t>
      </w:r>
      <w:r w:rsidR="00D42E82">
        <w:rPr>
          <w:color w:val="231F20"/>
          <w:spacing w:val="-2"/>
        </w:rPr>
        <w:t>servation</w:t>
      </w:r>
      <w:r w:rsidR="00D42E82">
        <w:rPr>
          <w:color w:val="231F20"/>
          <w:spacing w:val="25"/>
        </w:rPr>
        <w:t xml:space="preserve"> </w:t>
      </w:r>
      <w:r w:rsidR="00D42E82">
        <w:rPr>
          <w:color w:val="231F20"/>
          <w:spacing w:val="-2"/>
        </w:rPr>
        <w:t>(on</w:t>
      </w:r>
      <w:r w:rsidR="00D42E82">
        <w:rPr>
          <w:color w:val="231F20"/>
          <w:spacing w:val="24"/>
        </w:rPr>
        <w:t xml:space="preserve"> </w:t>
      </w:r>
      <w:r w:rsidR="00D42E82">
        <w:rPr>
          <w:color w:val="231F20"/>
          <w:spacing w:val="-1"/>
        </w:rPr>
        <w:t>back).</w:t>
      </w:r>
    </w:p>
    <w:p w:rsidR="00F3000D" w:rsidRDefault="00F3000D">
      <w:pPr>
        <w:sectPr w:rsidR="00F3000D">
          <w:type w:val="continuous"/>
          <w:pgSz w:w="12240" w:h="15840"/>
          <w:pgMar w:top="0" w:right="500" w:bottom="280" w:left="700" w:header="720" w:footer="720" w:gutter="0"/>
          <w:cols w:space="720"/>
        </w:sectPr>
      </w:pPr>
    </w:p>
    <w:p w:rsidR="00F3000D" w:rsidRDefault="00C434E9">
      <w:pPr>
        <w:spacing w:before="11"/>
        <w:rPr>
          <w:rFonts w:ascii="Palatino Linotype" w:eastAsia="Palatino Linotype" w:hAnsi="Palatino Linotype" w:cs="Palatino Linotype"/>
          <w:sz w:val="13"/>
          <w:szCs w:val="13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35104" behindDoc="1" locked="0" layoutInCell="1" allowOverlap="1">
                <wp:simplePos x="0" y="0"/>
                <wp:positionH relativeFrom="page">
                  <wp:posOffset>53340</wp:posOffset>
                </wp:positionH>
                <wp:positionV relativeFrom="page">
                  <wp:posOffset>60325</wp:posOffset>
                </wp:positionV>
                <wp:extent cx="7663180" cy="9927590"/>
                <wp:effectExtent l="0" t="3175" r="0" b="0"/>
                <wp:wrapNone/>
                <wp:docPr id="702" name="Group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3180" cy="9927590"/>
                          <a:chOff x="84" y="95"/>
                          <a:chExt cx="12068" cy="15634"/>
                        </a:xfrm>
                      </wpg:grpSpPr>
                      <pic:pic xmlns:pic="http://schemas.openxmlformats.org/drawingml/2006/picture">
                        <pic:nvPicPr>
                          <pic:cNvPr id="703" name="Picture 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" y="95"/>
                            <a:ext cx="12067" cy="15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04" name="Group 746"/>
                        <wpg:cNvGrpSpPr>
                          <a:grpSpLocks/>
                        </wpg:cNvGrpSpPr>
                        <wpg:grpSpPr bwMode="auto">
                          <a:xfrm>
                            <a:off x="969" y="9211"/>
                            <a:ext cx="10277" cy="2"/>
                            <a:chOff x="969" y="9211"/>
                            <a:chExt cx="10277" cy="2"/>
                          </a:xfrm>
                        </wpg:grpSpPr>
                        <wps:wsp>
                          <wps:cNvPr id="705" name="Freeform 747"/>
                          <wps:cNvSpPr>
                            <a:spLocks/>
                          </wps:cNvSpPr>
                          <wps:spPr bwMode="auto">
                            <a:xfrm>
                              <a:off x="969" y="9211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69 969"/>
                                <a:gd name="T1" fmla="*/ T0 w 10277"/>
                                <a:gd name="T2" fmla="+- 0 11245 969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744"/>
                        <wpg:cNvGrpSpPr>
                          <a:grpSpLocks/>
                        </wpg:cNvGrpSpPr>
                        <wpg:grpSpPr bwMode="auto">
                          <a:xfrm>
                            <a:off x="996" y="9692"/>
                            <a:ext cx="10277" cy="2"/>
                            <a:chOff x="996" y="9692"/>
                            <a:chExt cx="10277" cy="2"/>
                          </a:xfrm>
                        </wpg:grpSpPr>
                        <wps:wsp>
                          <wps:cNvPr id="707" name="Freeform 745"/>
                          <wps:cNvSpPr>
                            <a:spLocks/>
                          </wps:cNvSpPr>
                          <wps:spPr bwMode="auto">
                            <a:xfrm>
                              <a:off x="996" y="9692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96 996"/>
                                <a:gd name="T1" fmla="*/ T0 w 10277"/>
                                <a:gd name="T2" fmla="+- 0 11272 996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742"/>
                        <wpg:cNvGrpSpPr>
                          <a:grpSpLocks/>
                        </wpg:cNvGrpSpPr>
                        <wpg:grpSpPr bwMode="auto">
                          <a:xfrm>
                            <a:off x="1018" y="10949"/>
                            <a:ext cx="10277" cy="2"/>
                            <a:chOff x="1018" y="10949"/>
                            <a:chExt cx="10277" cy="2"/>
                          </a:xfrm>
                        </wpg:grpSpPr>
                        <wps:wsp>
                          <wps:cNvPr id="709" name="Freeform 743"/>
                          <wps:cNvSpPr>
                            <a:spLocks/>
                          </wps:cNvSpPr>
                          <wps:spPr bwMode="auto">
                            <a:xfrm>
                              <a:off x="1018" y="1094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18 1018"/>
                                <a:gd name="T1" fmla="*/ T0 w 10277"/>
                                <a:gd name="T2" fmla="+- 0 11294 101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740"/>
                        <wpg:cNvGrpSpPr>
                          <a:grpSpLocks/>
                        </wpg:cNvGrpSpPr>
                        <wpg:grpSpPr bwMode="auto">
                          <a:xfrm>
                            <a:off x="1065" y="11459"/>
                            <a:ext cx="10277" cy="2"/>
                            <a:chOff x="1065" y="11459"/>
                            <a:chExt cx="10277" cy="2"/>
                          </a:xfrm>
                        </wpg:grpSpPr>
                        <wps:wsp>
                          <wps:cNvPr id="711" name="Freeform 741"/>
                          <wps:cNvSpPr>
                            <a:spLocks/>
                          </wps:cNvSpPr>
                          <wps:spPr bwMode="auto">
                            <a:xfrm>
                              <a:off x="1065" y="1145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65 1065"/>
                                <a:gd name="T1" fmla="*/ T0 w 10277"/>
                                <a:gd name="T2" fmla="+- 0 11341 1065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737"/>
                        <wpg:cNvGrpSpPr>
                          <a:grpSpLocks/>
                        </wpg:cNvGrpSpPr>
                        <wpg:grpSpPr bwMode="auto">
                          <a:xfrm>
                            <a:off x="1058" y="11953"/>
                            <a:ext cx="10277" cy="2"/>
                            <a:chOff x="1058" y="11953"/>
                            <a:chExt cx="10277" cy="2"/>
                          </a:xfrm>
                        </wpg:grpSpPr>
                        <wps:wsp>
                          <wps:cNvPr id="713" name="Freeform 739"/>
                          <wps:cNvSpPr>
                            <a:spLocks/>
                          </wps:cNvSpPr>
                          <wps:spPr bwMode="auto">
                            <a:xfrm>
                              <a:off x="1058" y="11953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277"/>
                                <a:gd name="T2" fmla="+- 0 11334 105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4" name="Picture 7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27" y="14029"/>
                              <a:ext cx="4183" cy="4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15" name="Group 735"/>
                        <wpg:cNvGrpSpPr>
                          <a:grpSpLocks/>
                        </wpg:cNvGrpSpPr>
                        <wpg:grpSpPr bwMode="auto">
                          <a:xfrm>
                            <a:off x="1035" y="6648"/>
                            <a:ext cx="10278" cy="2"/>
                            <a:chOff x="1035" y="6648"/>
                            <a:chExt cx="10278" cy="2"/>
                          </a:xfrm>
                        </wpg:grpSpPr>
                        <wps:wsp>
                          <wps:cNvPr id="716" name="Freeform 736"/>
                          <wps:cNvSpPr>
                            <a:spLocks/>
                          </wps:cNvSpPr>
                          <wps:spPr bwMode="auto">
                            <a:xfrm>
                              <a:off x="1035" y="6648"/>
                              <a:ext cx="10278" cy="2"/>
                            </a:xfrm>
                            <a:custGeom>
                              <a:avLst/>
                              <a:gdLst>
                                <a:gd name="T0" fmla="+- 0 1035 1035"/>
                                <a:gd name="T1" fmla="*/ T0 w 10278"/>
                                <a:gd name="T2" fmla="+- 0 11313 1035"/>
                                <a:gd name="T3" fmla="*/ T2 w 102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8">
                                  <a:moveTo>
                                    <a:pt x="0" y="0"/>
                                  </a:moveTo>
                                  <a:lnTo>
                                    <a:pt x="1027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733"/>
                        <wpg:cNvGrpSpPr>
                          <a:grpSpLocks/>
                        </wpg:cNvGrpSpPr>
                        <wpg:grpSpPr bwMode="auto">
                          <a:xfrm>
                            <a:off x="1035" y="7158"/>
                            <a:ext cx="10278" cy="2"/>
                            <a:chOff x="1035" y="7158"/>
                            <a:chExt cx="10278" cy="2"/>
                          </a:xfrm>
                        </wpg:grpSpPr>
                        <wps:wsp>
                          <wps:cNvPr id="718" name="Freeform 734"/>
                          <wps:cNvSpPr>
                            <a:spLocks/>
                          </wps:cNvSpPr>
                          <wps:spPr bwMode="auto">
                            <a:xfrm>
                              <a:off x="1035" y="7158"/>
                              <a:ext cx="10278" cy="2"/>
                            </a:xfrm>
                            <a:custGeom>
                              <a:avLst/>
                              <a:gdLst>
                                <a:gd name="T0" fmla="+- 0 1035 1035"/>
                                <a:gd name="T1" fmla="*/ T0 w 10278"/>
                                <a:gd name="T2" fmla="+- 0 11313 1035"/>
                                <a:gd name="T3" fmla="*/ T2 w 102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8">
                                  <a:moveTo>
                                    <a:pt x="0" y="0"/>
                                  </a:moveTo>
                                  <a:lnTo>
                                    <a:pt x="1027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731"/>
                        <wpg:cNvGrpSpPr>
                          <a:grpSpLocks/>
                        </wpg:cNvGrpSpPr>
                        <wpg:grpSpPr bwMode="auto">
                          <a:xfrm>
                            <a:off x="1035" y="7668"/>
                            <a:ext cx="10278" cy="2"/>
                            <a:chOff x="1035" y="7668"/>
                            <a:chExt cx="10278" cy="2"/>
                          </a:xfrm>
                        </wpg:grpSpPr>
                        <wps:wsp>
                          <wps:cNvPr id="720" name="Freeform 732"/>
                          <wps:cNvSpPr>
                            <a:spLocks/>
                          </wps:cNvSpPr>
                          <wps:spPr bwMode="auto">
                            <a:xfrm>
                              <a:off x="1035" y="7668"/>
                              <a:ext cx="10278" cy="2"/>
                            </a:xfrm>
                            <a:custGeom>
                              <a:avLst/>
                              <a:gdLst>
                                <a:gd name="T0" fmla="+- 0 1035 1035"/>
                                <a:gd name="T1" fmla="*/ T0 w 10278"/>
                                <a:gd name="T2" fmla="+- 0 11313 1035"/>
                                <a:gd name="T3" fmla="*/ T2 w 102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8">
                                  <a:moveTo>
                                    <a:pt x="0" y="0"/>
                                  </a:moveTo>
                                  <a:lnTo>
                                    <a:pt x="1027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729"/>
                        <wpg:cNvGrpSpPr>
                          <a:grpSpLocks/>
                        </wpg:cNvGrpSpPr>
                        <wpg:grpSpPr bwMode="auto">
                          <a:xfrm>
                            <a:off x="1035" y="8178"/>
                            <a:ext cx="10278" cy="2"/>
                            <a:chOff x="1035" y="8178"/>
                            <a:chExt cx="10278" cy="2"/>
                          </a:xfrm>
                        </wpg:grpSpPr>
                        <wps:wsp>
                          <wps:cNvPr id="722" name="Freeform 730"/>
                          <wps:cNvSpPr>
                            <a:spLocks/>
                          </wps:cNvSpPr>
                          <wps:spPr bwMode="auto">
                            <a:xfrm>
                              <a:off x="1035" y="8178"/>
                              <a:ext cx="10278" cy="2"/>
                            </a:xfrm>
                            <a:custGeom>
                              <a:avLst/>
                              <a:gdLst>
                                <a:gd name="T0" fmla="+- 0 1035 1035"/>
                                <a:gd name="T1" fmla="*/ T0 w 10278"/>
                                <a:gd name="T2" fmla="+- 0 11313 1035"/>
                                <a:gd name="T3" fmla="*/ T2 w 102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8">
                                  <a:moveTo>
                                    <a:pt x="0" y="0"/>
                                  </a:moveTo>
                                  <a:lnTo>
                                    <a:pt x="1027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727"/>
                        <wpg:cNvGrpSpPr>
                          <a:grpSpLocks/>
                        </wpg:cNvGrpSpPr>
                        <wpg:grpSpPr bwMode="auto">
                          <a:xfrm>
                            <a:off x="2005" y="2069"/>
                            <a:ext cx="3500" cy="3500"/>
                            <a:chOff x="2005" y="2069"/>
                            <a:chExt cx="3500" cy="3500"/>
                          </a:xfrm>
                        </wpg:grpSpPr>
                        <wps:wsp>
                          <wps:cNvPr id="724" name="Freeform 728"/>
                          <wps:cNvSpPr>
                            <a:spLocks/>
                          </wps:cNvSpPr>
                          <wps:spPr bwMode="auto">
                            <a:xfrm>
                              <a:off x="2005" y="2069"/>
                              <a:ext cx="3500" cy="3500"/>
                            </a:xfrm>
                            <a:custGeom>
                              <a:avLst/>
                              <a:gdLst>
                                <a:gd name="T0" fmla="+- 0 5499 2005"/>
                                <a:gd name="T1" fmla="*/ T0 w 3500"/>
                                <a:gd name="T2" fmla="+- 0 3963 2069"/>
                                <a:gd name="T3" fmla="*/ 3963 h 3500"/>
                                <a:gd name="T4" fmla="+- 0 5454 2005"/>
                                <a:gd name="T5" fmla="*/ T4 w 3500"/>
                                <a:gd name="T6" fmla="+- 0 4240 2069"/>
                                <a:gd name="T7" fmla="*/ 4240 h 3500"/>
                                <a:gd name="T8" fmla="+- 0 5367 2005"/>
                                <a:gd name="T9" fmla="*/ T8 w 3500"/>
                                <a:gd name="T10" fmla="+- 0 4501 2069"/>
                                <a:gd name="T11" fmla="*/ 4501 h 3500"/>
                                <a:gd name="T12" fmla="+- 0 5243 2005"/>
                                <a:gd name="T13" fmla="*/ T12 w 3500"/>
                                <a:gd name="T14" fmla="+- 0 4741 2069"/>
                                <a:gd name="T15" fmla="*/ 4741 h 3500"/>
                                <a:gd name="T16" fmla="+- 0 5084 2005"/>
                                <a:gd name="T17" fmla="*/ T16 w 3500"/>
                                <a:gd name="T18" fmla="+- 0 4958 2069"/>
                                <a:gd name="T19" fmla="*/ 4958 h 3500"/>
                                <a:gd name="T20" fmla="+- 0 4894 2005"/>
                                <a:gd name="T21" fmla="*/ T20 w 3500"/>
                                <a:gd name="T22" fmla="+- 0 5148 2069"/>
                                <a:gd name="T23" fmla="*/ 5148 h 3500"/>
                                <a:gd name="T24" fmla="+- 0 4677 2005"/>
                                <a:gd name="T25" fmla="*/ T24 w 3500"/>
                                <a:gd name="T26" fmla="+- 0 5307 2069"/>
                                <a:gd name="T27" fmla="*/ 5307 h 3500"/>
                                <a:gd name="T28" fmla="+- 0 4436 2005"/>
                                <a:gd name="T29" fmla="*/ T28 w 3500"/>
                                <a:gd name="T30" fmla="+- 0 5432 2069"/>
                                <a:gd name="T31" fmla="*/ 5432 h 3500"/>
                                <a:gd name="T32" fmla="+- 0 4176 2005"/>
                                <a:gd name="T33" fmla="*/ T32 w 3500"/>
                                <a:gd name="T34" fmla="+- 0 5519 2069"/>
                                <a:gd name="T35" fmla="*/ 5519 h 3500"/>
                                <a:gd name="T36" fmla="+- 0 3899 2005"/>
                                <a:gd name="T37" fmla="*/ T36 w 3500"/>
                                <a:gd name="T38" fmla="+- 0 5564 2069"/>
                                <a:gd name="T39" fmla="*/ 5564 h 3500"/>
                                <a:gd name="T40" fmla="+- 0 3611 2005"/>
                                <a:gd name="T41" fmla="*/ T40 w 3500"/>
                                <a:gd name="T42" fmla="+- 0 5564 2069"/>
                                <a:gd name="T43" fmla="*/ 5564 h 3500"/>
                                <a:gd name="T44" fmla="+- 0 3334 2005"/>
                                <a:gd name="T45" fmla="*/ T44 w 3500"/>
                                <a:gd name="T46" fmla="+- 0 5519 2069"/>
                                <a:gd name="T47" fmla="*/ 5519 h 3500"/>
                                <a:gd name="T48" fmla="+- 0 3074 2005"/>
                                <a:gd name="T49" fmla="*/ T48 w 3500"/>
                                <a:gd name="T50" fmla="+- 0 5432 2069"/>
                                <a:gd name="T51" fmla="*/ 5432 h 3500"/>
                                <a:gd name="T52" fmla="+- 0 2833 2005"/>
                                <a:gd name="T53" fmla="*/ T52 w 3500"/>
                                <a:gd name="T54" fmla="+- 0 5307 2069"/>
                                <a:gd name="T55" fmla="*/ 5307 h 3500"/>
                                <a:gd name="T56" fmla="+- 0 2616 2005"/>
                                <a:gd name="T57" fmla="*/ T56 w 3500"/>
                                <a:gd name="T58" fmla="+- 0 5148 2069"/>
                                <a:gd name="T59" fmla="*/ 5148 h 3500"/>
                                <a:gd name="T60" fmla="+- 0 2426 2005"/>
                                <a:gd name="T61" fmla="*/ T60 w 3500"/>
                                <a:gd name="T62" fmla="+- 0 4958 2069"/>
                                <a:gd name="T63" fmla="*/ 4958 h 3500"/>
                                <a:gd name="T64" fmla="+- 0 2267 2005"/>
                                <a:gd name="T65" fmla="*/ T64 w 3500"/>
                                <a:gd name="T66" fmla="+- 0 4741 2069"/>
                                <a:gd name="T67" fmla="*/ 4741 h 3500"/>
                                <a:gd name="T68" fmla="+- 0 2143 2005"/>
                                <a:gd name="T69" fmla="*/ T68 w 3500"/>
                                <a:gd name="T70" fmla="+- 0 4501 2069"/>
                                <a:gd name="T71" fmla="*/ 4501 h 3500"/>
                                <a:gd name="T72" fmla="+- 0 2056 2005"/>
                                <a:gd name="T73" fmla="*/ T72 w 3500"/>
                                <a:gd name="T74" fmla="+- 0 4240 2069"/>
                                <a:gd name="T75" fmla="*/ 4240 h 3500"/>
                                <a:gd name="T76" fmla="+- 0 2011 2005"/>
                                <a:gd name="T77" fmla="*/ T76 w 3500"/>
                                <a:gd name="T78" fmla="+- 0 3963 2069"/>
                                <a:gd name="T79" fmla="*/ 3963 h 3500"/>
                                <a:gd name="T80" fmla="+- 0 2011 2005"/>
                                <a:gd name="T81" fmla="*/ T80 w 3500"/>
                                <a:gd name="T82" fmla="+- 0 3676 2069"/>
                                <a:gd name="T83" fmla="*/ 3676 h 3500"/>
                                <a:gd name="T84" fmla="+- 0 2056 2005"/>
                                <a:gd name="T85" fmla="*/ T84 w 3500"/>
                                <a:gd name="T86" fmla="+- 0 3399 2069"/>
                                <a:gd name="T87" fmla="*/ 3399 h 3500"/>
                                <a:gd name="T88" fmla="+- 0 2143 2005"/>
                                <a:gd name="T89" fmla="*/ T88 w 3500"/>
                                <a:gd name="T90" fmla="+- 0 3138 2069"/>
                                <a:gd name="T91" fmla="*/ 3138 h 3500"/>
                                <a:gd name="T92" fmla="+- 0 2267 2005"/>
                                <a:gd name="T93" fmla="*/ T92 w 3500"/>
                                <a:gd name="T94" fmla="+- 0 2898 2069"/>
                                <a:gd name="T95" fmla="*/ 2898 h 3500"/>
                                <a:gd name="T96" fmla="+- 0 2426 2005"/>
                                <a:gd name="T97" fmla="*/ T96 w 3500"/>
                                <a:gd name="T98" fmla="+- 0 2681 2069"/>
                                <a:gd name="T99" fmla="*/ 2681 h 3500"/>
                                <a:gd name="T100" fmla="+- 0 2616 2005"/>
                                <a:gd name="T101" fmla="*/ T100 w 3500"/>
                                <a:gd name="T102" fmla="+- 0 2491 2069"/>
                                <a:gd name="T103" fmla="*/ 2491 h 3500"/>
                                <a:gd name="T104" fmla="+- 0 2833 2005"/>
                                <a:gd name="T105" fmla="*/ T104 w 3500"/>
                                <a:gd name="T106" fmla="+- 0 2332 2069"/>
                                <a:gd name="T107" fmla="*/ 2332 h 3500"/>
                                <a:gd name="T108" fmla="+- 0 3074 2005"/>
                                <a:gd name="T109" fmla="*/ T108 w 3500"/>
                                <a:gd name="T110" fmla="+- 0 2207 2069"/>
                                <a:gd name="T111" fmla="*/ 2207 h 3500"/>
                                <a:gd name="T112" fmla="+- 0 3334 2005"/>
                                <a:gd name="T113" fmla="*/ T112 w 3500"/>
                                <a:gd name="T114" fmla="+- 0 2120 2069"/>
                                <a:gd name="T115" fmla="*/ 2120 h 3500"/>
                                <a:gd name="T116" fmla="+- 0 3611 2005"/>
                                <a:gd name="T117" fmla="*/ T116 w 3500"/>
                                <a:gd name="T118" fmla="+- 0 2075 2069"/>
                                <a:gd name="T119" fmla="*/ 2075 h 3500"/>
                                <a:gd name="T120" fmla="+- 0 3899 2005"/>
                                <a:gd name="T121" fmla="*/ T120 w 3500"/>
                                <a:gd name="T122" fmla="+- 0 2075 2069"/>
                                <a:gd name="T123" fmla="*/ 2075 h 3500"/>
                                <a:gd name="T124" fmla="+- 0 4176 2005"/>
                                <a:gd name="T125" fmla="*/ T124 w 3500"/>
                                <a:gd name="T126" fmla="+- 0 2120 2069"/>
                                <a:gd name="T127" fmla="*/ 2120 h 3500"/>
                                <a:gd name="T128" fmla="+- 0 4436 2005"/>
                                <a:gd name="T129" fmla="*/ T128 w 3500"/>
                                <a:gd name="T130" fmla="+- 0 2207 2069"/>
                                <a:gd name="T131" fmla="*/ 2207 h 3500"/>
                                <a:gd name="T132" fmla="+- 0 4677 2005"/>
                                <a:gd name="T133" fmla="*/ T132 w 3500"/>
                                <a:gd name="T134" fmla="+- 0 2332 2069"/>
                                <a:gd name="T135" fmla="*/ 2332 h 3500"/>
                                <a:gd name="T136" fmla="+- 0 4894 2005"/>
                                <a:gd name="T137" fmla="*/ T136 w 3500"/>
                                <a:gd name="T138" fmla="+- 0 2491 2069"/>
                                <a:gd name="T139" fmla="*/ 2491 h 3500"/>
                                <a:gd name="T140" fmla="+- 0 5084 2005"/>
                                <a:gd name="T141" fmla="*/ T140 w 3500"/>
                                <a:gd name="T142" fmla="+- 0 2681 2069"/>
                                <a:gd name="T143" fmla="*/ 2681 h 3500"/>
                                <a:gd name="T144" fmla="+- 0 5243 2005"/>
                                <a:gd name="T145" fmla="*/ T144 w 3500"/>
                                <a:gd name="T146" fmla="+- 0 2898 2069"/>
                                <a:gd name="T147" fmla="*/ 2898 h 3500"/>
                                <a:gd name="T148" fmla="+- 0 5367 2005"/>
                                <a:gd name="T149" fmla="*/ T148 w 3500"/>
                                <a:gd name="T150" fmla="+- 0 3138 2069"/>
                                <a:gd name="T151" fmla="*/ 3138 h 3500"/>
                                <a:gd name="T152" fmla="+- 0 5454 2005"/>
                                <a:gd name="T153" fmla="*/ T152 w 3500"/>
                                <a:gd name="T154" fmla="+- 0 3399 2069"/>
                                <a:gd name="T155" fmla="*/ 3399 h 3500"/>
                                <a:gd name="T156" fmla="+- 0 5499 2005"/>
                                <a:gd name="T157" fmla="*/ T156 w 3500"/>
                                <a:gd name="T158" fmla="+- 0 3676 2069"/>
                                <a:gd name="T159" fmla="*/ 3676 h 3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500" h="3500">
                                  <a:moveTo>
                                    <a:pt x="3500" y="1751"/>
                                  </a:moveTo>
                                  <a:lnTo>
                                    <a:pt x="3494" y="1894"/>
                                  </a:lnTo>
                                  <a:lnTo>
                                    <a:pt x="3477" y="2034"/>
                                  </a:lnTo>
                                  <a:lnTo>
                                    <a:pt x="3449" y="2171"/>
                                  </a:lnTo>
                                  <a:lnTo>
                                    <a:pt x="3411" y="2304"/>
                                  </a:lnTo>
                                  <a:lnTo>
                                    <a:pt x="3362" y="2432"/>
                                  </a:lnTo>
                                  <a:lnTo>
                                    <a:pt x="3305" y="2555"/>
                                  </a:lnTo>
                                  <a:lnTo>
                                    <a:pt x="3238" y="2672"/>
                                  </a:lnTo>
                                  <a:lnTo>
                                    <a:pt x="3162" y="2784"/>
                                  </a:lnTo>
                                  <a:lnTo>
                                    <a:pt x="3079" y="2889"/>
                                  </a:lnTo>
                                  <a:lnTo>
                                    <a:pt x="2987" y="2988"/>
                                  </a:lnTo>
                                  <a:lnTo>
                                    <a:pt x="2889" y="3079"/>
                                  </a:lnTo>
                                  <a:lnTo>
                                    <a:pt x="2784" y="3163"/>
                                  </a:lnTo>
                                  <a:lnTo>
                                    <a:pt x="2672" y="3238"/>
                                  </a:lnTo>
                                  <a:lnTo>
                                    <a:pt x="2554" y="3305"/>
                                  </a:lnTo>
                                  <a:lnTo>
                                    <a:pt x="2431" y="3363"/>
                                  </a:lnTo>
                                  <a:lnTo>
                                    <a:pt x="2303" y="3411"/>
                                  </a:lnTo>
                                  <a:lnTo>
                                    <a:pt x="2171" y="3450"/>
                                  </a:lnTo>
                                  <a:lnTo>
                                    <a:pt x="2034" y="3478"/>
                                  </a:lnTo>
                                  <a:lnTo>
                                    <a:pt x="1894" y="3495"/>
                                  </a:lnTo>
                                  <a:lnTo>
                                    <a:pt x="1750" y="3500"/>
                                  </a:lnTo>
                                  <a:lnTo>
                                    <a:pt x="1606" y="3495"/>
                                  </a:lnTo>
                                  <a:lnTo>
                                    <a:pt x="1466" y="3478"/>
                                  </a:lnTo>
                                  <a:lnTo>
                                    <a:pt x="1329" y="3450"/>
                                  </a:lnTo>
                                  <a:lnTo>
                                    <a:pt x="1197" y="3411"/>
                                  </a:lnTo>
                                  <a:lnTo>
                                    <a:pt x="1069" y="3363"/>
                                  </a:lnTo>
                                  <a:lnTo>
                                    <a:pt x="946" y="3305"/>
                                  </a:lnTo>
                                  <a:lnTo>
                                    <a:pt x="828" y="3238"/>
                                  </a:lnTo>
                                  <a:lnTo>
                                    <a:pt x="716" y="3163"/>
                                  </a:lnTo>
                                  <a:lnTo>
                                    <a:pt x="611" y="3079"/>
                                  </a:lnTo>
                                  <a:lnTo>
                                    <a:pt x="513" y="2988"/>
                                  </a:lnTo>
                                  <a:lnTo>
                                    <a:pt x="421" y="2889"/>
                                  </a:lnTo>
                                  <a:lnTo>
                                    <a:pt x="338" y="2784"/>
                                  </a:lnTo>
                                  <a:lnTo>
                                    <a:pt x="262" y="2672"/>
                                  </a:lnTo>
                                  <a:lnTo>
                                    <a:pt x="195" y="2555"/>
                                  </a:lnTo>
                                  <a:lnTo>
                                    <a:pt x="138" y="2432"/>
                                  </a:lnTo>
                                  <a:lnTo>
                                    <a:pt x="89" y="2304"/>
                                  </a:lnTo>
                                  <a:lnTo>
                                    <a:pt x="51" y="2171"/>
                                  </a:lnTo>
                                  <a:lnTo>
                                    <a:pt x="23" y="2034"/>
                                  </a:lnTo>
                                  <a:lnTo>
                                    <a:pt x="6" y="1894"/>
                                  </a:lnTo>
                                  <a:lnTo>
                                    <a:pt x="0" y="1751"/>
                                  </a:lnTo>
                                  <a:lnTo>
                                    <a:pt x="6" y="1607"/>
                                  </a:lnTo>
                                  <a:lnTo>
                                    <a:pt x="23" y="1467"/>
                                  </a:lnTo>
                                  <a:lnTo>
                                    <a:pt x="51" y="1330"/>
                                  </a:lnTo>
                                  <a:lnTo>
                                    <a:pt x="89" y="1197"/>
                                  </a:lnTo>
                                  <a:lnTo>
                                    <a:pt x="138" y="1069"/>
                                  </a:lnTo>
                                  <a:lnTo>
                                    <a:pt x="195" y="946"/>
                                  </a:lnTo>
                                  <a:lnTo>
                                    <a:pt x="262" y="829"/>
                                  </a:lnTo>
                                  <a:lnTo>
                                    <a:pt x="338" y="717"/>
                                  </a:lnTo>
                                  <a:lnTo>
                                    <a:pt x="421" y="612"/>
                                  </a:lnTo>
                                  <a:lnTo>
                                    <a:pt x="513" y="513"/>
                                  </a:lnTo>
                                  <a:lnTo>
                                    <a:pt x="611" y="422"/>
                                  </a:lnTo>
                                  <a:lnTo>
                                    <a:pt x="716" y="338"/>
                                  </a:lnTo>
                                  <a:lnTo>
                                    <a:pt x="828" y="263"/>
                                  </a:lnTo>
                                  <a:lnTo>
                                    <a:pt x="946" y="196"/>
                                  </a:lnTo>
                                  <a:lnTo>
                                    <a:pt x="1069" y="138"/>
                                  </a:lnTo>
                                  <a:lnTo>
                                    <a:pt x="1197" y="90"/>
                                  </a:lnTo>
                                  <a:lnTo>
                                    <a:pt x="1329" y="51"/>
                                  </a:lnTo>
                                  <a:lnTo>
                                    <a:pt x="1466" y="23"/>
                                  </a:lnTo>
                                  <a:lnTo>
                                    <a:pt x="1606" y="6"/>
                                  </a:lnTo>
                                  <a:lnTo>
                                    <a:pt x="1750" y="0"/>
                                  </a:lnTo>
                                  <a:lnTo>
                                    <a:pt x="1894" y="6"/>
                                  </a:lnTo>
                                  <a:lnTo>
                                    <a:pt x="2034" y="23"/>
                                  </a:lnTo>
                                  <a:lnTo>
                                    <a:pt x="2171" y="51"/>
                                  </a:lnTo>
                                  <a:lnTo>
                                    <a:pt x="2303" y="90"/>
                                  </a:lnTo>
                                  <a:lnTo>
                                    <a:pt x="2431" y="138"/>
                                  </a:lnTo>
                                  <a:lnTo>
                                    <a:pt x="2554" y="196"/>
                                  </a:lnTo>
                                  <a:lnTo>
                                    <a:pt x="2672" y="263"/>
                                  </a:lnTo>
                                  <a:lnTo>
                                    <a:pt x="2784" y="338"/>
                                  </a:lnTo>
                                  <a:lnTo>
                                    <a:pt x="2889" y="422"/>
                                  </a:lnTo>
                                  <a:lnTo>
                                    <a:pt x="2987" y="513"/>
                                  </a:lnTo>
                                  <a:lnTo>
                                    <a:pt x="3079" y="612"/>
                                  </a:lnTo>
                                  <a:lnTo>
                                    <a:pt x="3162" y="717"/>
                                  </a:lnTo>
                                  <a:lnTo>
                                    <a:pt x="3238" y="829"/>
                                  </a:lnTo>
                                  <a:lnTo>
                                    <a:pt x="3305" y="946"/>
                                  </a:lnTo>
                                  <a:lnTo>
                                    <a:pt x="3362" y="1069"/>
                                  </a:lnTo>
                                  <a:lnTo>
                                    <a:pt x="3411" y="1197"/>
                                  </a:lnTo>
                                  <a:lnTo>
                                    <a:pt x="3449" y="1330"/>
                                  </a:lnTo>
                                  <a:lnTo>
                                    <a:pt x="3477" y="1467"/>
                                  </a:lnTo>
                                  <a:lnTo>
                                    <a:pt x="3494" y="1607"/>
                                  </a:lnTo>
                                  <a:lnTo>
                                    <a:pt x="3500" y="17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725"/>
                        <wpg:cNvGrpSpPr>
                          <a:grpSpLocks/>
                        </wpg:cNvGrpSpPr>
                        <wpg:grpSpPr bwMode="auto">
                          <a:xfrm>
                            <a:off x="6797" y="2069"/>
                            <a:ext cx="3500" cy="3500"/>
                            <a:chOff x="6797" y="2069"/>
                            <a:chExt cx="3500" cy="3500"/>
                          </a:xfrm>
                        </wpg:grpSpPr>
                        <wps:wsp>
                          <wps:cNvPr id="726" name="Freeform 726"/>
                          <wps:cNvSpPr>
                            <a:spLocks/>
                          </wps:cNvSpPr>
                          <wps:spPr bwMode="auto">
                            <a:xfrm>
                              <a:off x="6797" y="2069"/>
                              <a:ext cx="3500" cy="3500"/>
                            </a:xfrm>
                            <a:custGeom>
                              <a:avLst/>
                              <a:gdLst>
                                <a:gd name="T0" fmla="+- 0 10291 6797"/>
                                <a:gd name="T1" fmla="*/ T0 w 3500"/>
                                <a:gd name="T2" fmla="+- 0 3963 2069"/>
                                <a:gd name="T3" fmla="*/ 3963 h 3500"/>
                                <a:gd name="T4" fmla="+- 0 10246 6797"/>
                                <a:gd name="T5" fmla="*/ T4 w 3500"/>
                                <a:gd name="T6" fmla="+- 0 4240 2069"/>
                                <a:gd name="T7" fmla="*/ 4240 h 3500"/>
                                <a:gd name="T8" fmla="+- 0 10160 6797"/>
                                <a:gd name="T9" fmla="*/ T8 w 3500"/>
                                <a:gd name="T10" fmla="+- 0 4501 2069"/>
                                <a:gd name="T11" fmla="*/ 4501 h 3500"/>
                                <a:gd name="T12" fmla="+- 0 10035 6797"/>
                                <a:gd name="T13" fmla="*/ T12 w 3500"/>
                                <a:gd name="T14" fmla="+- 0 4741 2069"/>
                                <a:gd name="T15" fmla="*/ 4741 h 3500"/>
                                <a:gd name="T16" fmla="+- 0 9876 6797"/>
                                <a:gd name="T17" fmla="*/ T16 w 3500"/>
                                <a:gd name="T18" fmla="+- 0 4958 2069"/>
                                <a:gd name="T19" fmla="*/ 4958 h 3500"/>
                                <a:gd name="T20" fmla="+- 0 9686 6797"/>
                                <a:gd name="T21" fmla="*/ T20 w 3500"/>
                                <a:gd name="T22" fmla="+- 0 5148 2069"/>
                                <a:gd name="T23" fmla="*/ 5148 h 3500"/>
                                <a:gd name="T24" fmla="+- 0 9469 6797"/>
                                <a:gd name="T25" fmla="*/ T24 w 3500"/>
                                <a:gd name="T26" fmla="+- 0 5307 2069"/>
                                <a:gd name="T27" fmla="*/ 5307 h 3500"/>
                                <a:gd name="T28" fmla="+- 0 9228 6797"/>
                                <a:gd name="T29" fmla="*/ T28 w 3500"/>
                                <a:gd name="T30" fmla="+- 0 5432 2069"/>
                                <a:gd name="T31" fmla="*/ 5432 h 3500"/>
                                <a:gd name="T32" fmla="+- 0 8968 6797"/>
                                <a:gd name="T33" fmla="*/ T32 w 3500"/>
                                <a:gd name="T34" fmla="+- 0 5519 2069"/>
                                <a:gd name="T35" fmla="*/ 5519 h 3500"/>
                                <a:gd name="T36" fmla="+- 0 8691 6797"/>
                                <a:gd name="T37" fmla="*/ T36 w 3500"/>
                                <a:gd name="T38" fmla="+- 0 5564 2069"/>
                                <a:gd name="T39" fmla="*/ 5564 h 3500"/>
                                <a:gd name="T40" fmla="+- 0 8404 6797"/>
                                <a:gd name="T41" fmla="*/ T40 w 3500"/>
                                <a:gd name="T42" fmla="+- 0 5564 2069"/>
                                <a:gd name="T43" fmla="*/ 5564 h 3500"/>
                                <a:gd name="T44" fmla="+- 0 8127 6797"/>
                                <a:gd name="T45" fmla="*/ T44 w 3500"/>
                                <a:gd name="T46" fmla="+- 0 5519 2069"/>
                                <a:gd name="T47" fmla="*/ 5519 h 3500"/>
                                <a:gd name="T48" fmla="+- 0 7866 6797"/>
                                <a:gd name="T49" fmla="*/ T48 w 3500"/>
                                <a:gd name="T50" fmla="+- 0 5432 2069"/>
                                <a:gd name="T51" fmla="*/ 5432 h 3500"/>
                                <a:gd name="T52" fmla="+- 0 7625 6797"/>
                                <a:gd name="T53" fmla="*/ T52 w 3500"/>
                                <a:gd name="T54" fmla="+- 0 5307 2069"/>
                                <a:gd name="T55" fmla="*/ 5307 h 3500"/>
                                <a:gd name="T56" fmla="+- 0 7408 6797"/>
                                <a:gd name="T57" fmla="*/ T56 w 3500"/>
                                <a:gd name="T58" fmla="+- 0 5148 2069"/>
                                <a:gd name="T59" fmla="*/ 5148 h 3500"/>
                                <a:gd name="T60" fmla="+- 0 7219 6797"/>
                                <a:gd name="T61" fmla="*/ T60 w 3500"/>
                                <a:gd name="T62" fmla="+- 0 4958 2069"/>
                                <a:gd name="T63" fmla="*/ 4958 h 3500"/>
                                <a:gd name="T64" fmla="+- 0 7060 6797"/>
                                <a:gd name="T65" fmla="*/ T64 w 3500"/>
                                <a:gd name="T66" fmla="+- 0 4741 2069"/>
                                <a:gd name="T67" fmla="*/ 4741 h 3500"/>
                                <a:gd name="T68" fmla="+- 0 6935 6797"/>
                                <a:gd name="T69" fmla="*/ T68 w 3500"/>
                                <a:gd name="T70" fmla="+- 0 4501 2069"/>
                                <a:gd name="T71" fmla="*/ 4501 h 3500"/>
                                <a:gd name="T72" fmla="+- 0 6848 6797"/>
                                <a:gd name="T73" fmla="*/ T72 w 3500"/>
                                <a:gd name="T74" fmla="+- 0 4240 2069"/>
                                <a:gd name="T75" fmla="*/ 4240 h 3500"/>
                                <a:gd name="T76" fmla="+- 0 6803 6797"/>
                                <a:gd name="T77" fmla="*/ T76 w 3500"/>
                                <a:gd name="T78" fmla="+- 0 3963 2069"/>
                                <a:gd name="T79" fmla="*/ 3963 h 3500"/>
                                <a:gd name="T80" fmla="+- 0 6803 6797"/>
                                <a:gd name="T81" fmla="*/ T80 w 3500"/>
                                <a:gd name="T82" fmla="+- 0 3676 2069"/>
                                <a:gd name="T83" fmla="*/ 3676 h 3500"/>
                                <a:gd name="T84" fmla="+- 0 6848 6797"/>
                                <a:gd name="T85" fmla="*/ T84 w 3500"/>
                                <a:gd name="T86" fmla="+- 0 3399 2069"/>
                                <a:gd name="T87" fmla="*/ 3399 h 3500"/>
                                <a:gd name="T88" fmla="+- 0 6935 6797"/>
                                <a:gd name="T89" fmla="*/ T88 w 3500"/>
                                <a:gd name="T90" fmla="+- 0 3138 2069"/>
                                <a:gd name="T91" fmla="*/ 3138 h 3500"/>
                                <a:gd name="T92" fmla="+- 0 7060 6797"/>
                                <a:gd name="T93" fmla="*/ T92 w 3500"/>
                                <a:gd name="T94" fmla="+- 0 2898 2069"/>
                                <a:gd name="T95" fmla="*/ 2898 h 3500"/>
                                <a:gd name="T96" fmla="+- 0 7219 6797"/>
                                <a:gd name="T97" fmla="*/ T96 w 3500"/>
                                <a:gd name="T98" fmla="+- 0 2681 2069"/>
                                <a:gd name="T99" fmla="*/ 2681 h 3500"/>
                                <a:gd name="T100" fmla="+- 0 7408 6797"/>
                                <a:gd name="T101" fmla="*/ T100 w 3500"/>
                                <a:gd name="T102" fmla="+- 0 2491 2069"/>
                                <a:gd name="T103" fmla="*/ 2491 h 3500"/>
                                <a:gd name="T104" fmla="+- 0 7625 6797"/>
                                <a:gd name="T105" fmla="*/ T104 w 3500"/>
                                <a:gd name="T106" fmla="+- 0 2332 2069"/>
                                <a:gd name="T107" fmla="*/ 2332 h 3500"/>
                                <a:gd name="T108" fmla="+- 0 7866 6797"/>
                                <a:gd name="T109" fmla="*/ T108 w 3500"/>
                                <a:gd name="T110" fmla="+- 0 2207 2069"/>
                                <a:gd name="T111" fmla="*/ 2207 h 3500"/>
                                <a:gd name="T112" fmla="+- 0 8127 6797"/>
                                <a:gd name="T113" fmla="*/ T112 w 3500"/>
                                <a:gd name="T114" fmla="+- 0 2120 2069"/>
                                <a:gd name="T115" fmla="*/ 2120 h 3500"/>
                                <a:gd name="T116" fmla="+- 0 8404 6797"/>
                                <a:gd name="T117" fmla="*/ T116 w 3500"/>
                                <a:gd name="T118" fmla="+- 0 2075 2069"/>
                                <a:gd name="T119" fmla="*/ 2075 h 3500"/>
                                <a:gd name="T120" fmla="+- 0 8691 6797"/>
                                <a:gd name="T121" fmla="*/ T120 w 3500"/>
                                <a:gd name="T122" fmla="+- 0 2075 2069"/>
                                <a:gd name="T123" fmla="*/ 2075 h 3500"/>
                                <a:gd name="T124" fmla="+- 0 8968 6797"/>
                                <a:gd name="T125" fmla="*/ T124 w 3500"/>
                                <a:gd name="T126" fmla="+- 0 2120 2069"/>
                                <a:gd name="T127" fmla="*/ 2120 h 3500"/>
                                <a:gd name="T128" fmla="+- 0 9228 6797"/>
                                <a:gd name="T129" fmla="*/ T128 w 3500"/>
                                <a:gd name="T130" fmla="+- 0 2207 2069"/>
                                <a:gd name="T131" fmla="*/ 2207 h 3500"/>
                                <a:gd name="T132" fmla="+- 0 9469 6797"/>
                                <a:gd name="T133" fmla="*/ T132 w 3500"/>
                                <a:gd name="T134" fmla="+- 0 2332 2069"/>
                                <a:gd name="T135" fmla="*/ 2332 h 3500"/>
                                <a:gd name="T136" fmla="+- 0 9686 6797"/>
                                <a:gd name="T137" fmla="*/ T136 w 3500"/>
                                <a:gd name="T138" fmla="+- 0 2491 2069"/>
                                <a:gd name="T139" fmla="*/ 2491 h 3500"/>
                                <a:gd name="T140" fmla="+- 0 9876 6797"/>
                                <a:gd name="T141" fmla="*/ T140 w 3500"/>
                                <a:gd name="T142" fmla="+- 0 2681 2069"/>
                                <a:gd name="T143" fmla="*/ 2681 h 3500"/>
                                <a:gd name="T144" fmla="+- 0 10035 6797"/>
                                <a:gd name="T145" fmla="*/ T144 w 3500"/>
                                <a:gd name="T146" fmla="+- 0 2898 2069"/>
                                <a:gd name="T147" fmla="*/ 2898 h 3500"/>
                                <a:gd name="T148" fmla="+- 0 10160 6797"/>
                                <a:gd name="T149" fmla="*/ T148 w 3500"/>
                                <a:gd name="T150" fmla="+- 0 3138 2069"/>
                                <a:gd name="T151" fmla="*/ 3138 h 3500"/>
                                <a:gd name="T152" fmla="+- 0 10246 6797"/>
                                <a:gd name="T153" fmla="*/ T152 w 3500"/>
                                <a:gd name="T154" fmla="+- 0 3399 2069"/>
                                <a:gd name="T155" fmla="*/ 3399 h 3500"/>
                                <a:gd name="T156" fmla="+- 0 10291 6797"/>
                                <a:gd name="T157" fmla="*/ T156 w 3500"/>
                                <a:gd name="T158" fmla="+- 0 3676 2069"/>
                                <a:gd name="T159" fmla="*/ 3676 h 3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500" h="3500">
                                  <a:moveTo>
                                    <a:pt x="3500" y="1750"/>
                                  </a:moveTo>
                                  <a:lnTo>
                                    <a:pt x="3494" y="1894"/>
                                  </a:lnTo>
                                  <a:lnTo>
                                    <a:pt x="3477" y="2034"/>
                                  </a:lnTo>
                                  <a:lnTo>
                                    <a:pt x="3449" y="2171"/>
                                  </a:lnTo>
                                  <a:lnTo>
                                    <a:pt x="3411" y="2304"/>
                                  </a:lnTo>
                                  <a:lnTo>
                                    <a:pt x="3363" y="2432"/>
                                  </a:lnTo>
                                  <a:lnTo>
                                    <a:pt x="3305" y="2555"/>
                                  </a:lnTo>
                                  <a:lnTo>
                                    <a:pt x="3238" y="2672"/>
                                  </a:lnTo>
                                  <a:lnTo>
                                    <a:pt x="3163" y="2784"/>
                                  </a:lnTo>
                                  <a:lnTo>
                                    <a:pt x="3079" y="2889"/>
                                  </a:lnTo>
                                  <a:lnTo>
                                    <a:pt x="2988" y="2988"/>
                                  </a:lnTo>
                                  <a:lnTo>
                                    <a:pt x="2889" y="3079"/>
                                  </a:lnTo>
                                  <a:lnTo>
                                    <a:pt x="2784" y="3163"/>
                                  </a:lnTo>
                                  <a:lnTo>
                                    <a:pt x="2672" y="3238"/>
                                  </a:lnTo>
                                  <a:lnTo>
                                    <a:pt x="2555" y="3305"/>
                                  </a:lnTo>
                                  <a:lnTo>
                                    <a:pt x="2431" y="3363"/>
                                  </a:lnTo>
                                  <a:lnTo>
                                    <a:pt x="2303" y="3411"/>
                                  </a:lnTo>
                                  <a:lnTo>
                                    <a:pt x="2171" y="3450"/>
                                  </a:lnTo>
                                  <a:lnTo>
                                    <a:pt x="2034" y="3478"/>
                                  </a:lnTo>
                                  <a:lnTo>
                                    <a:pt x="1894" y="3495"/>
                                  </a:lnTo>
                                  <a:lnTo>
                                    <a:pt x="1750" y="3500"/>
                                  </a:lnTo>
                                  <a:lnTo>
                                    <a:pt x="1607" y="3495"/>
                                  </a:lnTo>
                                  <a:lnTo>
                                    <a:pt x="1466" y="3478"/>
                                  </a:lnTo>
                                  <a:lnTo>
                                    <a:pt x="1330" y="3450"/>
                                  </a:lnTo>
                                  <a:lnTo>
                                    <a:pt x="1197" y="3411"/>
                                  </a:lnTo>
                                  <a:lnTo>
                                    <a:pt x="1069" y="3363"/>
                                  </a:lnTo>
                                  <a:lnTo>
                                    <a:pt x="946" y="3305"/>
                                  </a:lnTo>
                                  <a:lnTo>
                                    <a:pt x="828" y="3238"/>
                                  </a:lnTo>
                                  <a:lnTo>
                                    <a:pt x="717" y="3163"/>
                                  </a:lnTo>
                                  <a:lnTo>
                                    <a:pt x="611" y="3079"/>
                                  </a:lnTo>
                                  <a:lnTo>
                                    <a:pt x="513" y="2988"/>
                                  </a:lnTo>
                                  <a:lnTo>
                                    <a:pt x="422" y="2889"/>
                                  </a:lnTo>
                                  <a:lnTo>
                                    <a:pt x="338" y="2784"/>
                                  </a:lnTo>
                                  <a:lnTo>
                                    <a:pt x="263" y="2672"/>
                                  </a:lnTo>
                                  <a:lnTo>
                                    <a:pt x="196" y="2555"/>
                                  </a:lnTo>
                                  <a:lnTo>
                                    <a:pt x="138" y="2432"/>
                                  </a:lnTo>
                                  <a:lnTo>
                                    <a:pt x="90" y="2304"/>
                                  </a:lnTo>
                                  <a:lnTo>
                                    <a:pt x="51" y="2171"/>
                                  </a:lnTo>
                                  <a:lnTo>
                                    <a:pt x="23" y="2034"/>
                                  </a:lnTo>
                                  <a:lnTo>
                                    <a:pt x="6" y="1894"/>
                                  </a:lnTo>
                                  <a:lnTo>
                                    <a:pt x="0" y="1750"/>
                                  </a:lnTo>
                                  <a:lnTo>
                                    <a:pt x="6" y="1607"/>
                                  </a:lnTo>
                                  <a:lnTo>
                                    <a:pt x="23" y="1467"/>
                                  </a:lnTo>
                                  <a:lnTo>
                                    <a:pt x="51" y="1330"/>
                                  </a:lnTo>
                                  <a:lnTo>
                                    <a:pt x="90" y="1197"/>
                                  </a:lnTo>
                                  <a:lnTo>
                                    <a:pt x="138" y="1069"/>
                                  </a:lnTo>
                                  <a:lnTo>
                                    <a:pt x="196" y="946"/>
                                  </a:lnTo>
                                  <a:lnTo>
                                    <a:pt x="263" y="829"/>
                                  </a:lnTo>
                                  <a:lnTo>
                                    <a:pt x="338" y="717"/>
                                  </a:lnTo>
                                  <a:lnTo>
                                    <a:pt x="422" y="612"/>
                                  </a:lnTo>
                                  <a:lnTo>
                                    <a:pt x="513" y="513"/>
                                  </a:lnTo>
                                  <a:lnTo>
                                    <a:pt x="611" y="422"/>
                                  </a:lnTo>
                                  <a:lnTo>
                                    <a:pt x="717" y="338"/>
                                  </a:lnTo>
                                  <a:lnTo>
                                    <a:pt x="828" y="263"/>
                                  </a:lnTo>
                                  <a:lnTo>
                                    <a:pt x="946" y="196"/>
                                  </a:lnTo>
                                  <a:lnTo>
                                    <a:pt x="1069" y="138"/>
                                  </a:lnTo>
                                  <a:lnTo>
                                    <a:pt x="1197" y="90"/>
                                  </a:lnTo>
                                  <a:lnTo>
                                    <a:pt x="1330" y="51"/>
                                  </a:lnTo>
                                  <a:lnTo>
                                    <a:pt x="1466" y="23"/>
                                  </a:lnTo>
                                  <a:lnTo>
                                    <a:pt x="1607" y="6"/>
                                  </a:lnTo>
                                  <a:lnTo>
                                    <a:pt x="1750" y="0"/>
                                  </a:lnTo>
                                  <a:lnTo>
                                    <a:pt x="1894" y="6"/>
                                  </a:lnTo>
                                  <a:lnTo>
                                    <a:pt x="2034" y="23"/>
                                  </a:lnTo>
                                  <a:lnTo>
                                    <a:pt x="2171" y="51"/>
                                  </a:lnTo>
                                  <a:lnTo>
                                    <a:pt x="2303" y="90"/>
                                  </a:lnTo>
                                  <a:lnTo>
                                    <a:pt x="2431" y="138"/>
                                  </a:lnTo>
                                  <a:lnTo>
                                    <a:pt x="2555" y="196"/>
                                  </a:lnTo>
                                  <a:lnTo>
                                    <a:pt x="2672" y="263"/>
                                  </a:lnTo>
                                  <a:lnTo>
                                    <a:pt x="2784" y="338"/>
                                  </a:lnTo>
                                  <a:lnTo>
                                    <a:pt x="2889" y="422"/>
                                  </a:lnTo>
                                  <a:lnTo>
                                    <a:pt x="2988" y="513"/>
                                  </a:lnTo>
                                  <a:lnTo>
                                    <a:pt x="3079" y="612"/>
                                  </a:lnTo>
                                  <a:lnTo>
                                    <a:pt x="3163" y="717"/>
                                  </a:lnTo>
                                  <a:lnTo>
                                    <a:pt x="3238" y="829"/>
                                  </a:lnTo>
                                  <a:lnTo>
                                    <a:pt x="3305" y="946"/>
                                  </a:lnTo>
                                  <a:lnTo>
                                    <a:pt x="3363" y="1069"/>
                                  </a:lnTo>
                                  <a:lnTo>
                                    <a:pt x="3411" y="1197"/>
                                  </a:lnTo>
                                  <a:lnTo>
                                    <a:pt x="3449" y="1330"/>
                                  </a:lnTo>
                                  <a:lnTo>
                                    <a:pt x="3477" y="1467"/>
                                  </a:lnTo>
                                  <a:lnTo>
                                    <a:pt x="3494" y="1607"/>
                                  </a:lnTo>
                                  <a:lnTo>
                                    <a:pt x="3500" y="17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4" o:spid="_x0000_s1026" style="position:absolute;margin-left:4.2pt;margin-top:4.75pt;width:603.4pt;height:781.7pt;z-index:-81376;mso-position-horizontal-relative:page;mso-position-vertical-relative:page" coordorigin="84,95" coordsize="12068,15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">
                <v:shape id="Picture 748" o:spid="_x0000_s1027" type="#_x0000_t75" style="position:absolute;left:84;top:95;width:12067;height:15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KtwHGAAAA3AAAAA8AAABkcnMvZG93bnJldi54bWxEj0FrwkAUhO9C/8PyhF7EbKygJXUVqbQU&#10;epBqIR4f2WeSmn0bd7ca++tdoeBxmJlvmNmiM404kfO1ZQWjJAVBXFhdc6nge/s2fAbhA7LGxjIp&#10;uJCHxfyhN8NM2zN/0WkTShEh7DNUUIXQZlL6oiKDPrEtcfT21hkMUbpSaofnCDeNfErTiTRYc1yo&#10;sKXXiorD5tcoeP/8OU53f2aP62W+WuWO3YBypR773fIFRKAu3MP/7Q+tYJqO4XYmHgE5v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kq3AcYAAADcAAAADwAAAAAAAAAAAAAA&#10;AACfAgAAZHJzL2Rvd25yZXYueG1sUEsFBgAAAAAEAAQA9wAAAJIDAAAAAA==&#10;">
                  <v:imagedata r:id="rId77" o:title=""/>
                </v:shape>
                <v:group id="Group 746" o:spid="_x0000_s1028" style="position:absolute;left:969;top:9211;width:10277;height:2" coordorigin="969,9211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747" o:spid="_x0000_s1029" style="position:absolute;left:969;top:9211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ZOdMUA&#10;AADcAAAADwAAAGRycy9kb3ducmV2LnhtbESPQWvCQBSE74X+h+UVeim6qZBaomsoQYvgKeqlt0f2&#10;NZuafRuyG5P++64g9DjMzDfMOp9sK67U+8axgtd5AoK4crrhWsH5tJu9g/ABWWPrmBT8kod88/iw&#10;xky7kUu6HkMtIoR9hgpMCF0mpa8MWfRz1xFH79v1FkOUfS11j2OE21YukuRNWmw4LhjsqDBUXY6D&#10;VdBux9JVl1Mx7Mzn4WX46ewXpUo9P00fKxCBpvAfvrf3WsEySeF2Jh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k50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744" o:spid="_x0000_s1030" style="position:absolute;left:996;top:9692;width:10277;height:2" coordorigin="996,9692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745" o:spid="_x0000_s1031" style="position:absolute;left:996;top:9692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1mMQA&#10;AADcAAAADwAAAGRycy9kb3ducmV2LnhtbESPT4vCMBTE78J+h/CEvciauqAuXaMsoiJ48s/F26N5&#10;21Sbl9Kktn57Iwgeh5n5DTNbdLYUN6p94VjBaJiAIM6cLjhXcDquv35A+ICssXRMCu7kYTH/6M0w&#10;1a7lPd0OIRcRwj5FBSaEKpXSZ4Ys+qGriKP372qLIco6l7rGNsJtKb+TZCItFhwXDFa0NJRdD41V&#10;UK7avcuux2WzNpvdoLlU9kxjpT773d8viEBdeIdf7a1WME2m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YdZjEAAAA3AAAAA8AAAAAAAAAAAAAAAAAmAIAAGRycy9k&#10;b3ducmV2LnhtbFBLBQYAAAAABAAEAPUAAACJAwAAAAA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742" o:spid="_x0000_s1032" style="position:absolute;left:1018;top:10949;width:10277;height:2" coordorigin="1018,1094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shape id="Freeform 743" o:spid="_x0000_s1033" style="position:absolute;left:1018;top:1094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tEccUA&#10;AADcAAAADwAAAGRycy9kb3ducmV2LnhtbESPQWvCQBSE70L/w/IKvYhuKqht6iYUUSl4Mvbi7ZF9&#10;zaZm34bsxqT/vlsoeBxm5htmk4+2ETfqfO1YwfM8AUFcOl1zpeDzvJ+9gPABWWPjmBT8kIc8e5hs&#10;MNVu4BPdilCJCGGfogITQptK6UtDFv3ctcTR+3KdxRBlV0nd4RDhtpGLJFlJizXHBYMtbQ2V16K3&#10;CprdcHLl9bzt9+ZwnPbfrb3QUqmnx/H9DUSgMdzD/+0PrWCdvMLf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y0Rx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740" o:spid="_x0000_s1034" style="position:absolute;left:1065;top:11459;width:10277;height:2" coordorigin="1065,1145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741" o:spid="_x0000_s1035" style="position:absolute;left:1065;top:1145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TeqsQA&#10;AADcAAAADwAAAGRycy9kb3ducmV2LnhtbESPQWvCQBSE7wX/w/IEL0U3EVpLdBURLUJPRi+9PbLP&#10;bDT7NmQ3Jv33bqHQ4zAz3zCrzWBr8aDWV44VpLMEBHHhdMWlgsv5MP0A4QOyxtoxKfghD5v16GWF&#10;mXY9n+iRh1JECPsMFZgQmkxKXxiy6GeuIY7e1bUWQ5RtKXWLfYTbWs6T5F1arDguGGxoZ6i4551V&#10;UO/7kyvu5113MJ9fr92tsd/0ptRkPGyXIAIN4T/81z5qBYs0hd8z8Qj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k3qrEAAAA3AAAAA8AAAAAAAAAAAAAAAAAmAIAAGRycy9k&#10;b3ducmV2LnhtbFBLBQYAAAAABAAEAPUAAACJAwAAAAA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737" o:spid="_x0000_s1036" style="position:absolute;left:1058;top:11953;width:10277;height:2" coordorigin="1058,11953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739" o:spid="_x0000_s1037" style="position:absolute;left:1058;top:11953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rlRsUA&#10;AADcAAAADwAAAGRycy9kb3ducmV2LnhtbESPQWvCQBSE70L/w/IKXqRubNFKdJUitRQ8Gb14e2Sf&#10;2dTs25DdmPjvu4LgcZiZb5jlureVuFLjS8cKJuMEBHHudMmFguNh+zYH4QOyxsoxKbiRh/XqZbDE&#10;VLuO93TNQiEihH2KCkwIdSqlzw1Z9GNXE0fv7BqLIcqmkLrBLsJtJd+TZCYtlhwXDNa0MZRfstYq&#10;qL67vcsvh027NT+7UftX2xNNlRq+9l8LEIH68Aw/2r9awefkA+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uVG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  <v:shape id="Picture 738" o:spid="_x0000_s1038" type="#_x0000_t75" style="position:absolute;left:7127;top:14029;width:4183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f7vXFAAAA3AAAAA8AAABkcnMvZG93bnJldi54bWxEj9FqwkAURN+F/sNyC76I2VhEa3SVUkgr&#10;EpSafsBt9pqEZu+G7Krx712h0MdhZs4wq01vGnGhztWWFUyiGARxYXXNpYLvPB2/gnAeWWNjmRTc&#10;yMFm/TRYYaLtlb/ocvSlCBB2CSqovG8TKV1RkUEX2ZY4eCfbGfRBdqXUHV4D3DTyJY5n0mDNYaHC&#10;lt4rKn6PZ6Mg22UfCzrkW//zuduPOB21eySlhs/92xKEp97/h//aW61gPpnC40w4AnJ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n+71xQAAANwAAAAPAAAAAAAAAAAAAAAA&#10;AJ8CAABkcnMvZG93bnJldi54bWxQSwUGAAAAAAQABAD3AAAAkQMAAAAA&#10;">
                    <v:imagedata r:id="rId39" o:title=""/>
                  </v:shape>
                </v:group>
                <v:group id="Group 735" o:spid="_x0000_s1039" style="position:absolute;left:1035;top:6648;width:10278;height:2" coordorigin="1035,6648" coordsize="102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shape id="Freeform 736" o:spid="_x0000_s1040" style="position:absolute;left:1035;top:6648;width:10278;height:2;visibility:visible;mso-wrap-style:square;v-text-anchor:top" coordsize="102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NK0MUA&#10;AADcAAAADwAAAGRycy9kb3ducmV2LnhtbESP0WrCQBRE3wv+w3IFX0rdRCHW6CpS2qp5kVo/4JK9&#10;JsHs3ZBdTfr3XUHwcZiZM8xy3Zta3Kh1lWUF8TgCQZxbXXGh4PT79fYOwnlkjbVlUvBHDtarwcsS&#10;U207/qHb0RciQNilqKD0vkmldHlJBt3YNsTBO9vWoA+yLaRusQtwU8tJFCXSYMVhocSGPkrKL8er&#10;CZTvmE77bjOdZVlSTOzndn54nSo1GvabBQhPvX+GH+2dVjCLE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A0rQxQAAANwAAAAPAAAAAAAAAAAAAAAAAJgCAABkcnMv&#10;ZG93bnJldi54bWxQSwUGAAAAAAQABAD1AAAAigMAAAAA&#10;" path="m,l10278,e" filled="f" strokecolor="#231f20" strokeweight=".5pt">
                    <v:path arrowok="t" o:connecttype="custom" o:connectlocs="0,0;10278,0" o:connectangles="0,0"/>
                  </v:shape>
                </v:group>
                <v:group id="Group 733" o:spid="_x0000_s1041" style="position:absolute;left:1035;top:7158;width:10278;height:2" coordorigin="1035,7158" coordsize="102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734" o:spid="_x0000_s1042" style="position:absolute;left:1035;top:7158;width:10278;height:2;visibility:visible;mso-wrap-style:square;v-text-anchor:top" coordsize="102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7OcYA&#10;AADcAAAADwAAAGRycy9kb3ducmV2LnhtbESPwWrCQBCG7wXfYZmCl1I3UdA2dRURrTWXUusDDNlp&#10;EpqdDdnVpG/vHAoeh3/+b+ZbrgfXqCt1ofZsIJ0koIgLb2suDZy/988voEJEtth4JgN/FGC9Gj0s&#10;MbO+5y+6nmKpBMIhQwNVjG2mdSgqchgmviWW7Md3DqOMXalth73AXaOnSTLXDmuWCxW2tK2o+D1d&#10;nFDeUzof+81skefzcup3h9fPp5kx48dh8wYq0hDvy//tD2tgkcq3IiMio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B7OcYAAADcAAAADwAAAAAAAAAAAAAAAACYAgAAZHJz&#10;L2Rvd25yZXYueG1sUEsFBgAAAAAEAAQA9QAAAIsDAAAAAA==&#10;" path="m,l10278,e" filled="f" strokecolor="#231f20" strokeweight=".5pt">
                    <v:path arrowok="t" o:connecttype="custom" o:connectlocs="0,0;10278,0" o:connectangles="0,0"/>
                  </v:shape>
                </v:group>
                <v:group id="Group 731" o:spid="_x0000_s1043" style="position:absolute;left:1035;top:7668;width:10278;height:2" coordorigin="1035,7668" coordsize="102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shape id="Freeform 732" o:spid="_x0000_s1044" style="position:absolute;left:1035;top:7668;width:10278;height:2;visibility:visible;mso-wrap-style:square;v-text-anchor:top" coordsize="102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q9gsUA&#10;AADcAAAADwAAAGRycy9kb3ducmV2LnhtbESPwWrCQBCG7wXfYZlCL0U3RlAbXUWkVeul1PoAQ3ZM&#10;QrOzIbs18e2dg9Dj8M//zXzLde9qdaU2VJ4NjEcJKOLc24oLA+efj+EcVIjIFmvPZOBGAdarwdMS&#10;M+s7/qbrKRZKIBwyNFDG2GRah7wkh2HkG2LJLr51GGVsC21b7ATuap0myVQ7rFgulNjQtqT89/Tn&#10;hLIb0/mz20xmx+O0SP37/u3rdWLMy3O/WYCK1Mf/5Uf7YA3MUnlfZEQE9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yr2CxQAAANwAAAAPAAAAAAAAAAAAAAAAAJgCAABkcnMv&#10;ZG93bnJldi54bWxQSwUGAAAAAAQABAD1AAAAigMAAAAA&#10;" path="m,l10278,e" filled="f" strokecolor="#231f20" strokeweight=".5pt">
                    <v:path arrowok="t" o:connecttype="custom" o:connectlocs="0,0;10278,0" o:connectangles="0,0"/>
                  </v:shape>
                </v:group>
                <v:group id="Group 729" o:spid="_x0000_s1045" style="position:absolute;left:1035;top:8178;width:10278;height:2" coordorigin="1035,8178" coordsize="102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730" o:spid="_x0000_s1046" style="position:absolute;left:1035;top:8178;width:10278;height:2;visibility:visible;mso-wrap-style:square;v-text-anchor:top" coordsize="102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SGbsYA&#10;AADcAAAADwAAAGRycy9kb3ducmV2LnhtbESP0WrCQBRE3wv+w3KFvhTdJIK2qWsIpa3VF6n6AZfs&#10;NQlm74bsNkn/visUfBxm5gyzzkbTiJ46V1tWEM8jEMSF1TWXCs6nj9kzCOeRNTaWScEvOcg2k4c1&#10;ptoO/E390ZciQNilqKDyvk2ldEVFBt3ctsTBu9jOoA+yK6XucAhw08gkipbSYM1hocKW3ioqrscf&#10;EyifMZ13Q75Y7ffLMrHv25fD00Kpx+mYv4LwNPp7+L/9pRWskgRuZ8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SGbsYAAADcAAAADwAAAAAAAAAAAAAAAACYAgAAZHJz&#10;L2Rvd25yZXYueG1sUEsFBgAAAAAEAAQA9QAAAIsDAAAAAA==&#10;" path="m,l10278,e" filled="f" strokecolor="#231f20" strokeweight=".5pt">
                    <v:path arrowok="t" o:connecttype="custom" o:connectlocs="0,0;10278,0" o:connectangles="0,0"/>
                  </v:shape>
                </v:group>
                <v:group id="Group 727" o:spid="_x0000_s1047" style="position:absolute;left:2005;top:2069;width:3500;height:3500" coordorigin="2005,2069" coordsize="3500,3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shape id="Freeform 728" o:spid="_x0000_s1048" style="position:absolute;left:2005;top:2069;width:3500;height:3500;visibility:visible;mso-wrap-style:square;v-text-anchor:top" coordsize="3500,3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DIW8YA&#10;AADcAAAADwAAAGRycy9kb3ducmV2LnhtbESPQWvCQBSE7wX/w/KEXqRuFGtD6ioSKlQQtLHQ6yP7&#10;moRm34bdrUZ/vSsUehxm5htmsepNK07kfGNZwWScgCAurW64UvB53DylIHxA1thaJgUX8rBaDh4W&#10;mGl75g86FaESEcI+QwV1CF0mpS9rMujHtiOO3rd1BkOUrpLa4TnCTSunSTKXBhuOCzV2lNdU/hS/&#10;RkGx324Oaf72PBodOZ19dbtr7rxSj8N+/QoiUB/+w3/td63gZTqD+5l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DIW8YAAADcAAAADwAAAAAAAAAAAAAAAACYAgAAZHJz&#10;L2Rvd25yZXYueG1sUEsFBgAAAAAEAAQA9QAAAIsDAAAAAA==&#10;" path="m3500,1751r-6,143l3477,2034r-28,137l3411,2304r-49,128l3305,2555r-67,117l3162,2784r-83,105l2987,2988r-98,91l2784,3163r-112,75l2554,3305r-123,58l2303,3411r-132,39l2034,3478r-140,17l1750,3500r-144,-5l1466,3478r-137,-28l1197,3411r-128,-48l946,3305,828,3238,716,3163,611,3079r-98,-91l421,2889,338,2784,262,2672,195,2555,138,2432,89,2304,51,2171,23,2034,6,1894,,1751,6,1607,23,1467,51,1330,89,1197r49,-128l195,946,262,829,338,717,421,612r92,-99l611,422,716,338,828,263,946,196r123,-58l1197,90,1329,51,1466,23,1606,6,1750,r144,6l2034,23r137,28l2303,90r128,48l2554,196r118,67l2784,338r105,84l2987,513r92,99l3162,717r76,112l3305,946r57,123l3411,1197r38,133l3477,1467r17,140l3500,1751xe" filled="f" strokecolor="#231f20" strokeweight="1pt">
                    <v:path arrowok="t" o:connecttype="custom" o:connectlocs="3494,3963;3449,4240;3362,4501;3238,4741;3079,4958;2889,5148;2672,5307;2431,5432;2171,5519;1894,5564;1606,5564;1329,5519;1069,5432;828,5307;611,5148;421,4958;262,4741;138,4501;51,4240;6,3963;6,3676;51,3399;138,3138;262,2898;421,2681;611,2491;828,2332;1069,2207;1329,2120;1606,2075;1894,2075;2171,2120;2431,2207;2672,2332;2889,2491;3079,2681;3238,2898;3362,3138;3449,3399;3494,3676" o:connectangles="0,0,0,0,0,0,0,0,0,0,0,0,0,0,0,0,0,0,0,0,0,0,0,0,0,0,0,0,0,0,0,0,0,0,0,0,0,0,0,0"/>
                  </v:shape>
                </v:group>
                <v:group id="Group 725" o:spid="_x0000_s1049" style="position:absolute;left:6797;top:2069;width:3500;height:3500" coordorigin="6797,2069" coordsize="3500,3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726" o:spid="_x0000_s1050" style="position:absolute;left:6797;top:2069;width:3500;height:3500;visibility:visible;mso-wrap-style:square;v-text-anchor:top" coordsize="3500,3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7zt8YA&#10;AADcAAAADwAAAGRycy9kb3ducmV2LnhtbESPQWvCQBSE7wX/w/KEXqRuFGtD6ioSKlQoaGOh10f2&#10;NQnNvg27W43+elcoeBxm5htmsepNK47kfGNZwWScgCAurW64UvB12DylIHxA1thaJgVn8rBaDh4W&#10;mGl74k86FqESEcI+QwV1CF0mpS9rMujHtiOO3o91BkOUrpLa4SnCTSunSTKXBhuOCzV2lNdU/hZ/&#10;RkGx2272af72PBodOJ19dx+X3HmlHof9+hVEoD7cw//td63gZTqH25l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7zt8YAAADcAAAADwAAAAAAAAAAAAAAAACYAgAAZHJz&#10;L2Rvd25yZXYueG1sUEsFBgAAAAAEAAQA9QAAAIsDAAAAAA==&#10;" path="m3500,1750r-6,144l3477,2034r-28,137l3411,2304r-48,128l3305,2555r-67,117l3163,2784r-84,105l2988,2988r-99,91l2784,3163r-112,75l2555,3305r-124,58l2303,3411r-132,39l2034,3478r-140,17l1750,3500r-143,-5l1466,3478r-136,-28l1197,3411r-128,-48l946,3305,828,3238,717,3163,611,3079r-98,-91l422,2889,338,2784,263,2672,196,2555,138,2432,90,2304,51,2171,23,2034,6,1894,,1750,6,1607,23,1467,51,1330,90,1197r48,-128l196,946,263,829,338,717,422,612r91,-99l611,422,717,338,828,263,946,196r123,-58l1197,90,1330,51,1466,23,1607,6,1750,r144,6l2034,23r137,28l2303,90r128,48l2555,196r117,67l2784,338r105,84l2988,513r91,99l3163,717r75,112l3305,946r58,123l3411,1197r38,133l3477,1467r17,140l3500,1750xe" filled="f" strokecolor="#231f20" strokeweight="1pt">
                    <v:path arrowok="t" o:connecttype="custom" o:connectlocs="3494,3963;3449,4240;3363,4501;3238,4741;3079,4958;2889,5148;2672,5307;2431,5432;2171,5519;1894,5564;1607,5564;1330,5519;1069,5432;828,5307;611,5148;422,4958;263,4741;138,4501;51,4240;6,3963;6,3676;51,3399;138,3138;263,2898;422,2681;611,2491;828,2332;1069,2207;1330,2120;1607,2075;1894,2075;2171,2120;2431,2207;2672,2332;2889,2491;3079,2681;3238,2898;3363,3138;3449,3399;3494,3676" o:connectangles="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F3000D" w:rsidRDefault="00D42E82">
      <w:pPr>
        <w:pStyle w:val="BodyText"/>
        <w:spacing w:before="60" w:line="312" w:lineRule="exact"/>
        <w:ind w:right="433"/>
      </w:pPr>
      <w:bookmarkStart w:id="5" w:name="Pass_the_Pepper_p.2"/>
      <w:bookmarkEnd w:id="5"/>
      <w:r>
        <w:rPr>
          <w:color w:val="231F20"/>
          <w:spacing w:val="-1"/>
          <w:w w:val="110"/>
        </w:rPr>
        <w:t>I</w:t>
      </w:r>
      <w:r>
        <w:rPr>
          <w:color w:val="231F20"/>
          <w:spacing w:val="-2"/>
          <w:w w:val="110"/>
        </w:rPr>
        <w:t>llu</w:t>
      </w:r>
      <w:r>
        <w:rPr>
          <w:color w:val="231F20"/>
          <w:spacing w:val="-1"/>
          <w:w w:val="110"/>
        </w:rPr>
        <w:t>strat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5"/>
          <w:w w:val="110"/>
        </w:rPr>
        <w:t>w</w:t>
      </w:r>
      <w:r>
        <w:rPr>
          <w:color w:val="231F20"/>
          <w:spacing w:val="-4"/>
          <w:w w:val="110"/>
        </w:rPr>
        <w:t>ha</w:t>
      </w:r>
      <w:r>
        <w:rPr>
          <w:color w:val="231F20"/>
          <w:spacing w:val="-3"/>
          <w:w w:val="110"/>
        </w:rPr>
        <w:t>t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4"/>
          <w:w w:val="110"/>
        </w:rPr>
        <w:t>y</w:t>
      </w:r>
      <w:r>
        <w:rPr>
          <w:color w:val="231F20"/>
          <w:spacing w:val="-6"/>
          <w:w w:val="110"/>
        </w:rPr>
        <w:t>o</w:t>
      </w:r>
      <w:r>
        <w:rPr>
          <w:color w:val="231F20"/>
          <w:spacing w:val="-5"/>
          <w:w w:val="110"/>
        </w:rPr>
        <w:t>u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observed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5"/>
          <w:w w:val="110"/>
        </w:rPr>
        <w:t>before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adding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3"/>
          <w:w w:val="110"/>
        </w:rPr>
        <w:t>t</w:t>
      </w:r>
      <w:r>
        <w:rPr>
          <w:color w:val="231F20"/>
          <w:spacing w:val="-4"/>
          <w:w w:val="110"/>
        </w:rPr>
        <w:t>he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2"/>
          <w:w w:val="110"/>
        </w:rPr>
        <w:t>di</w:t>
      </w:r>
      <w:r>
        <w:rPr>
          <w:color w:val="231F20"/>
          <w:spacing w:val="1"/>
          <w:w w:val="110"/>
        </w:rPr>
        <w:t>s</w:t>
      </w:r>
      <w:r>
        <w:rPr>
          <w:color w:val="231F20"/>
          <w:spacing w:val="2"/>
          <w:w w:val="110"/>
        </w:rPr>
        <w:t>h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3"/>
          <w:w w:val="110"/>
        </w:rPr>
        <w:t>de</w:t>
      </w:r>
      <w:r>
        <w:rPr>
          <w:color w:val="231F20"/>
          <w:spacing w:val="-2"/>
          <w:w w:val="110"/>
        </w:rPr>
        <w:t>t</w:t>
      </w:r>
      <w:r>
        <w:rPr>
          <w:color w:val="231F20"/>
          <w:spacing w:val="-3"/>
          <w:w w:val="110"/>
        </w:rPr>
        <w:t>ergen</w:t>
      </w:r>
      <w:r>
        <w:rPr>
          <w:color w:val="231F20"/>
          <w:spacing w:val="-2"/>
          <w:w w:val="110"/>
        </w:rPr>
        <w:t>t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2"/>
          <w:w w:val="110"/>
        </w:rPr>
        <w:t>aft</w:t>
      </w:r>
      <w:r>
        <w:rPr>
          <w:color w:val="231F20"/>
          <w:spacing w:val="3"/>
          <w:w w:val="110"/>
        </w:rPr>
        <w:t>er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adding</w:t>
      </w:r>
      <w:r>
        <w:rPr>
          <w:rFonts w:ascii="Times New Roman"/>
          <w:color w:val="231F20"/>
          <w:spacing w:val="42"/>
          <w:w w:val="98"/>
        </w:rPr>
        <w:t xml:space="preserve"> </w:t>
      </w:r>
      <w:r>
        <w:rPr>
          <w:color w:val="231F20"/>
          <w:spacing w:val="-3"/>
          <w:w w:val="110"/>
        </w:rPr>
        <w:t>t</w:t>
      </w:r>
      <w:r>
        <w:rPr>
          <w:color w:val="231F20"/>
          <w:spacing w:val="-4"/>
          <w:w w:val="110"/>
        </w:rPr>
        <w:t>he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2"/>
          <w:w w:val="110"/>
        </w:rPr>
        <w:t>di</w:t>
      </w:r>
      <w:r>
        <w:rPr>
          <w:color w:val="231F20"/>
          <w:spacing w:val="1"/>
          <w:w w:val="110"/>
        </w:rPr>
        <w:t>s</w:t>
      </w:r>
      <w:r>
        <w:rPr>
          <w:color w:val="231F20"/>
          <w:spacing w:val="2"/>
          <w:w w:val="110"/>
        </w:rPr>
        <w:t>h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3"/>
          <w:w w:val="110"/>
        </w:rPr>
        <w:t>de</w:t>
      </w:r>
      <w:r>
        <w:rPr>
          <w:color w:val="231F20"/>
          <w:spacing w:val="-2"/>
          <w:w w:val="110"/>
        </w:rPr>
        <w:t>t</w:t>
      </w:r>
      <w:r>
        <w:rPr>
          <w:color w:val="231F20"/>
          <w:spacing w:val="-3"/>
          <w:w w:val="110"/>
        </w:rPr>
        <w:t>ergen</w:t>
      </w:r>
      <w:r>
        <w:rPr>
          <w:color w:val="231F20"/>
          <w:spacing w:val="-2"/>
          <w:w w:val="110"/>
        </w:rPr>
        <w:t>t.</w:t>
      </w:r>
    </w:p>
    <w:p w:rsidR="00F3000D" w:rsidRDefault="00F3000D">
      <w:pPr>
        <w:spacing w:before="5"/>
        <w:rPr>
          <w:rFonts w:ascii="Palatino Linotype" w:eastAsia="Palatino Linotype" w:hAnsi="Palatino Linotype" w:cs="Palatino Linotype"/>
          <w:sz w:val="26"/>
          <w:szCs w:val="26"/>
        </w:rPr>
      </w:pPr>
    </w:p>
    <w:p w:rsidR="00F3000D" w:rsidRDefault="00D42E82">
      <w:pPr>
        <w:pStyle w:val="Heading9"/>
        <w:tabs>
          <w:tab w:val="left" w:pos="5502"/>
        </w:tabs>
        <w:ind w:left="804"/>
      </w:pPr>
      <w:r>
        <w:rPr>
          <w:color w:val="231F20"/>
          <w:spacing w:val="-3"/>
        </w:rPr>
        <w:t>B</w:t>
      </w:r>
      <w:r>
        <w:rPr>
          <w:color w:val="231F20"/>
          <w:spacing w:val="-2"/>
        </w:rPr>
        <w:t>efore</w:t>
      </w:r>
      <w:r>
        <w:rPr>
          <w:rFonts w:ascii="Times New Roman"/>
          <w:color w:val="231F20"/>
          <w:spacing w:val="-2"/>
        </w:rPr>
        <w:tab/>
      </w:r>
      <w:r>
        <w:rPr>
          <w:color w:val="231F20"/>
          <w:spacing w:val="3"/>
          <w:w w:val="110"/>
        </w:rPr>
        <w:t>Af</w:t>
      </w:r>
      <w:r>
        <w:rPr>
          <w:color w:val="231F20"/>
          <w:spacing w:val="2"/>
          <w:w w:val="110"/>
        </w:rPr>
        <w:t>t</w:t>
      </w:r>
      <w:r>
        <w:rPr>
          <w:color w:val="231F20"/>
          <w:spacing w:val="3"/>
          <w:w w:val="110"/>
        </w:rPr>
        <w:t>er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</w:rPr>
      </w:pPr>
    </w:p>
    <w:p w:rsidR="00F3000D" w:rsidRDefault="00D42E82">
      <w:pPr>
        <w:pStyle w:val="BodyText"/>
        <w:spacing w:before="37"/>
        <w:ind w:left="139"/>
      </w:pPr>
      <w:r>
        <w:rPr>
          <w:color w:val="231F20"/>
          <w:spacing w:val="1"/>
          <w:w w:val="110"/>
        </w:rPr>
        <w:t>Describe</w:t>
      </w:r>
      <w:r>
        <w:rPr>
          <w:color w:val="231F20"/>
          <w:spacing w:val="-43"/>
          <w:w w:val="110"/>
        </w:rPr>
        <w:t xml:space="preserve"> </w:t>
      </w:r>
      <w:r>
        <w:rPr>
          <w:color w:val="231F20"/>
          <w:spacing w:val="-3"/>
          <w:w w:val="110"/>
        </w:rPr>
        <w:t>t</w:t>
      </w:r>
      <w:r>
        <w:rPr>
          <w:color w:val="231F20"/>
          <w:spacing w:val="-4"/>
          <w:w w:val="110"/>
        </w:rPr>
        <w:t>he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spacing w:val="-2"/>
          <w:w w:val="110"/>
        </w:rPr>
        <w:t>illu</w:t>
      </w:r>
      <w:r>
        <w:rPr>
          <w:color w:val="231F20"/>
          <w:spacing w:val="-1"/>
          <w:w w:val="110"/>
        </w:rPr>
        <w:t>stra</w:t>
      </w:r>
      <w:r>
        <w:rPr>
          <w:color w:val="231F20"/>
          <w:spacing w:val="-2"/>
          <w:w w:val="110"/>
        </w:rPr>
        <w:t>tion</w:t>
      </w:r>
      <w:r>
        <w:rPr>
          <w:color w:val="231F20"/>
          <w:spacing w:val="-1"/>
          <w:w w:val="110"/>
        </w:rPr>
        <w:t>s.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3"/>
        <w:rPr>
          <w:rFonts w:ascii="Palatino Linotype" w:eastAsia="Palatino Linotype" w:hAnsi="Palatino Linotype" w:cs="Palatino Linotype"/>
          <w:sz w:val="17"/>
          <w:szCs w:val="17"/>
        </w:rPr>
      </w:pPr>
    </w:p>
    <w:p w:rsidR="00F3000D" w:rsidRDefault="00D42E82">
      <w:pPr>
        <w:pStyle w:val="BodyText"/>
        <w:spacing w:before="37"/>
        <w:ind w:left="103"/>
      </w:pPr>
      <w:r>
        <w:rPr>
          <w:color w:val="231F20"/>
          <w:spacing w:val="1"/>
        </w:rPr>
        <w:t>Conclu</w:t>
      </w:r>
      <w:r>
        <w:rPr>
          <w:color w:val="231F20"/>
        </w:rPr>
        <w:t>s</w:t>
      </w:r>
      <w:r>
        <w:rPr>
          <w:color w:val="231F20"/>
          <w:spacing w:val="1"/>
        </w:rPr>
        <w:t>ion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Results: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D42E82">
      <w:pPr>
        <w:pStyle w:val="BodyText"/>
        <w:spacing w:before="178"/>
        <w:ind w:left="180"/>
      </w:pPr>
      <w:r>
        <w:rPr>
          <w:color w:val="231F20"/>
          <w:spacing w:val="1"/>
          <w:w w:val="105"/>
        </w:rPr>
        <w:t>Compare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2"/>
          <w:w w:val="105"/>
        </w:rPr>
        <w:t>ou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hy</w:t>
      </w:r>
      <w:r>
        <w:rPr>
          <w:color w:val="231F20"/>
          <w:spacing w:val="-2"/>
          <w:w w:val="105"/>
        </w:rPr>
        <w:t>po</w:t>
      </w:r>
      <w:r>
        <w:rPr>
          <w:color w:val="231F20"/>
          <w:spacing w:val="-1"/>
          <w:w w:val="105"/>
        </w:rPr>
        <w:t>thes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3"/>
          <w:w w:val="105"/>
        </w:rPr>
        <w:t>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real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ou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come: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10"/>
        <w:rPr>
          <w:rFonts w:ascii="Palatino Linotype" w:eastAsia="Palatino Linotype" w:hAnsi="Palatino Linotype" w:cs="Palatino Linotype"/>
          <w:sz w:val="24"/>
          <w:szCs w:val="24"/>
        </w:rPr>
      </w:pPr>
    </w:p>
    <w:p w:rsidR="00F3000D" w:rsidRDefault="00200CD7">
      <w:pPr>
        <w:spacing w:line="1313" w:lineRule="exact"/>
        <w:ind w:left="1981"/>
        <w:rPr>
          <w:rFonts w:ascii="Palatino Linotype" w:eastAsia="Palatino Linotype" w:hAnsi="Palatino Linotype" w:cs="Palatino Linotype"/>
          <w:sz w:val="28"/>
          <w:szCs w:val="28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747" type="#_x0000_t136" style="position:absolute;left:0;text-align:left;margin-left:40.4pt;margin-top:-39.15pt;width:248.5pt;height:16pt;rotation:353;z-index:-81352;mso-position-horizontal-relative:page" fillcolor="#231f20" stroked="f">
            <o:extrusion v:ext="view" autorotationcenter="t"/>
            <v:textpath style="font-family:&quot;&amp;quot&quot;;font-size:16pt;v-text-kern:t;mso-text-shadow:auto" string="Hope you Enjoyed Investigating..."/>
            <w10:wrap anchorx="page"/>
          </v:shape>
        </w:pict>
      </w:r>
      <w:r w:rsidR="00D42E82">
        <w:rPr>
          <w:rFonts w:ascii="Times New Roman"/>
          <w:color w:val="231F20"/>
          <w:spacing w:val="-189"/>
          <w:w w:val="75"/>
          <w:position w:val="1"/>
          <w:sz w:val="126"/>
        </w:rPr>
        <w:t>P</w:t>
      </w:r>
      <w:r w:rsidR="00D42E82">
        <w:rPr>
          <w:rFonts w:ascii="Times New Roman"/>
          <w:color w:val="231F20"/>
          <w:w w:val="75"/>
          <w:position w:val="1"/>
          <w:sz w:val="126"/>
        </w:rPr>
        <w:t>ass</w:t>
      </w:r>
      <w:r w:rsidR="00D42E82">
        <w:rPr>
          <w:rFonts w:ascii="Times New Roman"/>
          <w:color w:val="231F20"/>
          <w:spacing w:val="-67"/>
          <w:w w:val="75"/>
          <w:position w:val="1"/>
          <w:sz w:val="126"/>
        </w:rPr>
        <w:t xml:space="preserve"> </w:t>
      </w:r>
      <w:r w:rsidR="00D42E82">
        <w:rPr>
          <w:rFonts w:ascii="Times New Roman"/>
          <w:color w:val="231F20"/>
          <w:spacing w:val="52"/>
          <w:w w:val="75"/>
          <w:position w:val="1"/>
          <w:sz w:val="126"/>
        </w:rPr>
        <w:t>t</w:t>
      </w:r>
      <w:r w:rsidR="00D42E82">
        <w:rPr>
          <w:rFonts w:ascii="Times New Roman"/>
          <w:color w:val="231F20"/>
          <w:spacing w:val="-15"/>
          <w:w w:val="75"/>
          <w:position w:val="1"/>
          <w:sz w:val="126"/>
        </w:rPr>
        <w:t>h</w:t>
      </w:r>
      <w:r w:rsidR="00D42E82">
        <w:rPr>
          <w:rFonts w:ascii="Times New Roman"/>
          <w:color w:val="231F20"/>
          <w:w w:val="75"/>
          <w:position w:val="1"/>
          <w:sz w:val="126"/>
        </w:rPr>
        <w:t>e</w:t>
      </w:r>
      <w:r w:rsidR="00D42E82">
        <w:rPr>
          <w:rFonts w:ascii="Times New Roman"/>
          <w:color w:val="231F20"/>
          <w:spacing w:val="-66"/>
          <w:w w:val="75"/>
          <w:position w:val="1"/>
          <w:sz w:val="126"/>
        </w:rPr>
        <w:t xml:space="preserve"> </w:t>
      </w:r>
      <w:r w:rsidR="00D42E82">
        <w:rPr>
          <w:rFonts w:ascii="Times New Roman"/>
          <w:color w:val="231F20"/>
          <w:spacing w:val="-220"/>
          <w:w w:val="75"/>
          <w:position w:val="1"/>
          <w:sz w:val="126"/>
        </w:rPr>
        <w:t>P</w:t>
      </w:r>
      <w:r w:rsidR="00D42E82">
        <w:rPr>
          <w:rFonts w:ascii="Times New Roman"/>
          <w:color w:val="231F20"/>
          <w:spacing w:val="-28"/>
          <w:w w:val="75"/>
          <w:position w:val="1"/>
          <w:sz w:val="126"/>
        </w:rPr>
        <w:t>e</w:t>
      </w:r>
      <w:r w:rsidR="00D42E82">
        <w:rPr>
          <w:rFonts w:ascii="Times New Roman"/>
          <w:color w:val="231F20"/>
          <w:spacing w:val="-2"/>
          <w:w w:val="75"/>
          <w:position w:val="1"/>
          <w:sz w:val="126"/>
        </w:rPr>
        <w:t>pp</w:t>
      </w:r>
      <w:r w:rsidR="00D42E82">
        <w:rPr>
          <w:rFonts w:ascii="Times New Roman"/>
          <w:color w:val="231F20"/>
          <w:spacing w:val="-39"/>
          <w:w w:val="75"/>
          <w:position w:val="1"/>
          <w:sz w:val="126"/>
        </w:rPr>
        <w:t>e</w:t>
      </w:r>
      <w:r w:rsidR="00D42E82">
        <w:rPr>
          <w:rFonts w:ascii="Times New Roman"/>
          <w:color w:val="231F20"/>
          <w:spacing w:val="56"/>
          <w:w w:val="75"/>
          <w:position w:val="1"/>
          <w:sz w:val="126"/>
        </w:rPr>
        <w:t>r</w:t>
      </w:r>
      <w:r w:rsidR="00D42E82">
        <w:rPr>
          <w:rFonts w:ascii="Palatino Linotype"/>
          <w:color w:val="231F20"/>
          <w:w w:val="75"/>
          <w:sz w:val="28"/>
        </w:rPr>
        <w:t>A</w:t>
      </w:r>
      <w:r w:rsidR="00D42E82">
        <w:rPr>
          <w:rFonts w:ascii="Palatino Linotype"/>
          <w:color w:val="231F20"/>
          <w:spacing w:val="16"/>
          <w:w w:val="75"/>
          <w:sz w:val="28"/>
        </w:rPr>
        <w:t xml:space="preserve"> </w:t>
      </w:r>
      <w:r w:rsidR="00D42E82">
        <w:rPr>
          <w:rFonts w:ascii="Palatino Linotype"/>
          <w:color w:val="231F20"/>
          <w:spacing w:val="7"/>
          <w:w w:val="75"/>
          <w:sz w:val="28"/>
        </w:rPr>
        <w:t>S</w:t>
      </w:r>
      <w:r w:rsidR="00D42E82">
        <w:rPr>
          <w:rFonts w:ascii="Palatino Linotype"/>
          <w:color w:val="231F20"/>
          <w:spacing w:val="6"/>
          <w:w w:val="75"/>
          <w:sz w:val="28"/>
        </w:rPr>
        <w:t>u</w:t>
      </w:r>
      <w:r w:rsidR="00D42E82">
        <w:rPr>
          <w:rFonts w:ascii="Palatino Linotype"/>
          <w:color w:val="231F20"/>
          <w:spacing w:val="-1"/>
          <w:w w:val="75"/>
          <w:sz w:val="28"/>
        </w:rPr>
        <w:t>r</w:t>
      </w:r>
      <w:r w:rsidR="00D42E82">
        <w:rPr>
          <w:rFonts w:ascii="Palatino Linotype"/>
          <w:color w:val="231F20"/>
          <w:spacing w:val="-9"/>
          <w:w w:val="75"/>
          <w:sz w:val="28"/>
        </w:rPr>
        <w:t>f</w:t>
      </w:r>
      <w:r w:rsidR="00D42E82">
        <w:rPr>
          <w:rFonts w:ascii="Palatino Linotype"/>
          <w:color w:val="231F20"/>
          <w:spacing w:val="-4"/>
          <w:w w:val="75"/>
          <w:sz w:val="28"/>
        </w:rPr>
        <w:t>a</w:t>
      </w:r>
      <w:r w:rsidR="00D42E82">
        <w:rPr>
          <w:rFonts w:ascii="Palatino Linotype"/>
          <w:color w:val="231F20"/>
          <w:w w:val="75"/>
          <w:sz w:val="28"/>
        </w:rPr>
        <w:t>ce</w:t>
      </w:r>
      <w:r w:rsidR="00D42E82">
        <w:rPr>
          <w:rFonts w:ascii="Palatino Linotype"/>
          <w:color w:val="231F20"/>
          <w:spacing w:val="15"/>
          <w:w w:val="75"/>
          <w:sz w:val="28"/>
        </w:rPr>
        <w:t xml:space="preserve"> </w:t>
      </w:r>
      <w:r w:rsidR="00D42E82">
        <w:rPr>
          <w:rFonts w:ascii="Palatino Linotype"/>
          <w:color w:val="231F20"/>
          <w:spacing w:val="-15"/>
          <w:w w:val="75"/>
          <w:sz w:val="28"/>
        </w:rPr>
        <w:t>T</w:t>
      </w:r>
      <w:r w:rsidR="00D42E82">
        <w:rPr>
          <w:rFonts w:ascii="Palatino Linotype"/>
          <w:color w:val="231F20"/>
          <w:spacing w:val="-1"/>
          <w:w w:val="75"/>
          <w:sz w:val="28"/>
        </w:rPr>
        <w:t>e</w:t>
      </w:r>
      <w:r w:rsidR="00D42E82">
        <w:rPr>
          <w:rFonts w:ascii="Palatino Linotype"/>
          <w:color w:val="231F20"/>
          <w:spacing w:val="5"/>
          <w:w w:val="75"/>
          <w:sz w:val="28"/>
        </w:rPr>
        <w:t>n</w:t>
      </w:r>
      <w:r w:rsidR="00D42E82">
        <w:rPr>
          <w:rFonts w:ascii="Palatino Linotype"/>
          <w:color w:val="231F20"/>
          <w:spacing w:val="1"/>
          <w:w w:val="75"/>
          <w:sz w:val="28"/>
        </w:rPr>
        <w:t>s</w:t>
      </w:r>
      <w:r w:rsidR="00D42E82">
        <w:rPr>
          <w:rFonts w:ascii="Palatino Linotype"/>
          <w:color w:val="231F20"/>
          <w:w w:val="75"/>
          <w:sz w:val="28"/>
        </w:rPr>
        <w:t>ion</w:t>
      </w:r>
      <w:r w:rsidR="00D42E82">
        <w:rPr>
          <w:rFonts w:ascii="Palatino Linotype"/>
          <w:color w:val="231F20"/>
          <w:spacing w:val="16"/>
          <w:w w:val="75"/>
          <w:sz w:val="28"/>
        </w:rPr>
        <w:t xml:space="preserve"> </w:t>
      </w:r>
      <w:r w:rsidR="00D42E82">
        <w:rPr>
          <w:rFonts w:ascii="Palatino Linotype"/>
          <w:color w:val="231F20"/>
          <w:w w:val="75"/>
          <w:sz w:val="28"/>
        </w:rPr>
        <w:t>I</w:t>
      </w:r>
      <w:r w:rsidR="00D42E82">
        <w:rPr>
          <w:rFonts w:ascii="Palatino Linotype"/>
          <w:color w:val="231F20"/>
          <w:spacing w:val="-4"/>
          <w:w w:val="75"/>
          <w:sz w:val="28"/>
        </w:rPr>
        <w:t>n</w:t>
      </w:r>
      <w:r w:rsidR="00D42E82">
        <w:rPr>
          <w:rFonts w:ascii="Palatino Linotype"/>
          <w:color w:val="231F20"/>
          <w:spacing w:val="-5"/>
          <w:w w:val="75"/>
          <w:sz w:val="28"/>
        </w:rPr>
        <w:t>v</w:t>
      </w:r>
      <w:r w:rsidR="00D42E82">
        <w:rPr>
          <w:rFonts w:ascii="Palatino Linotype"/>
          <w:color w:val="231F20"/>
          <w:spacing w:val="1"/>
          <w:w w:val="75"/>
          <w:sz w:val="28"/>
        </w:rPr>
        <w:t>e</w:t>
      </w:r>
      <w:r w:rsidR="00D42E82">
        <w:rPr>
          <w:rFonts w:ascii="Palatino Linotype"/>
          <w:color w:val="231F20"/>
          <w:w w:val="75"/>
          <w:sz w:val="28"/>
        </w:rPr>
        <w:t>stig</w:t>
      </w:r>
      <w:r w:rsidR="00D42E82">
        <w:rPr>
          <w:rFonts w:ascii="Palatino Linotype"/>
          <w:color w:val="231F20"/>
          <w:spacing w:val="-13"/>
          <w:w w:val="75"/>
          <w:sz w:val="28"/>
        </w:rPr>
        <w:t>a</w:t>
      </w:r>
      <w:r w:rsidR="00D42E82">
        <w:rPr>
          <w:rFonts w:ascii="Palatino Linotype"/>
          <w:color w:val="231F20"/>
          <w:w w:val="75"/>
          <w:sz w:val="28"/>
        </w:rPr>
        <w:t>tion</w:t>
      </w:r>
    </w:p>
    <w:p w:rsidR="00F3000D" w:rsidRDefault="00F3000D">
      <w:pPr>
        <w:spacing w:line="1313" w:lineRule="exact"/>
        <w:rPr>
          <w:rFonts w:ascii="Palatino Linotype" w:eastAsia="Palatino Linotype" w:hAnsi="Palatino Linotype" w:cs="Palatino Linotype"/>
          <w:sz w:val="28"/>
          <w:szCs w:val="28"/>
        </w:rPr>
        <w:sectPr w:rsidR="00F3000D">
          <w:pgSz w:w="12240" w:h="15840"/>
          <w:pgMar w:top="960" w:right="820" w:bottom="280" w:left="860" w:header="720" w:footer="720" w:gutter="0"/>
          <w:cols w:space="720"/>
        </w:sectPr>
      </w:pPr>
    </w:p>
    <w:p w:rsidR="00F3000D" w:rsidRDefault="00F3000D">
      <w:pPr>
        <w:spacing w:before="57"/>
        <w:ind w:right="100"/>
        <w:jc w:val="right"/>
        <w:rPr>
          <w:rFonts w:ascii="Times New Roman" w:eastAsia="Times New Roman" w:hAnsi="Times New Roman" w:cs="Times New Roman"/>
          <w:sz w:val="20"/>
          <w:szCs w:val="20"/>
        </w:rPr>
      </w:pPr>
      <w:bookmarkStart w:id="6" w:name="Balloon_Kabob__p._1"/>
      <w:bookmarkStart w:id="7" w:name="_GoBack"/>
      <w:bookmarkEnd w:id="6"/>
      <w:bookmarkEnd w:id="7"/>
    </w:p>
    <w:sectPr w:rsidR="00F3000D" w:rsidSect="00016DB1">
      <w:type w:val="continuous"/>
      <w:pgSz w:w="12240" w:h="15840"/>
      <w:pgMar w:top="0" w:right="500" w:bottom="28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6331F"/>
    <w:multiLevelType w:val="hybridMultilevel"/>
    <w:tmpl w:val="EDDEFA18"/>
    <w:lvl w:ilvl="0" w:tplc="102E333C">
      <w:start w:val="1"/>
      <w:numFmt w:val="decimal"/>
      <w:lvlText w:val="%1)"/>
      <w:lvlJc w:val="left"/>
      <w:pPr>
        <w:ind w:left="56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12DE372E">
      <w:start w:val="1"/>
      <w:numFmt w:val="bullet"/>
      <w:lvlText w:val="•"/>
      <w:lvlJc w:val="left"/>
      <w:pPr>
        <w:ind w:left="1616" w:hanging="322"/>
      </w:pPr>
      <w:rPr>
        <w:rFonts w:hint="default"/>
      </w:rPr>
    </w:lvl>
    <w:lvl w:ilvl="2" w:tplc="3434021A">
      <w:start w:val="1"/>
      <w:numFmt w:val="bullet"/>
      <w:lvlText w:val="•"/>
      <w:lvlJc w:val="left"/>
      <w:pPr>
        <w:ind w:left="2663" w:hanging="322"/>
      </w:pPr>
      <w:rPr>
        <w:rFonts w:hint="default"/>
      </w:rPr>
    </w:lvl>
    <w:lvl w:ilvl="3" w:tplc="E5BE61C4">
      <w:start w:val="1"/>
      <w:numFmt w:val="bullet"/>
      <w:lvlText w:val="•"/>
      <w:lvlJc w:val="left"/>
      <w:pPr>
        <w:ind w:left="3710" w:hanging="322"/>
      </w:pPr>
      <w:rPr>
        <w:rFonts w:hint="default"/>
      </w:rPr>
    </w:lvl>
    <w:lvl w:ilvl="4" w:tplc="123A887C">
      <w:start w:val="1"/>
      <w:numFmt w:val="bullet"/>
      <w:lvlText w:val="•"/>
      <w:lvlJc w:val="left"/>
      <w:pPr>
        <w:ind w:left="4757" w:hanging="322"/>
      </w:pPr>
      <w:rPr>
        <w:rFonts w:hint="default"/>
      </w:rPr>
    </w:lvl>
    <w:lvl w:ilvl="5" w:tplc="A5D08F24">
      <w:start w:val="1"/>
      <w:numFmt w:val="bullet"/>
      <w:lvlText w:val="•"/>
      <w:lvlJc w:val="left"/>
      <w:pPr>
        <w:ind w:left="5804" w:hanging="322"/>
      </w:pPr>
      <w:rPr>
        <w:rFonts w:hint="default"/>
      </w:rPr>
    </w:lvl>
    <w:lvl w:ilvl="6" w:tplc="E0304AF8">
      <w:start w:val="1"/>
      <w:numFmt w:val="bullet"/>
      <w:lvlText w:val="•"/>
      <w:lvlJc w:val="left"/>
      <w:pPr>
        <w:ind w:left="6851" w:hanging="322"/>
      </w:pPr>
      <w:rPr>
        <w:rFonts w:hint="default"/>
      </w:rPr>
    </w:lvl>
    <w:lvl w:ilvl="7" w:tplc="85F6C7CA">
      <w:start w:val="1"/>
      <w:numFmt w:val="bullet"/>
      <w:lvlText w:val="•"/>
      <w:lvlJc w:val="left"/>
      <w:pPr>
        <w:ind w:left="7898" w:hanging="322"/>
      </w:pPr>
      <w:rPr>
        <w:rFonts w:hint="default"/>
      </w:rPr>
    </w:lvl>
    <w:lvl w:ilvl="8" w:tplc="40DC8D34">
      <w:start w:val="1"/>
      <w:numFmt w:val="bullet"/>
      <w:lvlText w:val="•"/>
      <w:lvlJc w:val="left"/>
      <w:pPr>
        <w:ind w:left="8945" w:hanging="322"/>
      </w:pPr>
      <w:rPr>
        <w:rFonts w:hint="default"/>
      </w:rPr>
    </w:lvl>
  </w:abstractNum>
  <w:abstractNum w:abstractNumId="1">
    <w:nsid w:val="1D7E21E4"/>
    <w:multiLevelType w:val="hybridMultilevel"/>
    <w:tmpl w:val="C456CE20"/>
    <w:lvl w:ilvl="0" w:tplc="1A58EFA6">
      <w:start w:val="1"/>
      <w:numFmt w:val="decimal"/>
      <w:lvlText w:val="%1)"/>
      <w:lvlJc w:val="left"/>
      <w:pPr>
        <w:ind w:left="548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67A0E59A">
      <w:start w:val="1"/>
      <w:numFmt w:val="bullet"/>
      <w:lvlText w:val="•"/>
      <w:lvlJc w:val="left"/>
      <w:pPr>
        <w:ind w:left="1597" w:hanging="322"/>
      </w:pPr>
      <w:rPr>
        <w:rFonts w:hint="default"/>
      </w:rPr>
    </w:lvl>
    <w:lvl w:ilvl="2" w:tplc="F86CE25E">
      <w:start w:val="1"/>
      <w:numFmt w:val="bullet"/>
      <w:lvlText w:val="•"/>
      <w:lvlJc w:val="left"/>
      <w:pPr>
        <w:ind w:left="2646" w:hanging="322"/>
      </w:pPr>
      <w:rPr>
        <w:rFonts w:hint="default"/>
      </w:rPr>
    </w:lvl>
    <w:lvl w:ilvl="3" w:tplc="C1C08AA4">
      <w:start w:val="1"/>
      <w:numFmt w:val="bullet"/>
      <w:lvlText w:val="•"/>
      <w:lvlJc w:val="left"/>
      <w:pPr>
        <w:ind w:left="3695" w:hanging="322"/>
      </w:pPr>
      <w:rPr>
        <w:rFonts w:hint="default"/>
      </w:rPr>
    </w:lvl>
    <w:lvl w:ilvl="4" w:tplc="47725D9C">
      <w:start w:val="1"/>
      <w:numFmt w:val="bullet"/>
      <w:lvlText w:val="•"/>
      <w:lvlJc w:val="left"/>
      <w:pPr>
        <w:ind w:left="4744" w:hanging="322"/>
      </w:pPr>
      <w:rPr>
        <w:rFonts w:hint="default"/>
      </w:rPr>
    </w:lvl>
    <w:lvl w:ilvl="5" w:tplc="8D9C3188">
      <w:start w:val="1"/>
      <w:numFmt w:val="bullet"/>
      <w:lvlText w:val="•"/>
      <w:lvlJc w:val="left"/>
      <w:pPr>
        <w:ind w:left="5794" w:hanging="322"/>
      </w:pPr>
      <w:rPr>
        <w:rFonts w:hint="default"/>
      </w:rPr>
    </w:lvl>
    <w:lvl w:ilvl="6" w:tplc="A792F9BE">
      <w:start w:val="1"/>
      <w:numFmt w:val="bullet"/>
      <w:lvlText w:val="•"/>
      <w:lvlJc w:val="left"/>
      <w:pPr>
        <w:ind w:left="6843" w:hanging="322"/>
      </w:pPr>
      <w:rPr>
        <w:rFonts w:hint="default"/>
      </w:rPr>
    </w:lvl>
    <w:lvl w:ilvl="7" w:tplc="74288ACA">
      <w:start w:val="1"/>
      <w:numFmt w:val="bullet"/>
      <w:lvlText w:val="•"/>
      <w:lvlJc w:val="left"/>
      <w:pPr>
        <w:ind w:left="7892" w:hanging="322"/>
      </w:pPr>
      <w:rPr>
        <w:rFonts w:hint="default"/>
      </w:rPr>
    </w:lvl>
    <w:lvl w:ilvl="8" w:tplc="D80E0CA4">
      <w:start w:val="1"/>
      <w:numFmt w:val="bullet"/>
      <w:lvlText w:val="•"/>
      <w:lvlJc w:val="left"/>
      <w:pPr>
        <w:ind w:left="8941" w:hanging="322"/>
      </w:pPr>
      <w:rPr>
        <w:rFonts w:hint="default"/>
      </w:rPr>
    </w:lvl>
  </w:abstractNum>
  <w:abstractNum w:abstractNumId="2">
    <w:nsid w:val="21BE3B0C"/>
    <w:multiLevelType w:val="hybridMultilevel"/>
    <w:tmpl w:val="EA5C8A5C"/>
    <w:lvl w:ilvl="0" w:tplc="8A96FE16">
      <w:start w:val="1"/>
      <w:numFmt w:val="decimal"/>
      <w:lvlText w:val="%1)"/>
      <w:lvlJc w:val="left"/>
      <w:pPr>
        <w:ind w:left="440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3748513A">
      <w:start w:val="1"/>
      <w:numFmt w:val="decimal"/>
      <w:lvlText w:val="%2)"/>
      <w:lvlJc w:val="left"/>
      <w:pPr>
        <w:ind w:left="506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A5C879DC">
      <w:start w:val="1"/>
      <w:numFmt w:val="bullet"/>
      <w:lvlText w:val="•"/>
      <w:lvlJc w:val="left"/>
      <w:pPr>
        <w:ind w:left="1677" w:hanging="257"/>
      </w:pPr>
      <w:rPr>
        <w:rFonts w:hint="default"/>
      </w:rPr>
    </w:lvl>
    <w:lvl w:ilvl="3" w:tplc="59CAF510">
      <w:start w:val="1"/>
      <w:numFmt w:val="bullet"/>
      <w:lvlText w:val="•"/>
      <w:lvlJc w:val="left"/>
      <w:pPr>
        <w:ind w:left="2847" w:hanging="257"/>
      </w:pPr>
      <w:rPr>
        <w:rFonts w:hint="default"/>
      </w:rPr>
    </w:lvl>
    <w:lvl w:ilvl="4" w:tplc="F808DD4A">
      <w:start w:val="1"/>
      <w:numFmt w:val="bullet"/>
      <w:lvlText w:val="•"/>
      <w:lvlJc w:val="left"/>
      <w:pPr>
        <w:ind w:left="4017" w:hanging="257"/>
      </w:pPr>
      <w:rPr>
        <w:rFonts w:hint="default"/>
      </w:rPr>
    </w:lvl>
    <w:lvl w:ilvl="5" w:tplc="12EA1204">
      <w:start w:val="1"/>
      <w:numFmt w:val="bullet"/>
      <w:lvlText w:val="•"/>
      <w:lvlJc w:val="left"/>
      <w:pPr>
        <w:ind w:left="5188" w:hanging="257"/>
      </w:pPr>
      <w:rPr>
        <w:rFonts w:hint="default"/>
      </w:rPr>
    </w:lvl>
    <w:lvl w:ilvl="6" w:tplc="94005862">
      <w:start w:val="1"/>
      <w:numFmt w:val="bullet"/>
      <w:lvlText w:val="•"/>
      <w:lvlJc w:val="left"/>
      <w:pPr>
        <w:ind w:left="6358" w:hanging="257"/>
      </w:pPr>
      <w:rPr>
        <w:rFonts w:hint="default"/>
      </w:rPr>
    </w:lvl>
    <w:lvl w:ilvl="7" w:tplc="FFE82614">
      <w:start w:val="1"/>
      <w:numFmt w:val="bullet"/>
      <w:lvlText w:val="•"/>
      <w:lvlJc w:val="left"/>
      <w:pPr>
        <w:ind w:left="7528" w:hanging="257"/>
      </w:pPr>
      <w:rPr>
        <w:rFonts w:hint="default"/>
      </w:rPr>
    </w:lvl>
    <w:lvl w:ilvl="8" w:tplc="507C3278">
      <w:start w:val="1"/>
      <w:numFmt w:val="bullet"/>
      <w:lvlText w:val="•"/>
      <w:lvlJc w:val="left"/>
      <w:pPr>
        <w:ind w:left="8699" w:hanging="257"/>
      </w:pPr>
      <w:rPr>
        <w:rFonts w:hint="default"/>
      </w:rPr>
    </w:lvl>
  </w:abstractNum>
  <w:abstractNum w:abstractNumId="3">
    <w:nsid w:val="2D974650"/>
    <w:multiLevelType w:val="hybridMultilevel"/>
    <w:tmpl w:val="674648CC"/>
    <w:lvl w:ilvl="0" w:tplc="0FDE0BC0">
      <w:start w:val="1"/>
      <w:numFmt w:val="decimal"/>
      <w:lvlText w:val="%1)"/>
      <w:lvlJc w:val="left"/>
      <w:pPr>
        <w:ind w:left="423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1DC0C86A">
      <w:start w:val="1"/>
      <w:numFmt w:val="bullet"/>
      <w:lvlText w:val="•"/>
      <w:lvlJc w:val="left"/>
      <w:pPr>
        <w:ind w:left="1485" w:hanging="257"/>
      </w:pPr>
      <w:rPr>
        <w:rFonts w:hint="default"/>
      </w:rPr>
    </w:lvl>
    <w:lvl w:ilvl="2" w:tplc="12D61D12">
      <w:start w:val="1"/>
      <w:numFmt w:val="bullet"/>
      <w:lvlText w:val="•"/>
      <w:lvlJc w:val="left"/>
      <w:pPr>
        <w:ind w:left="2546" w:hanging="257"/>
      </w:pPr>
      <w:rPr>
        <w:rFonts w:hint="default"/>
      </w:rPr>
    </w:lvl>
    <w:lvl w:ilvl="3" w:tplc="9D5A26DC">
      <w:start w:val="1"/>
      <w:numFmt w:val="bullet"/>
      <w:lvlText w:val="•"/>
      <w:lvlJc w:val="left"/>
      <w:pPr>
        <w:ind w:left="3608" w:hanging="257"/>
      </w:pPr>
      <w:rPr>
        <w:rFonts w:hint="default"/>
      </w:rPr>
    </w:lvl>
    <w:lvl w:ilvl="4" w:tplc="3660548A">
      <w:start w:val="1"/>
      <w:numFmt w:val="bullet"/>
      <w:lvlText w:val="•"/>
      <w:lvlJc w:val="left"/>
      <w:pPr>
        <w:ind w:left="4670" w:hanging="257"/>
      </w:pPr>
      <w:rPr>
        <w:rFonts w:hint="default"/>
      </w:rPr>
    </w:lvl>
    <w:lvl w:ilvl="5" w:tplc="A0E86AAE">
      <w:start w:val="1"/>
      <w:numFmt w:val="bullet"/>
      <w:lvlText w:val="•"/>
      <w:lvlJc w:val="left"/>
      <w:pPr>
        <w:ind w:left="5731" w:hanging="257"/>
      </w:pPr>
      <w:rPr>
        <w:rFonts w:hint="default"/>
      </w:rPr>
    </w:lvl>
    <w:lvl w:ilvl="6" w:tplc="ECCABA44">
      <w:start w:val="1"/>
      <w:numFmt w:val="bullet"/>
      <w:lvlText w:val="•"/>
      <w:lvlJc w:val="left"/>
      <w:pPr>
        <w:ind w:left="6793" w:hanging="257"/>
      </w:pPr>
      <w:rPr>
        <w:rFonts w:hint="default"/>
      </w:rPr>
    </w:lvl>
    <w:lvl w:ilvl="7" w:tplc="6E3ED17C">
      <w:start w:val="1"/>
      <w:numFmt w:val="bullet"/>
      <w:lvlText w:val="•"/>
      <w:lvlJc w:val="left"/>
      <w:pPr>
        <w:ind w:left="7855" w:hanging="257"/>
      </w:pPr>
      <w:rPr>
        <w:rFonts w:hint="default"/>
      </w:rPr>
    </w:lvl>
    <w:lvl w:ilvl="8" w:tplc="FDBE25CC">
      <w:start w:val="1"/>
      <w:numFmt w:val="bullet"/>
      <w:lvlText w:val="•"/>
      <w:lvlJc w:val="left"/>
      <w:pPr>
        <w:ind w:left="8916" w:hanging="257"/>
      </w:pPr>
      <w:rPr>
        <w:rFonts w:hint="default"/>
      </w:rPr>
    </w:lvl>
  </w:abstractNum>
  <w:abstractNum w:abstractNumId="4">
    <w:nsid w:val="302772EB"/>
    <w:multiLevelType w:val="hybridMultilevel"/>
    <w:tmpl w:val="C78AB10E"/>
    <w:lvl w:ilvl="0" w:tplc="0EA40034">
      <w:start w:val="9"/>
      <w:numFmt w:val="decimal"/>
      <w:lvlText w:val="%1-"/>
      <w:lvlJc w:val="left"/>
      <w:pPr>
        <w:ind w:left="296" w:hanging="197"/>
        <w:jc w:val="left"/>
      </w:pPr>
      <w:rPr>
        <w:rFonts w:ascii="Palatino Linotype" w:eastAsia="Palatino Linotype" w:hAnsi="Palatino Linotype" w:hint="default"/>
        <w:color w:val="231F20"/>
        <w:spacing w:val="-1"/>
        <w:w w:val="90"/>
        <w:sz w:val="26"/>
        <w:szCs w:val="26"/>
      </w:rPr>
    </w:lvl>
    <w:lvl w:ilvl="1" w:tplc="47F02DDE">
      <w:start w:val="1"/>
      <w:numFmt w:val="decimal"/>
      <w:lvlText w:val="%2)"/>
      <w:lvlJc w:val="left"/>
      <w:pPr>
        <w:ind w:left="507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E864CD30">
      <w:start w:val="1"/>
      <w:numFmt w:val="bullet"/>
      <w:lvlText w:val="•"/>
      <w:lvlJc w:val="left"/>
      <w:pPr>
        <w:ind w:left="1383" w:hanging="257"/>
      </w:pPr>
      <w:rPr>
        <w:rFonts w:hint="default"/>
      </w:rPr>
    </w:lvl>
    <w:lvl w:ilvl="3" w:tplc="30D25EBC">
      <w:start w:val="1"/>
      <w:numFmt w:val="bullet"/>
      <w:lvlText w:val="•"/>
      <w:lvlJc w:val="left"/>
      <w:pPr>
        <w:ind w:left="2258" w:hanging="257"/>
      </w:pPr>
      <w:rPr>
        <w:rFonts w:hint="default"/>
      </w:rPr>
    </w:lvl>
    <w:lvl w:ilvl="4" w:tplc="C8A4E462">
      <w:start w:val="1"/>
      <w:numFmt w:val="bullet"/>
      <w:lvlText w:val="•"/>
      <w:lvlJc w:val="left"/>
      <w:pPr>
        <w:ind w:left="3133" w:hanging="257"/>
      </w:pPr>
      <w:rPr>
        <w:rFonts w:hint="default"/>
      </w:rPr>
    </w:lvl>
    <w:lvl w:ilvl="5" w:tplc="00841780">
      <w:start w:val="1"/>
      <w:numFmt w:val="bullet"/>
      <w:lvlText w:val="•"/>
      <w:lvlJc w:val="left"/>
      <w:pPr>
        <w:ind w:left="4008" w:hanging="257"/>
      </w:pPr>
      <w:rPr>
        <w:rFonts w:hint="default"/>
      </w:rPr>
    </w:lvl>
    <w:lvl w:ilvl="6" w:tplc="C8BE9798">
      <w:start w:val="1"/>
      <w:numFmt w:val="bullet"/>
      <w:lvlText w:val="•"/>
      <w:lvlJc w:val="left"/>
      <w:pPr>
        <w:ind w:left="4884" w:hanging="257"/>
      </w:pPr>
      <w:rPr>
        <w:rFonts w:hint="default"/>
      </w:rPr>
    </w:lvl>
    <w:lvl w:ilvl="7" w:tplc="45F6544E">
      <w:start w:val="1"/>
      <w:numFmt w:val="bullet"/>
      <w:lvlText w:val="•"/>
      <w:lvlJc w:val="left"/>
      <w:pPr>
        <w:ind w:left="5759" w:hanging="257"/>
      </w:pPr>
      <w:rPr>
        <w:rFonts w:hint="default"/>
      </w:rPr>
    </w:lvl>
    <w:lvl w:ilvl="8" w:tplc="A74EDC2C">
      <w:start w:val="1"/>
      <w:numFmt w:val="bullet"/>
      <w:lvlText w:val="•"/>
      <w:lvlJc w:val="left"/>
      <w:pPr>
        <w:ind w:left="6634" w:hanging="257"/>
      </w:pPr>
      <w:rPr>
        <w:rFonts w:hint="default"/>
      </w:rPr>
    </w:lvl>
  </w:abstractNum>
  <w:abstractNum w:abstractNumId="5">
    <w:nsid w:val="30FC7EF1"/>
    <w:multiLevelType w:val="hybridMultilevel"/>
    <w:tmpl w:val="90045A68"/>
    <w:lvl w:ilvl="0" w:tplc="C1CAF1A8">
      <w:start w:val="1"/>
      <w:numFmt w:val="decimal"/>
      <w:lvlText w:val="%1)"/>
      <w:lvlJc w:val="left"/>
      <w:pPr>
        <w:ind w:left="48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80662DB8">
      <w:start w:val="1"/>
      <w:numFmt w:val="bullet"/>
      <w:lvlText w:val="•"/>
      <w:lvlJc w:val="left"/>
      <w:pPr>
        <w:ind w:left="1543" w:hanging="322"/>
      </w:pPr>
      <w:rPr>
        <w:rFonts w:hint="default"/>
      </w:rPr>
    </w:lvl>
    <w:lvl w:ilvl="2" w:tplc="587ABF9A">
      <w:start w:val="1"/>
      <w:numFmt w:val="bullet"/>
      <w:lvlText w:val="•"/>
      <w:lvlJc w:val="left"/>
      <w:pPr>
        <w:ind w:left="2598" w:hanging="322"/>
      </w:pPr>
      <w:rPr>
        <w:rFonts w:hint="default"/>
      </w:rPr>
    </w:lvl>
    <w:lvl w:ilvl="3" w:tplc="2B3036A6">
      <w:start w:val="1"/>
      <w:numFmt w:val="bullet"/>
      <w:lvlText w:val="•"/>
      <w:lvlJc w:val="left"/>
      <w:pPr>
        <w:ind w:left="3653" w:hanging="322"/>
      </w:pPr>
      <w:rPr>
        <w:rFonts w:hint="default"/>
      </w:rPr>
    </w:lvl>
    <w:lvl w:ilvl="4" w:tplc="D9A05956">
      <w:start w:val="1"/>
      <w:numFmt w:val="bullet"/>
      <w:lvlText w:val="•"/>
      <w:lvlJc w:val="left"/>
      <w:pPr>
        <w:ind w:left="4708" w:hanging="322"/>
      </w:pPr>
      <w:rPr>
        <w:rFonts w:hint="default"/>
      </w:rPr>
    </w:lvl>
    <w:lvl w:ilvl="5" w:tplc="A45A99D8">
      <w:start w:val="1"/>
      <w:numFmt w:val="bullet"/>
      <w:lvlText w:val="•"/>
      <w:lvlJc w:val="left"/>
      <w:pPr>
        <w:ind w:left="5763" w:hanging="322"/>
      </w:pPr>
      <w:rPr>
        <w:rFonts w:hint="default"/>
      </w:rPr>
    </w:lvl>
    <w:lvl w:ilvl="6" w:tplc="84C87796">
      <w:start w:val="1"/>
      <w:numFmt w:val="bullet"/>
      <w:lvlText w:val="•"/>
      <w:lvlJc w:val="left"/>
      <w:pPr>
        <w:ind w:left="6819" w:hanging="322"/>
      </w:pPr>
      <w:rPr>
        <w:rFonts w:hint="default"/>
      </w:rPr>
    </w:lvl>
    <w:lvl w:ilvl="7" w:tplc="2202E8D6">
      <w:start w:val="1"/>
      <w:numFmt w:val="bullet"/>
      <w:lvlText w:val="•"/>
      <w:lvlJc w:val="left"/>
      <w:pPr>
        <w:ind w:left="7874" w:hanging="322"/>
      </w:pPr>
      <w:rPr>
        <w:rFonts w:hint="default"/>
      </w:rPr>
    </w:lvl>
    <w:lvl w:ilvl="8" w:tplc="05A02652">
      <w:start w:val="1"/>
      <w:numFmt w:val="bullet"/>
      <w:lvlText w:val="•"/>
      <w:lvlJc w:val="left"/>
      <w:pPr>
        <w:ind w:left="8929" w:hanging="322"/>
      </w:pPr>
      <w:rPr>
        <w:rFonts w:hint="default"/>
      </w:rPr>
    </w:lvl>
  </w:abstractNum>
  <w:abstractNum w:abstractNumId="6">
    <w:nsid w:val="3BFD1EA8"/>
    <w:multiLevelType w:val="hybridMultilevel"/>
    <w:tmpl w:val="B44C4A88"/>
    <w:lvl w:ilvl="0" w:tplc="CA8E458A">
      <w:start w:val="1"/>
      <w:numFmt w:val="decimal"/>
      <w:lvlText w:val="%1)"/>
      <w:lvlJc w:val="left"/>
      <w:pPr>
        <w:ind w:left="488" w:hanging="238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4"/>
        <w:szCs w:val="24"/>
      </w:rPr>
    </w:lvl>
    <w:lvl w:ilvl="1" w:tplc="2C90F1EC">
      <w:start w:val="1"/>
      <w:numFmt w:val="bullet"/>
      <w:lvlText w:val="•"/>
      <w:lvlJc w:val="left"/>
      <w:pPr>
        <w:ind w:left="1543" w:hanging="238"/>
      </w:pPr>
      <w:rPr>
        <w:rFonts w:hint="default"/>
      </w:rPr>
    </w:lvl>
    <w:lvl w:ilvl="2" w:tplc="A7DE8634">
      <w:start w:val="1"/>
      <w:numFmt w:val="bullet"/>
      <w:lvlText w:val="•"/>
      <w:lvlJc w:val="left"/>
      <w:pPr>
        <w:ind w:left="2598" w:hanging="238"/>
      </w:pPr>
      <w:rPr>
        <w:rFonts w:hint="default"/>
      </w:rPr>
    </w:lvl>
    <w:lvl w:ilvl="3" w:tplc="E5D6FE64">
      <w:start w:val="1"/>
      <w:numFmt w:val="bullet"/>
      <w:lvlText w:val="•"/>
      <w:lvlJc w:val="left"/>
      <w:pPr>
        <w:ind w:left="3653" w:hanging="238"/>
      </w:pPr>
      <w:rPr>
        <w:rFonts w:hint="default"/>
      </w:rPr>
    </w:lvl>
    <w:lvl w:ilvl="4" w:tplc="D80CF13A">
      <w:start w:val="1"/>
      <w:numFmt w:val="bullet"/>
      <w:lvlText w:val="•"/>
      <w:lvlJc w:val="left"/>
      <w:pPr>
        <w:ind w:left="4708" w:hanging="238"/>
      </w:pPr>
      <w:rPr>
        <w:rFonts w:hint="default"/>
      </w:rPr>
    </w:lvl>
    <w:lvl w:ilvl="5" w:tplc="D2E40346">
      <w:start w:val="1"/>
      <w:numFmt w:val="bullet"/>
      <w:lvlText w:val="•"/>
      <w:lvlJc w:val="left"/>
      <w:pPr>
        <w:ind w:left="5764" w:hanging="238"/>
      </w:pPr>
      <w:rPr>
        <w:rFonts w:hint="default"/>
      </w:rPr>
    </w:lvl>
    <w:lvl w:ilvl="6" w:tplc="E9DE9AB6">
      <w:start w:val="1"/>
      <w:numFmt w:val="bullet"/>
      <w:lvlText w:val="•"/>
      <w:lvlJc w:val="left"/>
      <w:pPr>
        <w:ind w:left="6819" w:hanging="238"/>
      </w:pPr>
      <w:rPr>
        <w:rFonts w:hint="default"/>
      </w:rPr>
    </w:lvl>
    <w:lvl w:ilvl="7" w:tplc="A81A69CC">
      <w:start w:val="1"/>
      <w:numFmt w:val="bullet"/>
      <w:lvlText w:val="•"/>
      <w:lvlJc w:val="left"/>
      <w:pPr>
        <w:ind w:left="7874" w:hanging="238"/>
      </w:pPr>
      <w:rPr>
        <w:rFonts w:hint="default"/>
      </w:rPr>
    </w:lvl>
    <w:lvl w:ilvl="8" w:tplc="575263D8">
      <w:start w:val="1"/>
      <w:numFmt w:val="bullet"/>
      <w:lvlText w:val="•"/>
      <w:lvlJc w:val="left"/>
      <w:pPr>
        <w:ind w:left="8929" w:hanging="238"/>
      </w:pPr>
      <w:rPr>
        <w:rFonts w:hint="default"/>
      </w:rPr>
    </w:lvl>
  </w:abstractNum>
  <w:abstractNum w:abstractNumId="7">
    <w:nsid w:val="40997381"/>
    <w:multiLevelType w:val="hybridMultilevel"/>
    <w:tmpl w:val="CCDA6ABC"/>
    <w:lvl w:ilvl="0" w:tplc="43E66268">
      <w:start w:val="1"/>
      <w:numFmt w:val="decimal"/>
      <w:lvlText w:val="%1)"/>
      <w:lvlJc w:val="left"/>
      <w:pPr>
        <w:ind w:left="57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B75CCDD8">
      <w:start w:val="1"/>
      <w:numFmt w:val="bullet"/>
      <w:lvlText w:val="•"/>
      <w:lvlJc w:val="left"/>
      <w:pPr>
        <w:ind w:left="1623" w:hanging="322"/>
      </w:pPr>
      <w:rPr>
        <w:rFonts w:hint="default"/>
      </w:rPr>
    </w:lvl>
    <w:lvl w:ilvl="2" w:tplc="6A442538">
      <w:start w:val="1"/>
      <w:numFmt w:val="bullet"/>
      <w:lvlText w:val="•"/>
      <w:lvlJc w:val="left"/>
      <w:pPr>
        <w:ind w:left="2669" w:hanging="322"/>
      </w:pPr>
      <w:rPr>
        <w:rFonts w:hint="default"/>
      </w:rPr>
    </w:lvl>
    <w:lvl w:ilvl="3" w:tplc="53E4B6D4">
      <w:start w:val="1"/>
      <w:numFmt w:val="bullet"/>
      <w:lvlText w:val="•"/>
      <w:lvlJc w:val="left"/>
      <w:pPr>
        <w:ind w:left="3716" w:hanging="322"/>
      </w:pPr>
      <w:rPr>
        <w:rFonts w:hint="default"/>
      </w:rPr>
    </w:lvl>
    <w:lvl w:ilvl="4" w:tplc="54D261F2">
      <w:start w:val="1"/>
      <w:numFmt w:val="bullet"/>
      <w:lvlText w:val="•"/>
      <w:lvlJc w:val="left"/>
      <w:pPr>
        <w:ind w:left="4762" w:hanging="322"/>
      </w:pPr>
      <w:rPr>
        <w:rFonts w:hint="default"/>
      </w:rPr>
    </w:lvl>
    <w:lvl w:ilvl="5" w:tplc="E5F22B68">
      <w:start w:val="1"/>
      <w:numFmt w:val="bullet"/>
      <w:lvlText w:val="•"/>
      <w:lvlJc w:val="left"/>
      <w:pPr>
        <w:ind w:left="5808" w:hanging="322"/>
      </w:pPr>
      <w:rPr>
        <w:rFonts w:hint="default"/>
      </w:rPr>
    </w:lvl>
    <w:lvl w:ilvl="6" w:tplc="94C0F2CE">
      <w:start w:val="1"/>
      <w:numFmt w:val="bullet"/>
      <w:lvlText w:val="•"/>
      <w:lvlJc w:val="left"/>
      <w:pPr>
        <w:ind w:left="6855" w:hanging="322"/>
      </w:pPr>
      <w:rPr>
        <w:rFonts w:hint="default"/>
      </w:rPr>
    </w:lvl>
    <w:lvl w:ilvl="7" w:tplc="67185C98">
      <w:start w:val="1"/>
      <w:numFmt w:val="bullet"/>
      <w:lvlText w:val="•"/>
      <w:lvlJc w:val="left"/>
      <w:pPr>
        <w:ind w:left="7901" w:hanging="322"/>
      </w:pPr>
      <w:rPr>
        <w:rFonts w:hint="default"/>
      </w:rPr>
    </w:lvl>
    <w:lvl w:ilvl="8" w:tplc="BE926CEA">
      <w:start w:val="1"/>
      <w:numFmt w:val="bullet"/>
      <w:lvlText w:val="•"/>
      <w:lvlJc w:val="left"/>
      <w:pPr>
        <w:ind w:left="8947" w:hanging="322"/>
      </w:pPr>
      <w:rPr>
        <w:rFonts w:hint="default"/>
      </w:rPr>
    </w:lvl>
  </w:abstractNum>
  <w:abstractNum w:abstractNumId="8">
    <w:nsid w:val="49E76519"/>
    <w:multiLevelType w:val="hybridMultilevel"/>
    <w:tmpl w:val="546C131C"/>
    <w:lvl w:ilvl="0" w:tplc="6E4AADDA">
      <w:start w:val="1"/>
      <w:numFmt w:val="decimal"/>
      <w:lvlText w:val="%1)"/>
      <w:lvlJc w:val="left"/>
      <w:pPr>
        <w:ind w:left="42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2DF09932">
      <w:start w:val="1"/>
      <w:numFmt w:val="decimal"/>
      <w:lvlText w:val="%2)"/>
      <w:lvlJc w:val="left"/>
      <w:pPr>
        <w:ind w:left="57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A9861C3E">
      <w:start w:val="1"/>
      <w:numFmt w:val="bullet"/>
      <w:lvlText w:val="•"/>
      <w:lvlJc w:val="left"/>
      <w:pPr>
        <w:ind w:left="1697" w:hanging="322"/>
      </w:pPr>
      <w:rPr>
        <w:rFonts w:hint="default"/>
      </w:rPr>
    </w:lvl>
    <w:lvl w:ilvl="3" w:tplc="BACA548A">
      <w:start w:val="1"/>
      <w:numFmt w:val="bullet"/>
      <w:lvlText w:val="•"/>
      <w:lvlJc w:val="left"/>
      <w:pPr>
        <w:ind w:left="2818" w:hanging="322"/>
      </w:pPr>
      <w:rPr>
        <w:rFonts w:hint="default"/>
      </w:rPr>
    </w:lvl>
    <w:lvl w:ilvl="4" w:tplc="91446B0E">
      <w:start w:val="1"/>
      <w:numFmt w:val="bullet"/>
      <w:lvlText w:val="•"/>
      <w:lvlJc w:val="left"/>
      <w:pPr>
        <w:ind w:left="3938" w:hanging="322"/>
      </w:pPr>
      <w:rPr>
        <w:rFonts w:hint="default"/>
      </w:rPr>
    </w:lvl>
    <w:lvl w:ilvl="5" w:tplc="8BFCAF46">
      <w:start w:val="1"/>
      <w:numFmt w:val="bullet"/>
      <w:lvlText w:val="•"/>
      <w:lvlJc w:val="left"/>
      <w:pPr>
        <w:ind w:left="5058" w:hanging="322"/>
      </w:pPr>
      <w:rPr>
        <w:rFonts w:hint="default"/>
      </w:rPr>
    </w:lvl>
    <w:lvl w:ilvl="6" w:tplc="ACE2DEEA">
      <w:start w:val="1"/>
      <w:numFmt w:val="bullet"/>
      <w:lvlText w:val="•"/>
      <w:lvlJc w:val="left"/>
      <w:pPr>
        <w:ind w:left="6178" w:hanging="322"/>
      </w:pPr>
      <w:rPr>
        <w:rFonts w:hint="default"/>
      </w:rPr>
    </w:lvl>
    <w:lvl w:ilvl="7" w:tplc="66206516">
      <w:start w:val="1"/>
      <w:numFmt w:val="bullet"/>
      <w:lvlText w:val="•"/>
      <w:lvlJc w:val="left"/>
      <w:pPr>
        <w:ind w:left="7299" w:hanging="322"/>
      </w:pPr>
      <w:rPr>
        <w:rFonts w:hint="default"/>
      </w:rPr>
    </w:lvl>
    <w:lvl w:ilvl="8" w:tplc="6E94BD94">
      <w:start w:val="1"/>
      <w:numFmt w:val="bullet"/>
      <w:lvlText w:val="•"/>
      <w:lvlJc w:val="left"/>
      <w:pPr>
        <w:ind w:left="8419" w:hanging="322"/>
      </w:pPr>
      <w:rPr>
        <w:rFonts w:hint="default"/>
      </w:rPr>
    </w:lvl>
  </w:abstractNum>
  <w:abstractNum w:abstractNumId="9">
    <w:nsid w:val="4E67000E"/>
    <w:multiLevelType w:val="hybridMultilevel"/>
    <w:tmpl w:val="B4BC2F78"/>
    <w:lvl w:ilvl="0" w:tplc="8C46CA96">
      <w:start w:val="1"/>
      <w:numFmt w:val="decimal"/>
      <w:lvlText w:val="%1)"/>
      <w:lvlJc w:val="left"/>
      <w:pPr>
        <w:ind w:left="42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962CBD90">
      <w:start w:val="1"/>
      <w:numFmt w:val="decimal"/>
      <w:lvlText w:val="%2)"/>
      <w:lvlJc w:val="left"/>
      <w:pPr>
        <w:ind w:left="57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EDEC050E">
      <w:start w:val="1"/>
      <w:numFmt w:val="bullet"/>
      <w:lvlText w:val="•"/>
      <w:lvlJc w:val="left"/>
      <w:pPr>
        <w:ind w:left="1717" w:hanging="322"/>
      </w:pPr>
      <w:rPr>
        <w:rFonts w:hint="default"/>
      </w:rPr>
    </w:lvl>
    <w:lvl w:ilvl="3" w:tplc="5D3C1D94">
      <w:start w:val="1"/>
      <w:numFmt w:val="bullet"/>
      <w:lvlText w:val="•"/>
      <w:lvlJc w:val="left"/>
      <w:pPr>
        <w:ind w:left="2858" w:hanging="322"/>
      </w:pPr>
      <w:rPr>
        <w:rFonts w:hint="default"/>
      </w:rPr>
    </w:lvl>
    <w:lvl w:ilvl="4" w:tplc="35C41778">
      <w:start w:val="1"/>
      <w:numFmt w:val="bullet"/>
      <w:lvlText w:val="•"/>
      <w:lvlJc w:val="left"/>
      <w:pPr>
        <w:ind w:left="3998" w:hanging="322"/>
      </w:pPr>
      <w:rPr>
        <w:rFonts w:hint="default"/>
      </w:rPr>
    </w:lvl>
    <w:lvl w:ilvl="5" w:tplc="A09C0E12">
      <w:start w:val="1"/>
      <w:numFmt w:val="bullet"/>
      <w:lvlText w:val="•"/>
      <w:lvlJc w:val="left"/>
      <w:pPr>
        <w:ind w:left="5138" w:hanging="322"/>
      </w:pPr>
      <w:rPr>
        <w:rFonts w:hint="default"/>
      </w:rPr>
    </w:lvl>
    <w:lvl w:ilvl="6" w:tplc="0EE821AA">
      <w:start w:val="1"/>
      <w:numFmt w:val="bullet"/>
      <w:lvlText w:val="•"/>
      <w:lvlJc w:val="left"/>
      <w:pPr>
        <w:ind w:left="6278" w:hanging="322"/>
      </w:pPr>
      <w:rPr>
        <w:rFonts w:hint="default"/>
      </w:rPr>
    </w:lvl>
    <w:lvl w:ilvl="7" w:tplc="D91A742E">
      <w:start w:val="1"/>
      <w:numFmt w:val="bullet"/>
      <w:lvlText w:val="•"/>
      <w:lvlJc w:val="left"/>
      <w:pPr>
        <w:ind w:left="7419" w:hanging="322"/>
      </w:pPr>
      <w:rPr>
        <w:rFonts w:hint="default"/>
      </w:rPr>
    </w:lvl>
    <w:lvl w:ilvl="8" w:tplc="88DAB4E2">
      <w:start w:val="1"/>
      <w:numFmt w:val="bullet"/>
      <w:lvlText w:val="•"/>
      <w:lvlJc w:val="left"/>
      <w:pPr>
        <w:ind w:left="8559" w:hanging="322"/>
      </w:pPr>
      <w:rPr>
        <w:rFonts w:hint="default"/>
      </w:rPr>
    </w:lvl>
  </w:abstractNum>
  <w:abstractNum w:abstractNumId="10">
    <w:nsid w:val="56C475FC"/>
    <w:multiLevelType w:val="hybridMultilevel"/>
    <w:tmpl w:val="46FE0CE8"/>
    <w:lvl w:ilvl="0" w:tplc="7C74DFE2">
      <w:start w:val="1"/>
      <w:numFmt w:val="decimal"/>
      <w:lvlText w:val="%1)"/>
      <w:lvlJc w:val="left"/>
      <w:pPr>
        <w:ind w:left="506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6D32A7CC">
      <w:start w:val="1"/>
      <w:numFmt w:val="bullet"/>
      <w:lvlText w:val="•"/>
      <w:lvlJc w:val="left"/>
      <w:pPr>
        <w:ind w:left="7751" w:hanging="257"/>
      </w:pPr>
      <w:rPr>
        <w:rFonts w:hint="default"/>
      </w:rPr>
    </w:lvl>
    <w:lvl w:ilvl="2" w:tplc="B9D84B3A">
      <w:start w:val="1"/>
      <w:numFmt w:val="bullet"/>
      <w:lvlText w:val="•"/>
      <w:lvlJc w:val="left"/>
      <w:pPr>
        <w:ind w:left="7871" w:hanging="257"/>
      </w:pPr>
      <w:rPr>
        <w:rFonts w:hint="default"/>
      </w:rPr>
    </w:lvl>
    <w:lvl w:ilvl="3" w:tplc="7A5CB924">
      <w:start w:val="1"/>
      <w:numFmt w:val="bullet"/>
      <w:lvlText w:val="•"/>
      <w:lvlJc w:val="left"/>
      <w:pPr>
        <w:ind w:left="8202" w:hanging="257"/>
      </w:pPr>
      <w:rPr>
        <w:rFonts w:hint="default"/>
      </w:rPr>
    </w:lvl>
    <w:lvl w:ilvl="4" w:tplc="0FF69DA6">
      <w:start w:val="1"/>
      <w:numFmt w:val="bullet"/>
      <w:lvlText w:val="•"/>
      <w:lvlJc w:val="left"/>
      <w:pPr>
        <w:ind w:left="8533" w:hanging="257"/>
      </w:pPr>
      <w:rPr>
        <w:rFonts w:hint="default"/>
      </w:rPr>
    </w:lvl>
    <w:lvl w:ilvl="5" w:tplc="5462C162">
      <w:start w:val="1"/>
      <w:numFmt w:val="bullet"/>
      <w:lvlText w:val="•"/>
      <w:lvlJc w:val="left"/>
      <w:pPr>
        <w:ind w:left="8864" w:hanging="257"/>
      </w:pPr>
      <w:rPr>
        <w:rFonts w:hint="default"/>
      </w:rPr>
    </w:lvl>
    <w:lvl w:ilvl="6" w:tplc="529451F8">
      <w:start w:val="1"/>
      <w:numFmt w:val="bullet"/>
      <w:lvlText w:val="•"/>
      <w:lvlJc w:val="left"/>
      <w:pPr>
        <w:ind w:left="9195" w:hanging="257"/>
      </w:pPr>
      <w:rPr>
        <w:rFonts w:hint="default"/>
      </w:rPr>
    </w:lvl>
    <w:lvl w:ilvl="7" w:tplc="E80238F0">
      <w:start w:val="1"/>
      <w:numFmt w:val="bullet"/>
      <w:lvlText w:val="•"/>
      <w:lvlJc w:val="left"/>
      <w:pPr>
        <w:ind w:left="9526" w:hanging="257"/>
      </w:pPr>
      <w:rPr>
        <w:rFonts w:hint="default"/>
      </w:rPr>
    </w:lvl>
    <w:lvl w:ilvl="8" w:tplc="A3962168">
      <w:start w:val="1"/>
      <w:numFmt w:val="bullet"/>
      <w:lvlText w:val="•"/>
      <w:lvlJc w:val="left"/>
      <w:pPr>
        <w:ind w:left="9857" w:hanging="257"/>
      </w:pPr>
      <w:rPr>
        <w:rFonts w:hint="default"/>
      </w:rPr>
    </w:lvl>
  </w:abstractNum>
  <w:abstractNum w:abstractNumId="11">
    <w:nsid w:val="591709B9"/>
    <w:multiLevelType w:val="hybridMultilevel"/>
    <w:tmpl w:val="6A244AB8"/>
    <w:lvl w:ilvl="0" w:tplc="F7CA9132">
      <w:start w:val="1"/>
      <w:numFmt w:val="decimal"/>
      <w:lvlText w:val="%1)"/>
      <w:lvlJc w:val="left"/>
      <w:pPr>
        <w:ind w:left="54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A8C89E1E">
      <w:start w:val="1"/>
      <w:numFmt w:val="bullet"/>
      <w:lvlText w:val="•"/>
      <w:lvlJc w:val="left"/>
      <w:pPr>
        <w:ind w:left="1598" w:hanging="322"/>
      </w:pPr>
      <w:rPr>
        <w:rFonts w:hint="default"/>
      </w:rPr>
    </w:lvl>
    <w:lvl w:ilvl="2" w:tplc="901CECD8">
      <w:start w:val="1"/>
      <w:numFmt w:val="bullet"/>
      <w:lvlText w:val="•"/>
      <w:lvlJc w:val="left"/>
      <w:pPr>
        <w:ind w:left="2647" w:hanging="322"/>
      </w:pPr>
      <w:rPr>
        <w:rFonts w:hint="default"/>
      </w:rPr>
    </w:lvl>
    <w:lvl w:ilvl="3" w:tplc="C4708BB0">
      <w:start w:val="1"/>
      <w:numFmt w:val="bullet"/>
      <w:lvlText w:val="•"/>
      <w:lvlJc w:val="left"/>
      <w:pPr>
        <w:ind w:left="3696" w:hanging="322"/>
      </w:pPr>
      <w:rPr>
        <w:rFonts w:hint="default"/>
      </w:rPr>
    </w:lvl>
    <w:lvl w:ilvl="4" w:tplc="584CDE5A">
      <w:start w:val="1"/>
      <w:numFmt w:val="bullet"/>
      <w:lvlText w:val="•"/>
      <w:lvlJc w:val="left"/>
      <w:pPr>
        <w:ind w:left="4745" w:hanging="322"/>
      </w:pPr>
      <w:rPr>
        <w:rFonts w:hint="default"/>
      </w:rPr>
    </w:lvl>
    <w:lvl w:ilvl="5" w:tplc="C5BC384C">
      <w:start w:val="1"/>
      <w:numFmt w:val="bullet"/>
      <w:lvlText w:val="•"/>
      <w:lvlJc w:val="left"/>
      <w:pPr>
        <w:ind w:left="5794" w:hanging="322"/>
      </w:pPr>
      <w:rPr>
        <w:rFonts w:hint="default"/>
      </w:rPr>
    </w:lvl>
    <w:lvl w:ilvl="6" w:tplc="4AA4D69A">
      <w:start w:val="1"/>
      <w:numFmt w:val="bullet"/>
      <w:lvlText w:val="•"/>
      <w:lvlJc w:val="left"/>
      <w:pPr>
        <w:ind w:left="6843" w:hanging="322"/>
      </w:pPr>
      <w:rPr>
        <w:rFonts w:hint="default"/>
      </w:rPr>
    </w:lvl>
    <w:lvl w:ilvl="7" w:tplc="8FA4184C">
      <w:start w:val="1"/>
      <w:numFmt w:val="bullet"/>
      <w:lvlText w:val="•"/>
      <w:lvlJc w:val="left"/>
      <w:pPr>
        <w:ind w:left="7892" w:hanging="322"/>
      </w:pPr>
      <w:rPr>
        <w:rFonts w:hint="default"/>
      </w:rPr>
    </w:lvl>
    <w:lvl w:ilvl="8" w:tplc="A26C8FE4">
      <w:start w:val="1"/>
      <w:numFmt w:val="bullet"/>
      <w:lvlText w:val="•"/>
      <w:lvlJc w:val="left"/>
      <w:pPr>
        <w:ind w:left="8941" w:hanging="322"/>
      </w:pPr>
      <w:rPr>
        <w:rFonts w:hint="default"/>
      </w:rPr>
    </w:lvl>
  </w:abstractNum>
  <w:abstractNum w:abstractNumId="12">
    <w:nsid w:val="698D24D7"/>
    <w:multiLevelType w:val="hybridMultilevel"/>
    <w:tmpl w:val="FDAC62BE"/>
    <w:lvl w:ilvl="0" w:tplc="7460E8B2">
      <w:start w:val="1"/>
      <w:numFmt w:val="decimal"/>
      <w:lvlText w:val="%1)"/>
      <w:lvlJc w:val="left"/>
      <w:pPr>
        <w:ind w:left="428" w:hanging="322"/>
        <w:jc w:val="righ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78F4C32C">
      <w:start w:val="1"/>
      <w:numFmt w:val="decimal"/>
      <w:lvlText w:val="%2)"/>
      <w:lvlJc w:val="left"/>
      <w:pPr>
        <w:ind w:left="512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E5BCF26C">
      <w:start w:val="1"/>
      <w:numFmt w:val="bullet"/>
      <w:lvlText w:val="•"/>
      <w:lvlJc w:val="left"/>
      <w:pPr>
        <w:ind w:left="1602" w:hanging="322"/>
      </w:pPr>
      <w:rPr>
        <w:rFonts w:hint="default"/>
      </w:rPr>
    </w:lvl>
    <w:lvl w:ilvl="3" w:tplc="AE6250F0">
      <w:start w:val="1"/>
      <w:numFmt w:val="bullet"/>
      <w:lvlText w:val="•"/>
      <w:lvlJc w:val="left"/>
      <w:pPr>
        <w:ind w:left="2692" w:hanging="322"/>
      </w:pPr>
      <w:rPr>
        <w:rFonts w:hint="default"/>
      </w:rPr>
    </w:lvl>
    <w:lvl w:ilvl="4" w:tplc="86ACD33C">
      <w:start w:val="1"/>
      <w:numFmt w:val="bullet"/>
      <w:lvlText w:val="•"/>
      <w:lvlJc w:val="left"/>
      <w:pPr>
        <w:ind w:left="3782" w:hanging="322"/>
      </w:pPr>
      <w:rPr>
        <w:rFonts w:hint="default"/>
      </w:rPr>
    </w:lvl>
    <w:lvl w:ilvl="5" w:tplc="51C2F5A8">
      <w:start w:val="1"/>
      <w:numFmt w:val="bullet"/>
      <w:lvlText w:val="•"/>
      <w:lvlJc w:val="left"/>
      <w:pPr>
        <w:ind w:left="4871" w:hanging="322"/>
      </w:pPr>
      <w:rPr>
        <w:rFonts w:hint="default"/>
      </w:rPr>
    </w:lvl>
    <w:lvl w:ilvl="6" w:tplc="EAA8AFC6">
      <w:start w:val="1"/>
      <w:numFmt w:val="bullet"/>
      <w:lvlText w:val="•"/>
      <w:lvlJc w:val="left"/>
      <w:pPr>
        <w:ind w:left="5961" w:hanging="322"/>
      </w:pPr>
      <w:rPr>
        <w:rFonts w:hint="default"/>
      </w:rPr>
    </w:lvl>
    <w:lvl w:ilvl="7" w:tplc="F34C3620">
      <w:start w:val="1"/>
      <w:numFmt w:val="bullet"/>
      <w:lvlText w:val="•"/>
      <w:lvlJc w:val="left"/>
      <w:pPr>
        <w:ind w:left="7051" w:hanging="322"/>
      </w:pPr>
      <w:rPr>
        <w:rFonts w:hint="default"/>
      </w:rPr>
    </w:lvl>
    <w:lvl w:ilvl="8" w:tplc="F8547952">
      <w:start w:val="1"/>
      <w:numFmt w:val="bullet"/>
      <w:lvlText w:val="•"/>
      <w:lvlJc w:val="left"/>
      <w:pPr>
        <w:ind w:left="8140" w:hanging="322"/>
      </w:pPr>
      <w:rPr>
        <w:rFonts w:hint="default"/>
      </w:rPr>
    </w:lvl>
  </w:abstractNum>
  <w:abstractNum w:abstractNumId="13">
    <w:nsid w:val="6A9349F9"/>
    <w:multiLevelType w:val="hybridMultilevel"/>
    <w:tmpl w:val="28DCD784"/>
    <w:lvl w:ilvl="0" w:tplc="811CA964">
      <w:start w:val="1"/>
      <w:numFmt w:val="decimal"/>
      <w:lvlText w:val="%1)"/>
      <w:lvlJc w:val="left"/>
      <w:pPr>
        <w:ind w:left="547" w:hanging="29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4"/>
        <w:szCs w:val="24"/>
      </w:rPr>
    </w:lvl>
    <w:lvl w:ilvl="1" w:tplc="FD66E9B8">
      <w:start w:val="1"/>
      <w:numFmt w:val="bullet"/>
      <w:lvlText w:val="•"/>
      <w:lvlJc w:val="left"/>
      <w:pPr>
        <w:ind w:left="1596" w:hanging="297"/>
      </w:pPr>
      <w:rPr>
        <w:rFonts w:hint="default"/>
      </w:rPr>
    </w:lvl>
    <w:lvl w:ilvl="2" w:tplc="EB2A5E2A">
      <w:start w:val="1"/>
      <w:numFmt w:val="bullet"/>
      <w:lvlText w:val="•"/>
      <w:lvlJc w:val="left"/>
      <w:pPr>
        <w:ind w:left="2646" w:hanging="297"/>
      </w:pPr>
      <w:rPr>
        <w:rFonts w:hint="default"/>
      </w:rPr>
    </w:lvl>
    <w:lvl w:ilvl="3" w:tplc="E334DCD0">
      <w:start w:val="1"/>
      <w:numFmt w:val="bullet"/>
      <w:lvlText w:val="•"/>
      <w:lvlJc w:val="left"/>
      <w:pPr>
        <w:ind w:left="3695" w:hanging="297"/>
      </w:pPr>
      <w:rPr>
        <w:rFonts w:hint="default"/>
      </w:rPr>
    </w:lvl>
    <w:lvl w:ilvl="4" w:tplc="BE7C1C5A">
      <w:start w:val="1"/>
      <w:numFmt w:val="bullet"/>
      <w:lvlText w:val="•"/>
      <w:lvlJc w:val="left"/>
      <w:pPr>
        <w:ind w:left="4744" w:hanging="297"/>
      </w:pPr>
      <w:rPr>
        <w:rFonts w:hint="default"/>
      </w:rPr>
    </w:lvl>
    <w:lvl w:ilvl="5" w:tplc="1DF0CA5A">
      <w:start w:val="1"/>
      <w:numFmt w:val="bullet"/>
      <w:lvlText w:val="•"/>
      <w:lvlJc w:val="left"/>
      <w:pPr>
        <w:ind w:left="5793" w:hanging="297"/>
      </w:pPr>
      <w:rPr>
        <w:rFonts w:hint="default"/>
      </w:rPr>
    </w:lvl>
    <w:lvl w:ilvl="6" w:tplc="5194284A">
      <w:start w:val="1"/>
      <w:numFmt w:val="bullet"/>
      <w:lvlText w:val="•"/>
      <w:lvlJc w:val="left"/>
      <w:pPr>
        <w:ind w:left="6843" w:hanging="297"/>
      </w:pPr>
      <w:rPr>
        <w:rFonts w:hint="default"/>
      </w:rPr>
    </w:lvl>
    <w:lvl w:ilvl="7" w:tplc="EA4861DA">
      <w:start w:val="1"/>
      <w:numFmt w:val="bullet"/>
      <w:lvlText w:val="•"/>
      <w:lvlJc w:val="left"/>
      <w:pPr>
        <w:ind w:left="7892" w:hanging="297"/>
      </w:pPr>
      <w:rPr>
        <w:rFonts w:hint="default"/>
      </w:rPr>
    </w:lvl>
    <w:lvl w:ilvl="8" w:tplc="6CDCCF10">
      <w:start w:val="1"/>
      <w:numFmt w:val="bullet"/>
      <w:lvlText w:val="•"/>
      <w:lvlJc w:val="left"/>
      <w:pPr>
        <w:ind w:left="8941" w:hanging="297"/>
      </w:pPr>
      <w:rPr>
        <w:rFonts w:hint="default"/>
      </w:rPr>
    </w:lvl>
  </w:abstractNum>
  <w:abstractNum w:abstractNumId="14">
    <w:nsid w:val="6CFD681A"/>
    <w:multiLevelType w:val="hybridMultilevel"/>
    <w:tmpl w:val="0E6A5A3A"/>
    <w:lvl w:ilvl="0" w:tplc="F946A2D2">
      <w:start w:val="1"/>
      <w:numFmt w:val="decimal"/>
      <w:lvlText w:val="%1)"/>
      <w:lvlJc w:val="left"/>
      <w:pPr>
        <w:ind w:left="48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CCEE5800">
      <w:start w:val="1"/>
      <w:numFmt w:val="bullet"/>
      <w:lvlText w:val="•"/>
      <w:lvlJc w:val="left"/>
      <w:pPr>
        <w:ind w:left="1543" w:hanging="322"/>
      </w:pPr>
      <w:rPr>
        <w:rFonts w:hint="default"/>
      </w:rPr>
    </w:lvl>
    <w:lvl w:ilvl="2" w:tplc="4CB63E94">
      <w:start w:val="1"/>
      <w:numFmt w:val="bullet"/>
      <w:lvlText w:val="•"/>
      <w:lvlJc w:val="left"/>
      <w:pPr>
        <w:ind w:left="2598" w:hanging="322"/>
      </w:pPr>
      <w:rPr>
        <w:rFonts w:hint="default"/>
      </w:rPr>
    </w:lvl>
    <w:lvl w:ilvl="3" w:tplc="3A703A16">
      <w:start w:val="1"/>
      <w:numFmt w:val="bullet"/>
      <w:lvlText w:val="•"/>
      <w:lvlJc w:val="left"/>
      <w:pPr>
        <w:ind w:left="3653" w:hanging="322"/>
      </w:pPr>
      <w:rPr>
        <w:rFonts w:hint="default"/>
      </w:rPr>
    </w:lvl>
    <w:lvl w:ilvl="4" w:tplc="E05A7F0C">
      <w:start w:val="1"/>
      <w:numFmt w:val="bullet"/>
      <w:lvlText w:val="•"/>
      <w:lvlJc w:val="left"/>
      <w:pPr>
        <w:ind w:left="4708" w:hanging="322"/>
      </w:pPr>
      <w:rPr>
        <w:rFonts w:hint="default"/>
      </w:rPr>
    </w:lvl>
    <w:lvl w:ilvl="5" w:tplc="713478D8">
      <w:start w:val="1"/>
      <w:numFmt w:val="bullet"/>
      <w:lvlText w:val="•"/>
      <w:lvlJc w:val="left"/>
      <w:pPr>
        <w:ind w:left="5763" w:hanging="322"/>
      </w:pPr>
      <w:rPr>
        <w:rFonts w:hint="default"/>
      </w:rPr>
    </w:lvl>
    <w:lvl w:ilvl="6" w:tplc="6116EE8A">
      <w:start w:val="1"/>
      <w:numFmt w:val="bullet"/>
      <w:lvlText w:val="•"/>
      <w:lvlJc w:val="left"/>
      <w:pPr>
        <w:ind w:left="6819" w:hanging="322"/>
      </w:pPr>
      <w:rPr>
        <w:rFonts w:hint="default"/>
      </w:rPr>
    </w:lvl>
    <w:lvl w:ilvl="7" w:tplc="B2D6407C">
      <w:start w:val="1"/>
      <w:numFmt w:val="bullet"/>
      <w:lvlText w:val="•"/>
      <w:lvlJc w:val="left"/>
      <w:pPr>
        <w:ind w:left="7874" w:hanging="322"/>
      </w:pPr>
      <w:rPr>
        <w:rFonts w:hint="default"/>
      </w:rPr>
    </w:lvl>
    <w:lvl w:ilvl="8" w:tplc="4AEA40DA">
      <w:start w:val="1"/>
      <w:numFmt w:val="bullet"/>
      <w:lvlText w:val="•"/>
      <w:lvlJc w:val="left"/>
      <w:pPr>
        <w:ind w:left="8929" w:hanging="322"/>
      </w:pPr>
      <w:rPr>
        <w:rFonts w:hint="default"/>
      </w:rPr>
    </w:lvl>
  </w:abstractNum>
  <w:abstractNum w:abstractNumId="15">
    <w:nsid w:val="73E033CB"/>
    <w:multiLevelType w:val="hybridMultilevel"/>
    <w:tmpl w:val="46824B2E"/>
    <w:lvl w:ilvl="0" w:tplc="92205552">
      <w:start w:val="8"/>
      <w:numFmt w:val="decimal"/>
      <w:lvlText w:val="%1)"/>
      <w:lvlJc w:val="left"/>
      <w:pPr>
        <w:ind w:left="487" w:hanging="294"/>
        <w:jc w:val="left"/>
      </w:pPr>
      <w:rPr>
        <w:rFonts w:ascii="Palatino Linotype" w:eastAsia="Palatino Linotype" w:hAnsi="Palatino Linotype" w:hint="default"/>
        <w:color w:val="231F20"/>
        <w:w w:val="105"/>
        <w:sz w:val="26"/>
        <w:szCs w:val="26"/>
      </w:rPr>
    </w:lvl>
    <w:lvl w:ilvl="1" w:tplc="9920D7B2">
      <w:start w:val="1"/>
      <w:numFmt w:val="bullet"/>
      <w:lvlText w:val="•"/>
      <w:lvlJc w:val="left"/>
      <w:pPr>
        <w:ind w:left="1543" w:hanging="294"/>
      </w:pPr>
      <w:rPr>
        <w:rFonts w:hint="default"/>
      </w:rPr>
    </w:lvl>
    <w:lvl w:ilvl="2" w:tplc="45A66076">
      <w:start w:val="1"/>
      <w:numFmt w:val="bullet"/>
      <w:lvlText w:val="•"/>
      <w:lvlJc w:val="left"/>
      <w:pPr>
        <w:ind w:left="2598" w:hanging="294"/>
      </w:pPr>
      <w:rPr>
        <w:rFonts w:hint="default"/>
      </w:rPr>
    </w:lvl>
    <w:lvl w:ilvl="3" w:tplc="FA6A47F4">
      <w:start w:val="1"/>
      <w:numFmt w:val="bullet"/>
      <w:lvlText w:val="•"/>
      <w:lvlJc w:val="left"/>
      <w:pPr>
        <w:ind w:left="3653" w:hanging="294"/>
      </w:pPr>
      <w:rPr>
        <w:rFonts w:hint="default"/>
      </w:rPr>
    </w:lvl>
    <w:lvl w:ilvl="4" w:tplc="ACE68E2A">
      <w:start w:val="1"/>
      <w:numFmt w:val="bullet"/>
      <w:lvlText w:val="•"/>
      <w:lvlJc w:val="left"/>
      <w:pPr>
        <w:ind w:left="4708" w:hanging="294"/>
      </w:pPr>
      <w:rPr>
        <w:rFonts w:hint="default"/>
      </w:rPr>
    </w:lvl>
    <w:lvl w:ilvl="5" w:tplc="5420CDEC">
      <w:start w:val="1"/>
      <w:numFmt w:val="bullet"/>
      <w:lvlText w:val="•"/>
      <w:lvlJc w:val="left"/>
      <w:pPr>
        <w:ind w:left="5763" w:hanging="294"/>
      </w:pPr>
      <w:rPr>
        <w:rFonts w:hint="default"/>
      </w:rPr>
    </w:lvl>
    <w:lvl w:ilvl="6" w:tplc="558066A0">
      <w:start w:val="1"/>
      <w:numFmt w:val="bullet"/>
      <w:lvlText w:val="•"/>
      <w:lvlJc w:val="left"/>
      <w:pPr>
        <w:ind w:left="6819" w:hanging="294"/>
      </w:pPr>
      <w:rPr>
        <w:rFonts w:hint="default"/>
      </w:rPr>
    </w:lvl>
    <w:lvl w:ilvl="7" w:tplc="824E8DB0">
      <w:start w:val="1"/>
      <w:numFmt w:val="bullet"/>
      <w:lvlText w:val="•"/>
      <w:lvlJc w:val="left"/>
      <w:pPr>
        <w:ind w:left="7874" w:hanging="294"/>
      </w:pPr>
      <w:rPr>
        <w:rFonts w:hint="default"/>
      </w:rPr>
    </w:lvl>
    <w:lvl w:ilvl="8" w:tplc="220C73A0">
      <w:start w:val="1"/>
      <w:numFmt w:val="bullet"/>
      <w:lvlText w:val="•"/>
      <w:lvlJc w:val="left"/>
      <w:pPr>
        <w:ind w:left="8929" w:hanging="294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12"/>
  </w:num>
  <w:num w:numId="5">
    <w:abstractNumId w:val="13"/>
  </w:num>
  <w:num w:numId="6">
    <w:abstractNumId w:val="0"/>
  </w:num>
  <w:num w:numId="7">
    <w:abstractNumId w:val="8"/>
  </w:num>
  <w:num w:numId="8">
    <w:abstractNumId w:val="7"/>
  </w:num>
  <w:num w:numId="9">
    <w:abstractNumId w:val="14"/>
  </w:num>
  <w:num w:numId="10">
    <w:abstractNumId w:val="6"/>
  </w:num>
  <w:num w:numId="11">
    <w:abstractNumId w:val="11"/>
  </w:num>
  <w:num w:numId="12">
    <w:abstractNumId w:val="10"/>
  </w:num>
  <w:num w:numId="13">
    <w:abstractNumId w:val="15"/>
  </w:num>
  <w:num w:numId="14">
    <w:abstractNumId w:val="5"/>
  </w:num>
  <w:num w:numId="15">
    <w:abstractNumId w:val="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00D"/>
    <w:rsid w:val="00016DB1"/>
    <w:rsid w:val="00200CD7"/>
    <w:rsid w:val="006C20C9"/>
    <w:rsid w:val="00A75B0D"/>
    <w:rsid w:val="00C434E9"/>
    <w:rsid w:val="00C43516"/>
    <w:rsid w:val="00C619AF"/>
    <w:rsid w:val="00D42E82"/>
    <w:rsid w:val="00F3000D"/>
    <w:rsid w:val="00FB1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62"/>
      <w:outlineLvl w:val="0"/>
    </w:pPr>
    <w:rPr>
      <w:rFonts w:ascii="Times New Roman" w:eastAsia="Times New Roman" w:hAnsi="Times New Roman"/>
      <w:sz w:val="179"/>
      <w:szCs w:val="179"/>
    </w:rPr>
  </w:style>
  <w:style w:type="paragraph" w:styleId="Heading2">
    <w:name w:val="heading 2"/>
    <w:basedOn w:val="Normal"/>
    <w:uiPriority w:val="1"/>
    <w:qFormat/>
    <w:pPr>
      <w:ind w:left="113"/>
      <w:outlineLvl w:val="1"/>
    </w:pPr>
    <w:rPr>
      <w:rFonts w:ascii="Palatino Linotype" w:eastAsia="Palatino Linotype" w:hAnsi="Palatino Linotype"/>
      <w:sz w:val="130"/>
      <w:szCs w:val="130"/>
    </w:rPr>
  </w:style>
  <w:style w:type="paragraph" w:styleId="Heading3">
    <w:name w:val="heading 3"/>
    <w:basedOn w:val="Normal"/>
    <w:uiPriority w:val="1"/>
    <w:qFormat/>
    <w:pPr>
      <w:ind w:left="260"/>
      <w:outlineLvl w:val="2"/>
    </w:pPr>
    <w:rPr>
      <w:rFonts w:ascii="Times New Roman" w:eastAsia="Times New Roman" w:hAnsi="Times New Roman"/>
      <w:sz w:val="126"/>
      <w:szCs w:val="126"/>
    </w:rPr>
  </w:style>
  <w:style w:type="paragraph" w:styleId="Heading4">
    <w:name w:val="heading 4"/>
    <w:basedOn w:val="Normal"/>
    <w:uiPriority w:val="1"/>
    <w:qFormat/>
    <w:pPr>
      <w:ind w:left="3836"/>
      <w:outlineLvl w:val="3"/>
    </w:pPr>
    <w:rPr>
      <w:rFonts w:ascii="Arial" w:eastAsia="Arial" w:hAnsi="Arial"/>
      <w:sz w:val="120"/>
      <w:szCs w:val="120"/>
    </w:rPr>
  </w:style>
  <w:style w:type="paragraph" w:styleId="Heading5">
    <w:name w:val="heading 5"/>
    <w:basedOn w:val="Normal"/>
    <w:uiPriority w:val="1"/>
    <w:qFormat/>
    <w:pPr>
      <w:spacing w:before="286"/>
      <w:ind w:left="345"/>
      <w:outlineLvl w:val="4"/>
    </w:pPr>
    <w:rPr>
      <w:rFonts w:ascii="Palatino Linotype" w:eastAsia="Palatino Linotype" w:hAnsi="Palatino Linotype"/>
      <w:sz w:val="66"/>
      <w:szCs w:val="66"/>
    </w:rPr>
  </w:style>
  <w:style w:type="paragraph" w:styleId="Heading6">
    <w:name w:val="heading 6"/>
    <w:basedOn w:val="Normal"/>
    <w:uiPriority w:val="1"/>
    <w:qFormat/>
    <w:pPr>
      <w:ind w:left="51"/>
      <w:outlineLvl w:val="5"/>
    </w:pPr>
    <w:rPr>
      <w:rFonts w:ascii="Times New Roman" w:eastAsia="Times New Roman" w:hAnsi="Times New Roman"/>
      <w:i/>
      <w:sz w:val="38"/>
      <w:szCs w:val="38"/>
    </w:rPr>
  </w:style>
  <w:style w:type="paragraph" w:styleId="Heading7">
    <w:name w:val="heading 7"/>
    <w:basedOn w:val="Normal"/>
    <w:uiPriority w:val="1"/>
    <w:qFormat/>
    <w:pPr>
      <w:outlineLvl w:val="6"/>
    </w:pPr>
    <w:rPr>
      <w:rFonts w:ascii="Palatino Linotype" w:eastAsia="Palatino Linotype" w:hAnsi="Palatino Linotype"/>
      <w:sz w:val="32"/>
      <w:szCs w:val="32"/>
    </w:rPr>
  </w:style>
  <w:style w:type="paragraph" w:styleId="Heading8">
    <w:name w:val="heading 8"/>
    <w:basedOn w:val="Normal"/>
    <w:uiPriority w:val="1"/>
    <w:qFormat/>
    <w:pPr>
      <w:ind w:left="1"/>
      <w:outlineLvl w:val="7"/>
    </w:pPr>
    <w:rPr>
      <w:rFonts w:ascii="Palatino Linotype" w:eastAsia="Palatino Linotype" w:hAnsi="Palatino Linotype"/>
      <w:sz w:val="30"/>
      <w:szCs w:val="30"/>
    </w:rPr>
  </w:style>
  <w:style w:type="paragraph" w:styleId="Heading9">
    <w:name w:val="heading 9"/>
    <w:basedOn w:val="Normal"/>
    <w:uiPriority w:val="1"/>
    <w:qFormat/>
    <w:pPr>
      <w:spacing w:before="32"/>
      <w:ind w:left="100"/>
      <w:outlineLvl w:val="8"/>
    </w:pPr>
    <w:rPr>
      <w:rFonts w:ascii="Palatino Linotype" w:eastAsia="Palatino Linotype" w:hAnsi="Palatino Linotyp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21"/>
    </w:pPr>
    <w:rPr>
      <w:rFonts w:ascii="Palatino Linotype" w:eastAsia="Palatino Linotype" w:hAnsi="Palatino Linotype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62"/>
      <w:outlineLvl w:val="0"/>
    </w:pPr>
    <w:rPr>
      <w:rFonts w:ascii="Times New Roman" w:eastAsia="Times New Roman" w:hAnsi="Times New Roman"/>
      <w:sz w:val="179"/>
      <w:szCs w:val="179"/>
    </w:rPr>
  </w:style>
  <w:style w:type="paragraph" w:styleId="Heading2">
    <w:name w:val="heading 2"/>
    <w:basedOn w:val="Normal"/>
    <w:uiPriority w:val="1"/>
    <w:qFormat/>
    <w:pPr>
      <w:ind w:left="113"/>
      <w:outlineLvl w:val="1"/>
    </w:pPr>
    <w:rPr>
      <w:rFonts w:ascii="Palatino Linotype" w:eastAsia="Palatino Linotype" w:hAnsi="Palatino Linotype"/>
      <w:sz w:val="130"/>
      <w:szCs w:val="130"/>
    </w:rPr>
  </w:style>
  <w:style w:type="paragraph" w:styleId="Heading3">
    <w:name w:val="heading 3"/>
    <w:basedOn w:val="Normal"/>
    <w:uiPriority w:val="1"/>
    <w:qFormat/>
    <w:pPr>
      <w:ind w:left="260"/>
      <w:outlineLvl w:val="2"/>
    </w:pPr>
    <w:rPr>
      <w:rFonts w:ascii="Times New Roman" w:eastAsia="Times New Roman" w:hAnsi="Times New Roman"/>
      <w:sz w:val="126"/>
      <w:szCs w:val="126"/>
    </w:rPr>
  </w:style>
  <w:style w:type="paragraph" w:styleId="Heading4">
    <w:name w:val="heading 4"/>
    <w:basedOn w:val="Normal"/>
    <w:uiPriority w:val="1"/>
    <w:qFormat/>
    <w:pPr>
      <w:ind w:left="3836"/>
      <w:outlineLvl w:val="3"/>
    </w:pPr>
    <w:rPr>
      <w:rFonts w:ascii="Arial" w:eastAsia="Arial" w:hAnsi="Arial"/>
      <w:sz w:val="120"/>
      <w:szCs w:val="120"/>
    </w:rPr>
  </w:style>
  <w:style w:type="paragraph" w:styleId="Heading5">
    <w:name w:val="heading 5"/>
    <w:basedOn w:val="Normal"/>
    <w:uiPriority w:val="1"/>
    <w:qFormat/>
    <w:pPr>
      <w:spacing w:before="286"/>
      <w:ind w:left="345"/>
      <w:outlineLvl w:val="4"/>
    </w:pPr>
    <w:rPr>
      <w:rFonts w:ascii="Palatino Linotype" w:eastAsia="Palatino Linotype" w:hAnsi="Palatino Linotype"/>
      <w:sz w:val="66"/>
      <w:szCs w:val="66"/>
    </w:rPr>
  </w:style>
  <w:style w:type="paragraph" w:styleId="Heading6">
    <w:name w:val="heading 6"/>
    <w:basedOn w:val="Normal"/>
    <w:uiPriority w:val="1"/>
    <w:qFormat/>
    <w:pPr>
      <w:ind w:left="51"/>
      <w:outlineLvl w:val="5"/>
    </w:pPr>
    <w:rPr>
      <w:rFonts w:ascii="Times New Roman" w:eastAsia="Times New Roman" w:hAnsi="Times New Roman"/>
      <w:i/>
      <w:sz w:val="38"/>
      <w:szCs w:val="38"/>
    </w:rPr>
  </w:style>
  <w:style w:type="paragraph" w:styleId="Heading7">
    <w:name w:val="heading 7"/>
    <w:basedOn w:val="Normal"/>
    <w:uiPriority w:val="1"/>
    <w:qFormat/>
    <w:pPr>
      <w:outlineLvl w:val="6"/>
    </w:pPr>
    <w:rPr>
      <w:rFonts w:ascii="Palatino Linotype" w:eastAsia="Palatino Linotype" w:hAnsi="Palatino Linotype"/>
      <w:sz w:val="32"/>
      <w:szCs w:val="32"/>
    </w:rPr>
  </w:style>
  <w:style w:type="paragraph" w:styleId="Heading8">
    <w:name w:val="heading 8"/>
    <w:basedOn w:val="Normal"/>
    <w:uiPriority w:val="1"/>
    <w:qFormat/>
    <w:pPr>
      <w:ind w:left="1"/>
      <w:outlineLvl w:val="7"/>
    </w:pPr>
    <w:rPr>
      <w:rFonts w:ascii="Palatino Linotype" w:eastAsia="Palatino Linotype" w:hAnsi="Palatino Linotype"/>
      <w:sz w:val="30"/>
      <w:szCs w:val="30"/>
    </w:rPr>
  </w:style>
  <w:style w:type="paragraph" w:styleId="Heading9">
    <w:name w:val="heading 9"/>
    <w:basedOn w:val="Normal"/>
    <w:uiPriority w:val="1"/>
    <w:qFormat/>
    <w:pPr>
      <w:spacing w:before="32"/>
      <w:ind w:left="100"/>
      <w:outlineLvl w:val="8"/>
    </w:pPr>
    <w:rPr>
      <w:rFonts w:ascii="Palatino Linotype" w:eastAsia="Palatino Linotype" w:hAnsi="Palatino Linotyp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21"/>
    </w:pPr>
    <w:rPr>
      <w:rFonts w:ascii="Palatino Linotype" w:eastAsia="Palatino Linotype" w:hAnsi="Palatino Linotype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76" Type="http://schemas.openxmlformats.org/officeDocument/2006/relationships/image" Target="media/image4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75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74" Type="http://schemas.openxmlformats.org/officeDocument/2006/relationships/image" Target="media/image69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73" Type="http://schemas.openxmlformats.org/officeDocument/2006/relationships/image" Target="media/image68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77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4CF75F4B</Template>
  <TotalTime>0</TotalTime>
  <Pages>2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Deparment of Education</Company>
  <LinksUpToDate>false</LinksUpToDate>
  <CharactersWithSpaces>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AUSTIN Matthew</cp:lastModifiedBy>
  <cp:revision>2</cp:revision>
  <dcterms:created xsi:type="dcterms:W3CDTF">2015-08-19T08:17:00Z</dcterms:created>
  <dcterms:modified xsi:type="dcterms:W3CDTF">2015-08-19T08:17:00Z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2015-08-18T00:00:00Z</vt:filetime>
  </property>
  <property fmtid="{D5CDD505-2E9C-101B-9397-08002B2CF9AE}" pid="3" name="LastSaved">
    <vt:filetime>2015-08-18T00:00:00Z</vt:filetime>
  </property>
</Properties>
</file>