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391"/>
        <w:ind w:left="1460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Muscle_Sand"/>
      <w:bookmarkStart w:id="1" w:name="_GoBack"/>
      <w:bookmarkEnd w:id="0"/>
      <w:bookmarkEnd w:id="1"/>
      <w:r>
        <w:rPr>
          <w:rFonts w:ascii="Times New Roman"/>
          <w:color w:val="231F20"/>
          <w:spacing w:val="-13"/>
          <w:w w:val="60"/>
          <w:sz w:val="126"/>
        </w:rPr>
        <w:t>M</w:t>
      </w:r>
      <w:r>
        <w:rPr>
          <w:rFonts w:ascii="Times New Roman"/>
          <w:color w:val="231F20"/>
          <w:spacing w:val="-2"/>
          <w:w w:val="60"/>
          <w:sz w:val="126"/>
        </w:rPr>
        <w:t>u</w:t>
      </w:r>
      <w:r>
        <w:rPr>
          <w:rFonts w:ascii="Times New Roman"/>
          <w:color w:val="231F20"/>
          <w:spacing w:val="-1"/>
          <w:w w:val="60"/>
          <w:sz w:val="126"/>
        </w:rPr>
        <w:t>s</w:t>
      </w:r>
      <w:r>
        <w:rPr>
          <w:rFonts w:ascii="Times New Roman"/>
          <w:color w:val="231F20"/>
          <w:spacing w:val="-43"/>
          <w:w w:val="60"/>
          <w:sz w:val="126"/>
        </w:rPr>
        <w:t>c</w:t>
      </w:r>
      <w:r>
        <w:rPr>
          <w:rFonts w:ascii="Times New Roman"/>
          <w:color w:val="231F20"/>
          <w:spacing w:val="-36"/>
          <w:w w:val="60"/>
          <w:sz w:val="126"/>
        </w:rPr>
        <w:t>l</w:t>
      </w:r>
      <w:r>
        <w:rPr>
          <w:rFonts w:ascii="Times New Roman"/>
          <w:color w:val="231F20"/>
          <w:w w:val="60"/>
          <w:sz w:val="126"/>
        </w:rPr>
        <w:t>e</w:t>
      </w:r>
      <w:r>
        <w:rPr>
          <w:rFonts w:ascii="Times New Roman"/>
          <w:color w:val="231F20"/>
          <w:spacing w:val="99"/>
          <w:w w:val="60"/>
          <w:sz w:val="126"/>
        </w:rPr>
        <w:t xml:space="preserve"> </w:t>
      </w:r>
      <w:r>
        <w:rPr>
          <w:rFonts w:ascii="Times New Roman"/>
          <w:color w:val="231F20"/>
          <w:spacing w:val="8"/>
          <w:w w:val="60"/>
          <w:sz w:val="126"/>
        </w:rPr>
        <w:t>S</w:t>
      </w:r>
      <w:r>
        <w:rPr>
          <w:rFonts w:ascii="Times New Roman"/>
          <w:color w:val="231F20"/>
          <w:w w:val="60"/>
          <w:sz w:val="126"/>
        </w:rPr>
        <w:t>and</w:t>
      </w:r>
    </w:p>
    <w:p w:rsidR="00F3000D" w:rsidRDefault="00D42E82">
      <w:pPr>
        <w:tabs>
          <w:tab w:val="left" w:pos="5379"/>
        </w:tabs>
        <w:spacing w:before="31"/>
        <w:ind w:left="148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6"/>
        <w:spacing w:before="179"/>
        <w:ind w:left="398"/>
        <w:rPr>
          <w:i w:val="0"/>
        </w:rPr>
      </w:pPr>
      <w:r>
        <w:rPr>
          <w:color w:val="231F20"/>
        </w:rPr>
        <w:t>A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Forces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Investigation</w:t>
      </w:r>
    </w:p>
    <w:p w:rsidR="00F3000D" w:rsidRDefault="00F3000D">
      <w:pPr>
        <w:sectPr w:rsidR="00F3000D">
          <w:pgSz w:w="12240" w:h="15840"/>
          <w:pgMar w:top="760" w:right="500" w:bottom="280" w:left="760" w:header="720" w:footer="720" w:gutter="0"/>
          <w:cols w:num="2" w:space="720" w:equalWidth="0">
            <w:col w:w="5444" w:space="40"/>
            <w:col w:w="5496"/>
          </w:cols>
        </w:sectPr>
      </w:pPr>
    </w:p>
    <w:p w:rsidR="00F3000D" w:rsidRDefault="00C434E9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859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86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8036"/>
                            <a:ext cx="1057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030"/>
                            <a:ext cx="81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3" name="Group 894"/>
                        <wpg:cNvGrpSpPr>
                          <a:grpSpLocks/>
                        </wpg:cNvGrpSpPr>
                        <wpg:grpSpPr bwMode="auto">
                          <a:xfrm>
                            <a:off x="918" y="5549"/>
                            <a:ext cx="10277" cy="2"/>
                            <a:chOff x="918" y="5549"/>
                            <a:chExt cx="10277" cy="2"/>
                          </a:xfrm>
                        </wpg:grpSpPr>
                        <wps:wsp>
                          <wps:cNvPr id="864" name="Freeform 895"/>
                          <wps:cNvSpPr>
                            <a:spLocks/>
                          </wps:cNvSpPr>
                          <wps:spPr bwMode="auto">
                            <a:xfrm>
                              <a:off x="918" y="55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T0 w 10277"/>
                                <a:gd name="T2" fmla="+- 0 11194 9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92"/>
                        <wpg:cNvGrpSpPr>
                          <a:grpSpLocks/>
                        </wpg:cNvGrpSpPr>
                        <wpg:grpSpPr bwMode="auto">
                          <a:xfrm>
                            <a:off x="898" y="6049"/>
                            <a:ext cx="10277" cy="2"/>
                            <a:chOff x="898" y="6049"/>
                            <a:chExt cx="10277" cy="2"/>
                          </a:xfrm>
                        </wpg:grpSpPr>
                        <wps:wsp>
                          <wps:cNvPr id="866" name="Freeform 893"/>
                          <wps:cNvSpPr>
                            <a:spLocks/>
                          </wps:cNvSpPr>
                          <wps:spPr bwMode="auto">
                            <a:xfrm>
                              <a:off x="898" y="60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10277"/>
                                <a:gd name="T2" fmla="+- 0 11174 89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90"/>
                        <wpg:cNvGrpSpPr>
                          <a:grpSpLocks/>
                        </wpg:cNvGrpSpPr>
                        <wpg:grpSpPr bwMode="auto">
                          <a:xfrm>
                            <a:off x="945" y="6559"/>
                            <a:ext cx="10277" cy="2"/>
                            <a:chOff x="945" y="6559"/>
                            <a:chExt cx="10277" cy="2"/>
                          </a:xfrm>
                        </wpg:grpSpPr>
                        <wps:wsp>
                          <wps:cNvPr id="868" name="Freeform 891"/>
                          <wps:cNvSpPr>
                            <a:spLocks/>
                          </wps:cNvSpPr>
                          <wps:spPr bwMode="auto">
                            <a:xfrm>
                              <a:off x="945" y="65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10277"/>
                                <a:gd name="T2" fmla="+- 0 11221 94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88"/>
                        <wpg:cNvGrpSpPr>
                          <a:grpSpLocks/>
                        </wpg:cNvGrpSpPr>
                        <wpg:grpSpPr bwMode="auto">
                          <a:xfrm>
                            <a:off x="938" y="7053"/>
                            <a:ext cx="10277" cy="2"/>
                            <a:chOff x="938" y="7053"/>
                            <a:chExt cx="10277" cy="2"/>
                          </a:xfrm>
                        </wpg:grpSpPr>
                        <wps:wsp>
                          <wps:cNvPr id="870" name="Freeform 889"/>
                          <wps:cNvSpPr>
                            <a:spLocks/>
                          </wps:cNvSpPr>
                          <wps:spPr bwMode="auto">
                            <a:xfrm>
                              <a:off x="938" y="70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10277"/>
                                <a:gd name="T2" fmla="+- 0 11214 9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5.2pt;margin-top:4.75pt;width:603.4pt;height:781.7pt;z-index:-81832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">
                <v:shape id="Picture 898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2ewLDAAAA3AAAAA8AAABkcnMvZG93bnJldi54bWxET89rwjAUvgv+D+EJu9nUMaR0pjIFh4eN&#10;sip4fTSvTbfmpTSZ1v31y2Gw48f3e7OdbC+uNPrOsYJVkoIgrp3uuFVwPh2WGQgfkDX2jknBnTxs&#10;i/lsg7l2N/6gaxVaEUPY56jAhDDkUvrakEWfuIE4co0bLYYIx1bqEW8x3PbyMU3X0mLHscHgQHtD&#10;9Vf1bRWUP6/HpxI/L7s3U5XlfXrPLk1Q6mExvTyDCDSFf/Gf+6gVZOs4P56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Z7AsMAAADcAAAADwAAAAAAAAAAAAAAAACf&#10;AgAAZHJzL2Rvd25yZXYueG1sUEsFBgAAAAAEAAQA9wAAAI8DAAAAAA==&#10;">
                  <v:imagedata r:id="rId47" o:title=""/>
                </v:shape>
                <v:shape id="Picture 897" o:spid="_x0000_s1028" type="#_x0000_t75" style="position:absolute;left:879;top:8036;width:1057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yPzFAAAA3AAAAA8AAABkcnMvZG93bnJldi54bWxEj0FrwkAUhO+F/oflFXopzUZBkZhV2qJQ&#10;qh4SC14f2dckbfZtyG6T+O9dQfA4zMw3TLoeTSN66lxtWcEkikEQF1bXXCr4Pm5fFyCcR9bYWCYF&#10;Z3KwXj0+pJhoO3BGfe5LESDsElRQed8mUrqiIoMusi1x8H5sZ9AH2ZVSdzgEuGnkNI7n0mDNYaHC&#10;lj4qKv7yf6Ngq2fu5WTeOf/69W6/w8Nsk2mlnp/GtyUIT6O/h2/tT61gMZ/A9Uw4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cj8xQAAANwAAAAPAAAAAAAAAAAAAAAA&#10;AJ8CAABkcnMvZG93bnJldi54bWxQSwUGAAAAAAQABAD3AAAAkQMAAAAA&#10;">
                  <v:imagedata r:id="rId44" o:title=""/>
                </v:shape>
                <v:shape id="Picture 896" o:spid="_x0000_s1029" type="#_x0000_t75" style="position:absolute;left:2070;top:8030;width:81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uRTEAAAA3AAAAA8AAABkcnMvZG93bnJldi54bWxEj0FrAjEUhO8F/0N4greaNYjIahQVLKXQ&#10;Q1X0+tw8dxeTl2UT3e2/bwqFHoeZ+YZZrntnxZPaUHvWMBlnIIgLb2ouNZyO+9c5iBCRDVrPpOGb&#10;AqxXg5cl5sZ3/EXPQyxFgnDIUUMVY5NLGYqKHIaxb4iTd/Otw5hkW0rTYpfgzkqVZTPpsOa0UGFD&#10;u4qK++HhNFyy6VVtd7fHxxta9Wm6c2d7pfVo2G8WICL18T/81343GuYzBb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RuRTEAAAA3AAAAA8AAAAAAAAAAAAAAAAA&#10;nwIAAGRycy9kb3ducmV2LnhtbFBLBQYAAAAABAAEAPcAAACQAwAAAAA=&#10;">
                  <v:imagedata r:id="rId45" o:title=""/>
                </v:shape>
                <v:group id="Group 894" o:spid="_x0000_s1030" style="position:absolute;left:918;top:5549;width:10277;height:2" coordorigin="918,55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95" o:spid="_x0000_s1031" style="position:absolute;left:918;top:55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aGcQA&#10;AADcAAAADwAAAGRycy9kb3ducmV2LnhtbESPT4vCMBTE78J+h/CEvciauqhINcoiugie/HPZ26N5&#10;NtXmpTSp7X57Iwgeh5n5DbNYdbYUd6p94VjBaJiAIM6cLjhXcD5tv2YgfEDWWDomBf/kYbX86C0w&#10;1a7lA92PIRcRwj5FBSaEKpXSZ4Ys+qGriKN3cbXFEGWdS11jG+G2lN9JMpUWC44LBitaG8pux8Yq&#10;KDftwWW307rZmt/9oLlW9o8mSn32u585iEBdeIdf7Z1WMJuO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mhn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92" o:spid="_x0000_s1032" style="position:absolute;left:898;top:6049;width:10277;height:2" coordorigin="898,60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93" o:spid="_x0000_s1033" style="position:absolute;left:898;top:60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h9cUA&#10;AADcAAAADwAAAGRycy9kb3ducmV2LnhtbESPwWrDMBBE74H+g9hCL6GRU6gJbhRTTBMKOdnJJbfF&#10;2lpurJWx5Nj9+6hQ6HGYmTfMNp9tJ240+NaxgvUqAUFcO91yo+B82j9vQPiArLFzTAp+yEO+e1hs&#10;MdNu4pJuVWhEhLDPUIEJoc+k9LUhi37leuLofbnBYohyaKQecIpw28mXJEmlxZbjgsGeCkP1tRqt&#10;gu5jKl19PRXj3hyOy/G7txd6VerpcX5/AxFoDv/hv/anVrBJU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6H1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90" o:spid="_x0000_s1034" style="position:absolute;left:945;top:6559;width:10277;height:2" coordorigin="945,65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91" o:spid="_x0000_s1035" style="position:absolute;left:945;top:65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QHMAA&#10;AADcAAAADwAAAGRycy9kb3ducmV2LnhtbERPy4rCMBTdD/gP4QpuBk0VRqQaRURFmJWPjbtLc22q&#10;zU1pUlv/3iwEl4fzXqw6W4on1b5wrGA8SkAQZ04XnCu4nHfDGQgfkDWWjknBizyslr2fBabatXyk&#10;5ynkIoawT1GBCaFKpfSZIYt+5CriyN1cbTFEWOdS19jGcFvKSZJMpcWCY4PBijaGssepsQrKbXt0&#10;2eO8aXZm///b3Ct7pT+lBv1uPQcRqAtf8cd90Apm0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yQHMAAAADc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88" o:spid="_x0000_s1036" style="position:absolute;left:938;top:7053;width:10277;height:2" coordorigin="938,70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89" o:spid="_x0000_s1037" style="position:absolute;left:938;top:70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Kx8EA&#10;AADcAAAADwAAAGRycy9kb3ducmV2LnhtbERPy4rCMBTdC/MP4Q64kTEdwQcdowyiIriyzmZ2l+ba&#10;VJub0qS2/r1ZCC4P571c97YSd2p86VjB9zgBQZw7XXKh4O+8+1qA8AFZY+WYFDzIw3r1MVhiql3H&#10;J7pnoRAxhH2KCkwIdSqlzw1Z9GNXE0fu4hqLIcKmkLrBLobbSk6SZCYtlhwbDNa0MZTfstYqqLbd&#10;yeW386bdmf1x1F5r+09TpYaf/e8PiEB9eItf7oNWsJjH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DCsfBAAAA3AAAAA8AAAAAAAAAAAAAAAAAmAIAAGRycy9kb3du&#10;cmV2LnhtbFBLBQYAAAAABAAEAPUAAACGAwAAAAA=&#10;" path="m,l10276,e" filled="f" strokecolor="#231f20" strokeweight=".5pt">
                    <v:path arrowok="t" o:connecttype="custom" o:connectlocs="0,0;1027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A75B0D" w:rsidRDefault="00A75B0D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A75B0D" w:rsidRDefault="00A75B0D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3000D" w:rsidRDefault="00D42E82">
      <w:pPr>
        <w:tabs>
          <w:tab w:val="left" w:pos="3752"/>
        </w:tabs>
        <w:spacing w:before="44" w:line="250" w:lineRule="auto"/>
        <w:ind w:left="220" w:right="8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First,</w:t>
      </w:r>
      <w:r>
        <w:rPr>
          <w:rFonts w:ascii="Times New Roman"/>
          <w:i/>
          <w:color w:val="231F20"/>
          <w:spacing w:val="4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read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procedure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below.</w:t>
      </w:r>
      <w:r>
        <w:rPr>
          <w:rFonts w:ascii="Times New Roman"/>
          <w:i/>
          <w:color w:val="231F20"/>
          <w:spacing w:val="-2"/>
          <w:sz w:val="24"/>
        </w:rPr>
        <w:tab/>
      </w:r>
      <w:r>
        <w:rPr>
          <w:rFonts w:ascii="Times New Roman"/>
          <w:i/>
          <w:color w:val="231F20"/>
          <w:sz w:val="24"/>
        </w:rPr>
        <w:t xml:space="preserve">Then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write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your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hypothesis </w:t>
      </w:r>
      <w:r>
        <w:rPr>
          <w:rFonts w:ascii="Times New Roman"/>
          <w:i/>
          <w:color w:val="231F20"/>
          <w:spacing w:val="1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for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think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will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happen</w:t>
      </w:r>
      <w:r>
        <w:rPr>
          <w:rFonts w:ascii="Times New Roman"/>
          <w:i/>
          <w:color w:val="231F20"/>
          <w:spacing w:val="26"/>
          <w:w w:val="9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when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try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poke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wooden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rod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through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tissue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covering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hollow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towel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roll.</w:t>
      </w:r>
      <w:r>
        <w:rPr>
          <w:rFonts w:ascii="Times New Roman"/>
          <w:i/>
          <w:color w:val="231F20"/>
          <w:spacing w:val="30"/>
          <w:w w:val="7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Write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second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hypothesis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for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think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will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happen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when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try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poke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 </w:t>
      </w:r>
      <w:r>
        <w:rPr>
          <w:rFonts w:ascii="Times New Roman"/>
          <w:i/>
          <w:color w:val="231F20"/>
          <w:spacing w:val="1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wooden</w:t>
      </w:r>
      <w:r>
        <w:rPr>
          <w:rFonts w:ascii="Times New Roman"/>
          <w:i/>
          <w:color w:val="231F20"/>
          <w:spacing w:val="26"/>
          <w:w w:val="10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rod</w:t>
      </w:r>
      <w:r>
        <w:rPr>
          <w:rFonts w:ascii="Times New Roman"/>
          <w:i/>
          <w:color w:val="231F20"/>
          <w:spacing w:val="4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through</w:t>
      </w:r>
      <w:r>
        <w:rPr>
          <w:rFonts w:ascii="Times New Roman"/>
          <w:i/>
          <w:color w:val="231F20"/>
          <w:spacing w:val="4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tissue</w:t>
      </w:r>
      <w:r>
        <w:rPr>
          <w:rFonts w:ascii="Times New Roman"/>
          <w:i/>
          <w:color w:val="231F20"/>
          <w:spacing w:val="4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pacing w:val="49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covering</w:t>
      </w:r>
      <w:r>
        <w:rPr>
          <w:rFonts w:ascii="Times New Roman"/>
          <w:i/>
          <w:color w:val="231F20"/>
          <w:spacing w:val="4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4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pacing w:val="4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towel</w:t>
      </w:r>
      <w:r>
        <w:rPr>
          <w:rFonts w:ascii="Times New Roman"/>
          <w:i/>
          <w:color w:val="231F20"/>
          <w:spacing w:val="4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roll</w:t>
      </w:r>
      <w:r>
        <w:rPr>
          <w:rFonts w:ascii="Times New Roman"/>
          <w:i/>
          <w:color w:val="231F20"/>
          <w:spacing w:val="4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filled</w:t>
      </w:r>
      <w:r>
        <w:rPr>
          <w:rFonts w:ascii="Times New Roman"/>
          <w:i/>
          <w:color w:val="231F20"/>
          <w:spacing w:val="4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with</w:t>
      </w:r>
      <w:r>
        <w:rPr>
          <w:rFonts w:ascii="Times New Roman"/>
          <w:i/>
          <w:color w:val="231F20"/>
          <w:spacing w:val="4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sand.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4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A75B0D" w:rsidRDefault="00A75B0D">
      <w:pPr>
        <w:spacing w:before="39"/>
        <w:ind w:left="208"/>
        <w:rPr>
          <w:rFonts w:ascii="Times New Roman"/>
          <w:i/>
          <w:color w:val="231F20"/>
          <w:spacing w:val="-1"/>
          <w:sz w:val="26"/>
        </w:rPr>
      </w:pPr>
    </w:p>
    <w:p w:rsidR="00A75B0D" w:rsidRDefault="00A75B0D">
      <w:pPr>
        <w:spacing w:before="39"/>
        <w:ind w:left="208"/>
        <w:rPr>
          <w:rFonts w:ascii="Times New Roman"/>
          <w:i/>
          <w:color w:val="231F20"/>
          <w:spacing w:val="-1"/>
          <w:sz w:val="26"/>
        </w:rPr>
      </w:pPr>
    </w:p>
    <w:p w:rsidR="00F3000D" w:rsidRDefault="00D42E82">
      <w:pPr>
        <w:spacing w:before="39"/>
        <w:ind w:left="2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1"/>
          <w:sz w:val="26"/>
        </w:rPr>
        <w:t>paper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towel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cardboard</w:t>
      </w:r>
      <w:r>
        <w:rPr>
          <w:rFonts w:ascii="Times New Roman"/>
          <w:i/>
          <w:color w:val="231F20"/>
          <w:spacing w:val="5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tube,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sand,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tissue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paper,</w:t>
      </w:r>
      <w:r>
        <w:rPr>
          <w:rFonts w:ascii="Times New Roman"/>
          <w:i/>
          <w:color w:val="231F20"/>
          <w:spacing w:val="4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rubber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band,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wooden</w:t>
      </w:r>
      <w:r>
        <w:rPr>
          <w:rFonts w:ascii="Times New Roman"/>
          <w:i/>
          <w:color w:val="231F20"/>
          <w:spacing w:val="47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dowel</w:t>
      </w:r>
      <w:r>
        <w:rPr>
          <w:rFonts w:ascii="Times New Roman"/>
          <w:i/>
          <w:color w:val="231F20"/>
          <w:spacing w:val="47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(12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inches</w:t>
      </w:r>
      <w:r>
        <w:rPr>
          <w:rFonts w:ascii="Times New Roman"/>
          <w:i/>
          <w:color w:val="231F20"/>
          <w:spacing w:val="4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long)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A75B0D" w:rsidRDefault="00A75B0D">
      <w:pPr>
        <w:spacing w:before="189"/>
        <w:ind w:left="190"/>
        <w:rPr>
          <w:rFonts w:ascii="Times New Roman"/>
          <w:i/>
          <w:color w:val="231F20"/>
          <w:spacing w:val="-2"/>
          <w:sz w:val="28"/>
        </w:rPr>
      </w:pPr>
    </w:p>
    <w:p w:rsidR="00F3000D" w:rsidRDefault="00D42E82">
      <w:pPr>
        <w:spacing w:before="189"/>
        <w:ind w:left="1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w w:val="105"/>
          <w:sz w:val="26"/>
        </w:rPr>
        <w:t>Cut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two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8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inch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by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8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inch</w:t>
      </w:r>
      <w:r>
        <w:rPr>
          <w:rFonts w:ascii="Times New Roman"/>
          <w:i/>
          <w:color w:val="231F20"/>
          <w:spacing w:val="49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squares</w:t>
      </w:r>
      <w:r>
        <w:rPr>
          <w:rFonts w:ascii="Times New Roman"/>
          <w:i/>
          <w:color w:val="231F20"/>
          <w:spacing w:val="52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out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of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tissue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paper.</w:t>
      </w:r>
    </w:p>
    <w:p w:rsidR="00F3000D" w:rsidRDefault="00F3000D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3000D" w:rsidRDefault="00D42E82">
      <w:pPr>
        <w:spacing w:line="500" w:lineRule="auto"/>
        <w:ind w:left="190" w:right="138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w w:val="105"/>
          <w:sz w:val="26"/>
        </w:rPr>
        <w:t>Cover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end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of</w:t>
      </w:r>
      <w:r>
        <w:rPr>
          <w:rFonts w:ascii="Times New Roman"/>
          <w:i/>
          <w:color w:val="231F20"/>
          <w:spacing w:val="52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cardboard</w:t>
      </w:r>
      <w:r>
        <w:rPr>
          <w:rFonts w:ascii="Times New Roman"/>
          <w:i/>
          <w:color w:val="231F20"/>
          <w:spacing w:val="53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tube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with</w:t>
      </w:r>
      <w:r>
        <w:rPr>
          <w:rFonts w:ascii="Times New Roman"/>
          <w:i/>
          <w:color w:val="231F20"/>
          <w:spacing w:val="50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one</w:t>
      </w:r>
      <w:r>
        <w:rPr>
          <w:rFonts w:ascii="Times New Roman"/>
          <w:i/>
          <w:color w:val="231F20"/>
          <w:spacing w:val="52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of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squares</w:t>
      </w:r>
      <w:r>
        <w:rPr>
          <w:rFonts w:ascii="Times New Roman"/>
          <w:i/>
          <w:color w:val="231F20"/>
          <w:spacing w:val="52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of</w:t>
      </w:r>
      <w:r>
        <w:rPr>
          <w:rFonts w:ascii="Times New Roman"/>
          <w:i/>
          <w:color w:val="231F20"/>
          <w:spacing w:val="51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tissue</w:t>
      </w:r>
      <w:r>
        <w:rPr>
          <w:rFonts w:ascii="Times New Roman"/>
          <w:i/>
          <w:color w:val="231F20"/>
          <w:spacing w:val="52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paper.</w:t>
      </w:r>
      <w:r>
        <w:rPr>
          <w:rFonts w:ascii="Times New Roman"/>
          <w:i/>
          <w:color w:val="231F20"/>
          <w:spacing w:val="28"/>
          <w:w w:val="96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Tightly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secure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tissue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paper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with</w:t>
      </w:r>
      <w:r>
        <w:rPr>
          <w:rFonts w:ascii="Times New Roman"/>
          <w:i/>
          <w:color w:val="231F20"/>
          <w:spacing w:val="36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37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rubber</w:t>
      </w:r>
      <w:r>
        <w:rPr>
          <w:rFonts w:ascii="Times New Roman"/>
          <w:i/>
          <w:color w:val="231F20"/>
          <w:spacing w:val="36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band.</w:t>
      </w:r>
    </w:p>
    <w:p w:rsidR="00F3000D" w:rsidRDefault="00D42E82">
      <w:pPr>
        <w:spacing w:before="12" w:line="250" w:lineRule="auto"/>
        <w:ind w:left="190" w:righ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 xml:space="preserve">While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one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person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holds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tube,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have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second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person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put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stick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through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tube</w:t>
      </w:r>
      <w:r>
        <w:rPr>
          <w:rFonts w:ascii="Times New Roman"/>
          <w:i/>
          <w:color w:val="231F20"/>
          <w:spacing w:val="20"/>
          <w:w w:val="10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and </w:t>
      </w:r>
      <w:r>
        <w:rPr>
          <w:rFonts w:ascii="Times New Roman"/>
          <w:i/>
          <w:color w:val="231F20"/>
          <w:spacing w:val="2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poke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 </w:t>
      </w:r>
      <w:r>
        <w:rPr>
          <w:rFonts w:ascii="Times New Roman"/>
          <w:i/>
          <w:color w:val="231F20"/>
          <w:spacing w:val="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hole </w:t>
      </w:r>
      <w:r>
        <w:rPr>
          <w:rFonts w:ascii="Times New Roman"/>
          <w:i/>
          <w:color w:val="231F20"/>
          <w:spacing w:val="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 </w:t>
      </w:r>
      <w:r>
        <w:rPr>
          <w:rFonts w:ascii="Times New Roman"/>
          <w:i/>
          <w:color w:val="231F20"/>
          <w:spacing w:val="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tissue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paper.</w:t>
      </w:r>
    </w:p>
    <w:p w:rsidR="00F3000D" w:rsidRDefault="00F3000D">
      <w:pPr>
        <w:spacing w:before="2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F3000D" w:rsidRDefault="00D42E82">
      <w:pPr>
        <w:tabs>
          <w:tab w:val="left" w:pos="7971"/>
        </w:tabs>
        <w:spacing w:line="250" w:lineRule="auto"/>
        <w:ind w:left="190" w:right="8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Replace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tissue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paper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with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second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square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2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of </w:t>
      </w:r>
      <w:r>
        <w:rPr>
          <w:rFonts w:ascii="Times New Roman"/>
          <w:i/>
          <w:color w:val="231F20"/>
          <w:spacing w:val="2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tissue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paper.</w:t>
      </w:r>
      <w:r>
        <w:rPr>
          <w:rFonts w:ascii="Times New Roman"/>
          <w:i/>
          <w:color w:val="231F20"/>
          <w:spacing w:val="-2"/>
          <w:sz w:val="26"/>
        </w:rPr>
        <w:tab/>
      </w:r>
      <w:r w:rsidR="00F73BFF">
        <w:rPr>
          <w:rFonts w:ascii="Times New Roman"/>
          <w:i/>
          <w:color w:val="231F20"/>
          <w:spacing w:val="-1"/>
          <w:sz w:val="26"/>
        </w:rPr>
        <w:t>Secure</w:t>
      </w:r>
      <w:r w:rsidR="00F73BFF">
        <w:rPr>
          <w:rFonts w:ascii="Times New Roman"/>
          <w:i/>
          <w:color w:val="231F20"/>
          <w:sz w:val="26"/>
        </w:rPr>
        <w:t xml:space="preserve"> </w:t>
      </w:r>
      <w:r w:rsidR="00F73BFF">
        <w:rPr>
          <w:rFonts w:ascii="Times New Roman"/>
          <w:i/>
          <w:color w:val="231F20"/>
          <w:spacing w:val="19"/>
          <w:sz w:val="26"/>
        </w:rPr>
        <w:t>with</w:t>
      </w:r>
      <w:r w:rsidR="00F73BFF">
        <w:rPr>
          <w:rFonts w:ascii="Times New Roman"/>
          <w:i/>
          <w:color w:val="231F20"/>
          <w:sz w:val="26"/>
        </w:rPr>
        <w:t xml:space="preserve"> </w:t>
      </w:r>
      <w:r w:rsidR="00F73BFF">
        <w:rPr>
          <w:rFonts w:ascii="Times New Roman"/>
          <w:i/>
          <w:color w:val="231F20"/>
          <w:spacing w:val="17"/>
          <w:sz w:val="26"/>
        </w:rPr>
        <w:t>rubber</w:t>
      </w:r>
      <w:r>
        <w:rPr>
          <w:rFonts w:ascii="Times New Roman"/>
          <w:i/>
          <w:color w:val="231F20"/>
          <w:spacing w:val="21"/>
          <w:w w:val="97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band.</w:t>
      </w:r>
    </w:p>
    <w:p w:rsidR="00F3000D" w:rsidRDefault="00F3000D">
      <w:pPr>
        <w:spacing w:before="2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F3000D" w:rsidRDefault="00D42E82">
      <w:pPr>
        <w:ind w:left="1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Fill</w:t>
      </w:r>
      <w:r>
        <w:rPr>
          <w:rFonts w:ascii="Times New Roman"/>
          <w:i/>
          <w:color w:val="231F20"/>
          <w:spacing w:val="3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3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cardboard</w:t>
      </w:r>
      <w:r>
        <w:rPr>
          <w:rFonts w:ascii="Times New Roman"/>
          <w:i/>
          <w:color w:val="231F20"/>
          <w:spacing w:val="37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tube</w:t>
      </w:r>
      <w:r>
        <w:rPr>
          <w:rFonts w:ascii="Times New Roman"/>
          <w:i/>
          <w:color w:val="231F20"/>
          <w:spacing w:val="3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with</w:t>
      </w:r>
      <w:r>
        <w:rPr>
          <w:rFonts w:ascii="Times New Roman"/>
          <w:i/>
          <w:color w:val="231F20"/>
          <w:spacing w:val="3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sand.</w:t>
      </w:r>
    </w:p>
    <w:p w:rsidR="00F3000D" w:rsidRDefault="00F3000D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3000D" w:rsidRDefault="00D42E82">
      <w:pPr>
        <w:tabs>
          <w:tab w:val="left" w:pos="4139"/>
        </w:tabs>
        <w:spacing w:line="250" w:lineRule="auto"/>
        <w:ind w:left="190" w:righ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 xml:space="preserve">While </w:t>
      </w:r>
      <w:r>
        <w:rPr>
          <w:rFonts w:ascii="Times New Roman"/>
          <w:i/>
          <w:color w:val="231F20"/>
          <w:spacing w:val="1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one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person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holds </w:t>
      </w:r>
      <w:r>
        <w:rPr>
          <w:rFonts w:ascii="Times New Roman"/>
          <w:i/>
          <w:color w:val="231F20"/>
          <w:spacing w:val="12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tube,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have </w:t>
      </w:r>
      <w:r>
        <w:rPr>
          <w:rFonts w:ascii="Times New Roman"/>
          <w:i/>
          <w:color w:val="231F20"/>
          <w:spacing w:val="1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second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person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push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stick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into </w:t>
      </w:r>
      <w:r>
        <w:rPr>
          <w:rFonts w:ascii="Times New Roman"/>
          <w:i/>
          <w:color w:val="231F20"/>
          <w:spacing w:val="12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sand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and</w:t>
      </w:r>
      <w:r>
        <w:rPr>
          <w:rFonts w:ascii="Times New Roman"/>
          <w:i/>
          <w:color w:val="231F20"/>
          <w:spacing w:val="21"/>
          <w:w w:val="9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poke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 </w:t>
      </w:r>
      <w:r>
        <w:rPr>
          <w:rFonts w:ascii="Times New Roman"/>
          <w:i/>
          <w:color w:val="231F20"/>
          <w:spacing w:val="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hole </w:t>
      </w:r>
      <w:r>
        <w:rPr>
          <w:rFonts w:ascii="Times New Roman"/>
          <w:i/>
          <w:color w:val="231F20"/>
          <w:spacing w:val="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 </w:t>
      </w:r>
      <w:r>
        <w:rPr>
          <w:rFonts w:ascii="Times New Roman"/>
          <w:i/>
          <w:color w:val="231F20"/>
          <w:spacing w:val="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tissue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paper.</w:t>
      </w:r>
      <w:r>
        <w:rPr>
          <w:rFonts w:ascii="Times New Roman"/>
          <w:i/>
          <w:color w:val="231F20"/>
          <w:spacing w:val="-2"/>
          <w:sz w:val="26"/>
        </w:rPr>
        <w:tab/>
      </w:r>
      <w:r w:rsidR="00F73BFF">
        <w:rPr>
          <w:rFonts w:ascii="Times New Roman"/>
          <w:i/>
          <w:color w:val="231F20"/>
          <w:spacing w:val="-1"/>
          <w:sz w:val="26"/>
        </w:rPr>
        <w:t>Record</w:t>
      </w:r>
      <w:r w:rsidR="00F73BFF">
        <w:rPr>
          <w:rFonts w:ascii="Times New Roman"/>
          <w:i/>
          <w:color w:val="231F20"/>
          <w:sz w:val="26"/>
        </w:rPr>
        <w:t xml:space="preserve"> </w:t>
      </w:r>
      <w:r w:rsidR="00F73BFF">
        <w:rPr>
          <w:rFonts w:ascii="Times New Roman"/>
          <w:i/>
          <w:color w:val="231F20"/>
          <w:spacing w:val="30"/>
          <w:sz w:val="26"/>
        </w:rPr>
        <w:t>results</w:t>
      </w:r>
      <w:r>
        <w:rPr>
          <w:rFonts w:ascii="Times New Roman"/>
          <w:i/>
          <w:color w:val="231F20"/>
          <w:sz w:val="26"/>
        </w:rPr>
        <w:t>.</w:t>
      </w:r>
    </w:p>
    <w:p w:rsidR="00F3000D" w:rsidRDefault="00F3000D">
      <w:pPr>
        <w:spacing w:line="250" w:lineRule="auto"/>
        <w:rPr>
          <w:rFonts w:ascii="Times New Roman" w:eastAsia="Times New Roman" w:hAnsi="Times New Roman" w:cs="Times New Roman"/>
          <w:sz w:val="26"/>
          <w:szCs w:val="26"/>
        </w:rPr>
        <w:sectPr w:rsidR="00F3000D">
          <w:type w:val="continuous"/>
          <w:pgSz w:w="12240" w:h="15840"/>
          <w:pgMar w:top="0" w:right="500" w:bottom="280" w:left="760" w:header="720" w:footer="720" w:gutter="0"/>
          <w:cols w:space="720"/>
        </w:sect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6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F3000D" w:rsidRDefault="00D42E82">
      <w:pPr>
        <w:spacing w:before="44" w:line="250" w:lineRule="auto"/>
        <w:ind w:left="101" w:right="212"/>
        <w:rPr>
          <w:rFonts w:ascii="Times New Roman" w:eastAsia="Times New Roman" w:hAnsi="Times New Roman" w:cs="Times New Roman"/>
          <w:sz w:val="24"/>
          <w:szCs w:val="24"/>
        </w:rPr>
      </w:pPr>
      <w:bookmarkStart w:id="2" w:name="Muscle_Sand_p._2"/>
      <w:bookmarkEnd w:id="2"/>
      <w:r>
        <w:rPr>
          <w:rFonts w:ascii="Times New Roman"/>
          <w:i/>
          <w:color w:val="231F20"/>
          <w:spacing w:val="-2"/>
          <w:w w:val="105"/>
          <w:sz w:val="24"/>
        </w:rPr>
        <w:t>Record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what</w:t>
      </w:r>
      <w:r>
        <w:rPr>
          <w:rFonts w:ascii="Times New Roman"/>
          <w:i/>
          <w:color w:val="231F20"/>
          <w:spacing w:val="43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you</w:t>
      </w:r>
      <w:r>
        <w:rPr>
          <w:rFonts w:ascii="Times New Roman"/>
          <w:i/>
          <w:color w:val="231F20"/>
          <w:spacing w:val="43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observe</w:t>
      </w:r>
      <w:r>
        <w:rPr>
          <w:rFonts w:ascii="Times New Roman"/>
          <w:i/>
          <w:color w:val="231F20"/>
          <w:spacing w:val="43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when</w:t>
      </w:r>
      <w:r>
        <w:rPr>
          <w:rFonts w:ascii="Times New Roman"/>
          <w:i/>
          <w:color w:val="231F20"/>
          <w:spacing w:val="43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you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4"/>
        </w:rPr>
        <w:t>poke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4"/>
        </w:rPr>
        <w:t>the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4"/>
        </w:rPr>
        <w:t>tissue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4"/>
        </w:rPr>
        <w:t>paper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4"/>
        </w:rPr>
        <w:t>covering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4"/>
        </w:rPr>
        <w:t>the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empty</w:t>
      </w:r>
      <w:r>
        <w:rPr>
          <w:rFonts w:ascii="Times New Roman"/>
          <w:i/>
          <w:color w:val="231F20"/>
          <w:spacing w:val="43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4"/>
        </w:rPr>
        <w:t>cardboard</w:t>
      </w:r>
      <w:r>
        <w:rPr>
          <w:rFonts w:ascii="Times New Roman"/>
          <w:i/>
          <w:color w:val="231F20"/>
          <w:spacing w:val="27"/>
          <w:w w:val="9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4"/>
        </w:rPr>
        <w:t>tube.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spacing w:before="5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F3000D" w:rsidRDefault="00D42E82">
      <w:pPr>
        <w:spacing w:line="250" w:lineRule="auto"/>
        <w:ind w:left="101" w:righ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Record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observe </w:t>
      </w:r>
      <w:r>
        <w:rPr>
          <w:rFonts w:ascii="Times New Roman"/>
          <w:i/>
          <w:color w:val="231F20"/>
          <w:spacing w:val="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when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poke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tissue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paper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covering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cardboard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tube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filled</w:t>
      </w:r>
      <w:r>
        <w:rPr>
          <w:rFonts w:ascii="Times New Roman"/>
          <w:i/>
          <w:color w:val="231F20"/>
          <w:spacing w:val="30"/>
          <w:w w:val="7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with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sand.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73BFF">
      <w:pPr>
        <w:spacing w:before="44"/>
        <w:ind w:lef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sz w:val="24"/>
        </w:rPr>
        <w:t>Compare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your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hypothesis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4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real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outcome</w:t>
      </w:r>
      <w:r w:rsidR="00D42E82">
        <w:rPr>
          <w:rFonts w:ascii="Times New Roman"/>
          <w:i/>
          <w:color w:val="231F20"/>
          <w:sz w:val="24"/>
        </w:rPr>
        <w:t>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  <w:sectPr w:rsidR="00F3000D">
          <w:pgSz w:w="12240" w:h="15840"/>
          <w:pgMar w:top="700" w:right="1200" w:bottom="280" w:left="880" w:header="720" w:footer="720" w:gutter="0"/>
          <w:cols w:space="720"/>
        </w:sectPr>
      </w:pPr>
    </w:p>
    <w:p w:rsidR="00F3000D" w:rsidRDefault="00C434E9">
      <w:pPr>
        <w:pStyle w:val="Heading3"/>
        <w:spacing w:before="22"/>
        <w:ind w:left="264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73025</wp:posOffset>
                </wp:positionV>
                <wp:extent cx="7663180" cy="9927590"/>
                <wp:effectExtent l="0" t="0" r="0" b="635"/>
                <wp:wrapNone/>
                <wp:docPr id="83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11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833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11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4" name="Group 884"/>
                        <wpg:cNvGrpSpPr>
                          <a:grpSpLocks/>
                        </wpg:cNvGrpSpPr>
                        <wpg:grpSpPr bwMode="auto">
                          <a:xfrm>
                            <a:off x="998" y="2489"/>
                            <a:ext cx="10277" cy="2"/>
                            <a:chOff x="998" y="2489"/>
                            <a:chExt cx="10277" cy="2"/>
                          </a:xfrm>
                        </wpg:grpSpPr>
                        <wps:wsp>
                          <wps:cNvPr id="835" name="Freeform 885"/>
                          <wps:cNvSpPr>
                            <a:spLocks/>
                          </wps:cNvSpPr>
                          <wps:spPr bwMode="auto">
                            <a:xfrm>
                              <a:off x="998" y="248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77"/>
                                <a:gd name="T2" fmla="+- 0 11274 99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82"/>
                        <wpg:cNvGrpSpPr>
                          <a:grpSpLocks/>
                        </wpg:cNvGrpSpPr>
                        <wpg:grpSpPr bwMode="auto">
                          <a:xfrm>
                            <a:off x="978" y="2989"/>
                            <a:ext cx="10277" cy="2"/>
                            <a:chOff x="978" y="2989"/>
                            <a:chExt cx="10277" cy="2"/>
                          </a:xfrm>
                        </wpg:grpSpPr>
                        <wps:wsp>
                          <wps:cNvPr id="837" name="Freeform 883"/>
                          <wps:cNvSpPr>
                            <a:spLocks/>
                          </wps:cNvSpPr>
                          <wps:spPr bwMode="auto">
                            <a:xfrm>
                              <a:off x="978" y="298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0277"/>
                                <a:gd name="T2" fmla="+- 0 11254 9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80"/>
                        <wpg:cNvGrpSpPr>
                          <a:grpSpLocks/>
                        </wpg:cNvGrpSpPr>
                        <wpg:grpSpPr bwMode="auto">
                          <a:xfrm>
                            <a:off x="1025" y="3499"/>
                            <a:ext cx="10277" cy="2"/>
                            <a:chOff x="1025" y="3499"/>
                            <a:chExt cx="10277" cy="2"/>
                          </a:xfrm>
                        </wpg:grpSpPr>
                        <wps:wsp>
                          <wps:cNvPr id="839" name="Freeform 881"/>
                          <wps:cNvSpPr>
                            <a:spLocks/>
                          </wps:cNvSpPr>
                          <wps:spPr bwMode="auto">
                            <a:xfrm>
                              <a:off x="1025" y="349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10277"/>
                                <a:gd name="T2" fmla="+- 0 11301 102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78"/>
                        <wpg:cNvGrpSpPr>
                          <a:grpSpLocks/>
                        </wpg:cNvGrpSpPr>
                        <wpg:grpSpPr bwMode="auto">
                          <a:xfrm>
                            <a:off x="1018" y="3993"/>
                            <a:ext cx="10277" cy="2"/>
                            <a:chOff x="1018" y="3993"/>
                            <a:chExt cx="10277" cy="2"/>
                          </a:xfrm>
                        </wpg:grpSpPr>
                        <wps:wsp>
                          <wps:cNvPr id="841" name="Freeform 879"/>
                          <wps:cNvSpPr>
                            <a:spLocks/>
                          </wps:cNvSpPr>
                          <wps:spPr bwMode="auto">
                            <a:xfrm>
                              <a:off x="1018" y="399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76"/>
                        <wpg:cNvGrpSpPr>
                          <a:grpSpLocks/>
                        </wpg:cNvGrpSpPr>
                        <wpg:grpSpPr bwMode="auto">
                          <a:xfrm>
                            <a:off x="1038" y="5389"/>
                            <a:ext cx="10277" cy="2"/>
                            <a:chOff x="1038" y="5389"/>
                            <a:chExt cx="10277" cy="2"/>
                          </a:xfrm>
                        </wpg:grpSpPr>
                        <wps:wsp>
                          <wps:cNvPr id="843" name="Freeform 877"/>
                          <wps:cNvSpPr>
                            <a:spLocks/>
                          </wps:cNvSpPr>
                          <wps:spPr bwMode="auto">
                            <a:xfrm>
                              <a:off x="1038" y="538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74"/>
                        <wpg:cNvGrpSpPr>
                          <a:grpSpLocks/>
                        </wpg:cNvGrpSpPr>
                        <wpg:grpSpPr bwMode="auto">
                          <a:xfrm>
                            <a:off x="1018" y="5890"/>
                            <a:ext cx="10277" cy="2"/>
                            <a:chOff x="1018" y="5890"/>
                            <a:chExt cx="10277" cy="2"/>
                          </a:xfrm>
                        </wpg:grpSpPr>
                        <wps:wsp>
                          <wps:cNvPr id="845" name="Freeform 875"/>
                          <wps:cNvSpPr>
                            <a:spLocks/>
                          </wps:cNvSpPr>
                          <wps:spPr bwMode="auto">
                            <a:xfrm>
                              <a:off x="1018" y="589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72"/>
                        <wpg:cNvGrpSpPr>
                          <a:grpSpLocks/>
                        </wpg:cNvGrpSpPr>
                        <wpg:grpSpPr bwMode="auto">
                          <a:xfrm>
                            <a:off x="1065" y="6399"/>
                            <a:ext cx="10277" cy="2"/>
                            <a:chOff x="1065" y="6399"/>
                            <a:chExt cx="10277" cy="2"/>
                          </a:xfrm>
                        </wpg:grpSpPr>
                        <wps:wsp>
                          <wps:cNvPr id="847" name="Freeform 873"/>
                          <wps:cNvSpPr>
                            <a:spLocks/>
                          </wps:cNvSpPr>
                          <wps:spPr bwMode="auto">
                            <a:xfrm>
                              <a:off x="1065" y="639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70"/>
                        <wpg:cNvGrpSpPr>
                          <a:grpSpLocks/>
                        </wpg:cNvGrpSpPr>
                        <wpg:grpSpPr bwMode="auto">
                          <a:xfrm>
                            <a:off x="1058" y="6893"/>
                            <a:ext cx="10277" cy="2"/>
                            <a:chOff x="1058" y="6893"/>
                            <a:chExt cx="10277" cy="2"/>
                          </a:xfrm>
                        </wpg:grpSpPr>
                        <wps:wsp>
                          <wps:cNvPr id="849" name="Freeform 871"/>
                          <wps:cNvSpPr>
                            <a:spLocks/>
                          </wps:cNvSpPr>
                          <wps:spPr bwMode="auto">
                            <a:xfrm>
                              <a:off x="1058" y="689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68"/>
                        <wpg:cNvGrpSpPr>
                          <a:grpSpLocks/>
                        </wpg:cNvGrpSpPr>
                        <wpg:grpSpPr bwMode="auto">
                          <a:xfrm>
                            <a:off x="1058" y="8129"/>
                            <a:ext cx="10277" cy="2"/>
                            <a:chOff x="1058" y="8129"/>
                            <a:chExt cx="10277" cy="2"/>
                          </a:xfrm>
                        </wpg:grpSpPr>
                        <wps:wsp>
                          <wps:cNvPr id="851" name="Freeform 869"/>
                          <wps:cNvSpPr>
                            <a:spLocks/>
                          </wps:cNvSpPr>
                          <wps:spPr bwMode="auto">
                            <a:xfrm>
                              <a:off x="1058" y="81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66"/>
                        <wpg:cNvGrpSpPr>
                          <a:grpSpLocks/>
                        </wpg:cNvGrpSpPr>
                        <wpg:grpSpPr bwMode="auto">
                          <a:xfrm>
                            <a:off x="1038" y="8629"/>
                            <a:ext cx="10277" cy="2"/>
                            <a:chOff x="1038" y="8629"/>
                            <a:chExt cx="10277" cy="2"/>
                          </a:xfrm>
                        </wpg:grpSpPr>
                        <wps:wsp>
                          <wps:cNvPr id="853" name="Freeform 867"/>
                          <wps:cNvSpPr>
                            <a:spLocks/>
                          </wps:cNvSpPr>
                          <wps:spPr bwMode="auto">
                            <a:xfrm>
                              <a:off x="1038" y="86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64"/>
                        <wpg:cNvGrpSpPr>
                          <a:grpSpLocks/>
                        </wpg:cNvGrpSpPr>
                        <wpg:grpSpPr bwMode="auto">
                          <a:xfrm>
                            <a:off x="1065" y="9159"/>
                            <a:ext cx="10277" cy="2"/>
                            <a:chOff x="1065" y="9159"/>
                            <a:chExt cx="10277" cy="2"/>
                          </a:xfrm>
                        </wpg:grpSpPr>
                        <wps:wsp>
                          <wps:cNvPr id="855" name="Freeform 865"/>
                          <wps:cNvSpPr>
                            <a:spLocks/>
                          </wps:cNvSpPr>
                          <wps:spPr bwMode="auto">
                            <a:xfrm>
                              <a:off x="1065" y="91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61"/>
                        <wpg:cNvGrpSpPr>
                          <a:grpSpLocks/>
                        </wpg:cNvGrpSpPr>
                        <wpg:grpSpPr bwMode="auto">
                          <a:xfrm>
                            <a:off x="1078" y="9633"/>
                            <a:ext cx="10277" cy="2"/>
                            <a:chOff x="1078" y="9633"/>
                            <a:chExt cx="10277" cy="2"/>
                          </a:xfrm>
                        </wpg:grpSpPr>
                        <wps:wsp>
                          <wps:cNvPr id="857" name="Freeform 863"/>
                          <wps:cNvSpPr>
                            <a:spLocks/>
                          </wps:cNvSpPr>
                          <wps:spPr bwMode="auto">
                            <a:xfrm>
                              <a:off x="1078" y="96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277"/>
                                <a:gd name="T2" fmla="+- 0 11354 10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8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386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4.2pt;margin-top:5.75pt;width:603.4pt;height:781.7pt;z-index:-81808;mso-position-horizontal-relative:page;mso-position-vertical-relative:page" coordorigin="84,11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">
                <v:shape id="Picture 886" o:spid="_x0000_s1027" type="#_x0000_t75" style="position:absolute;left:84;top:11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zGDEAAAA3AAAAA8AAABkcnMvZG93bnJldi54bWxEj0FrwkAUhO+C/2F5BW+6UaFIdBUpBkS0&#10;xbTen9lnEsy+jdk1Sf99t1DocZiZb5jVpjeVaKlxpWUF00kEgjizuuRcwddnMl6AcB5ZY2WZFHyT&#10;g816OFhhrG3HZ2pTn4sAYRejgsL7OpbSZQUZdBNbEwfvZhuDPsgml7rBLsBNJWdR9CoNlhwWCqzp&#10;raDsnj6NgsP5Y8rX99Z3O7d7lMdTkiWni1Kjl367BOGp9//hv/ZeK1jM5/B7Jhw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EzGDEAAAA3AAAAA8AAAAAAAAAAAAAAAAA&#10;nwIAAGRycy9kb3ducmV2LnhtbFBLBQYAAAAABAAEAPcAAACQAwAAAAA=&#10;">
                  <v:imagedata r:id="rId50" o:title=""/>
                </v:shape>
                <v:group id="Group 884" o:spid="_x0000_s1028" style="position:absolute;left:998;top:2489;width:10277;height:2" coordorigin="998,248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85" o:spid="_x0000_s1029" style="position:absolute;left:998;top:248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Qn8QA&#10;AADcAAAADwAAAGRycy9kb3ducmV2LnhtbESPQYvCMBSE78L+h/AW9iKarqJINcoiugie1L3s7dE8&#10;m2rzUprU1n9vBMHjMDPfMItVZ0txo9oXjhV8DxMQxJnTBecK/k7bwQyED8gaS8ek4E4eVsuP3gJT&#10;7Vo+0O0YchEh7FNUYEKoUil9ZsiiH7qKOHpnV1sMUda51DW2EW5LOUqSqbRYcFwwWNHaUHY9NlZB&#10;uWkPLrue1s3W/O77zaWy/zRR6uuz+5mDCNSFd/jV3mkFs/E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EJ/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82" o:spid="_x0000_s1030" style="position:absolute;left:978;top:2989;width:10277;height:2" coordorigin="978,298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83" o:spid="_x0000_s1031" style="position:absolute;left:978;top:298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rc8UA&#10;AADcAAAADwAAAGRycy9kb3ducmV2LnhtbESPQWvCQBSE7wX/w/KEXorZ1GKVNKsU0SJ4Unvp7ZF9&#10;zaZm34bsxqT/3hUEj8PMfMPkq8HW4kKtrxwreE1SEMSF0xWXCr5P28kChA/IGmvHpOCfPKyWo6cc&#10;M+16PtDlGEoRIewzVGBCaDIpfWHIok9cQxy9X9daDFG2pdQt9hFuazlN03dpseK4YLChtaHifOys&#10;gnrTH1xxPq27rfnav3R/jf2hmVLP4+HzA0SgITzC9/ZOK1i8ze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Ctz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80" o:spid="_x0000_s1032" style="position:absolute;left:1025;top:3499;width:10277;height:2" coordorigin="1025,349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81" o:spid="_x0000_s1033" style="position:absolute;left:1025;top:349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amsUA&#10;AADcAAAADwAAAGRycy9kb3ducmV2LnhtbESPQWvCQBSE74L/YXlCL1I3tlRsdCMitRR6Mnrp7ZF9&#10;zcZk34bsxqT/vlsoeBxm5htmuxttI27U+cqxguUiAUFcOF1xqeByPj6uQfiArLFxTAp+yMMum062&#10;mGo38IlueShFhLBPUYEJoU2l9IUhi37hWuLofbvOYoiyK6XucIhw28inJFlJixXHBYMtHQwVdd5b&#10;Bc3bcHJFfT70R/P+Oe+vrf2iF6UeZuN+AyLQGO7h//aHVrB+foW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xqa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78" o:spid="_x0000_s1034" style="position:absolute;left:1018;top:3993;width:10277;height:2" coordorigin="1018,399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79" o:spid="_x0000_s1035" style="position:absolute;left:1018;top:399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l4cQA&#10;AADcAAAADwAAAGRycy9kb3ducmV2LnhtbESPT4vCMBTE74LfITzBi6yp4op0jSKisuDJPxdvj+Zt&#10;07V5KU1q67ffCMIeh5n5DbNcd7YUD6p94VjBZJyAIM6cLjhXcL3sPxYgfEDWWDomBU/ysF71e0tM&#10;tWv5RI9zyEWEsE9RgQmhSqX0mSGLfuwq4uj9uNpiiLLOpa6xjXBbymmSzKXFguOCwYq2hrL7ubEK&#10;yl17ctn9sm325nAcNb+VvdGnUsNBt/kCEagL/+F3+1srWMwm8Do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ZeH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76" o:spid="_x0000_s1036" style="position:absolute;left:1038;top:5389;width:10277;height:2" coordorigin="1038,538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77" o:spid="_x0000_s1037" style="position:absolute;left:1038;top:538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eDcUA&#10;AADcAAAADwAAAGRycy9kb3ducmV2LnhtbESPQWvCQBSE7wX/w/KEXorZ1FqRNKsU0SJ4Unvp7ZF9&#10;zaZm34bsxqT/3hUEj8PMfMPkq8HW4kKtrxwreE1SEMSF0xWXCr5P28kChA/IGmvHpOCfPKyWo6cc&#10;M+16PtDlGEoRIewzVGBCaDIpfWHIok9cQxy9X9daDFG2pdQt9hFuazlN07m0WHFcMNjQ2lBxPnZW&#10;Qb3pD644n9bd1nztX7q/xv7Qu1LP4+HzA0SgITzC9/ZOK1jM3u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V4N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74" o:spid="_x0000_s1038" style="position:absolute;left:1018;top:5890;width:10277;height:2" coordorigin="1018,589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75" o:spid="_x0000_s1039" style="position:absolute;left:1018;top:589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j4sQA&#10;AADcAAAADwAAAGRycy9kb3ducmV2LnhtbESPQYvCMBSE78L+h/AW9iKarqhINcoiugie1L3s7dE8&#10;m2rzUprU1n9vBMHjMDPfMItVZ0txo9oXjhV8DxMQxJnTBecK/k7bwQyED8gaS8ek4E4eVsuP3gJT&#10;7Vo+0O0YchEh7FNUYEKoUil9ZsiiH7qKOHpnV1sMUda51DW2EW5LOUqSqbRYcFwwWNHaUHY9NlZB&#10;uWkPLrue1s3W/O77zaWy/zRR6uuz+5mDCNSFd/jV3mkFs/E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YY+L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72" o:spid="_x0000_s1040" style="position:absolute;left:1065;top:6399;width:10277;height:2" coordorigin="1065,639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3" o:spid="_x0000_s1041" style="position:absolute;left:1065;top:639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YDsUA&#10;AADcAAAADwAAAGRycy9kb3ducmV2LnhtbESPQWvCQBSE7wX/w/KEXorZVGqVNKsU0SJ4Unvp7ZF9&#10;zaZm34bsxqT/3hUEj8PMfMPkq8HW4kKtrxwreE1SEMSF0xWXCr5P28kChA/IGmvHpOCfPKyWo6cc&#10;M+16PtDlGEoRIewzVGBCaDIpfWHIok9cQxy9X9daDFG2pdQt9hFuazlN03dpseK4YLChtaHifOys&#10;gnrTH1xxPq27rfnav3R/jf2hmVLP4+HzA0SgITzC9/ZOK1i8ze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gO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70" o:spid="_x0000_s1042" style="position:absolute;left:1058;top:6893;width:10277;height:2" coordorigin="1058,689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71" o:spid="_x0000_s1043" style="position:absolute;left:1058;top:689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p58UA&#10;AADcAAAADwAAAGRycy9kb3ducmV2LnhtbESPQWvCQBSE74L/YXlCL1I3llZsdCMitRR6Mnrp7ZF9&#10;zcZk34bsxqT/vlsoeBxm5htmuxttI27U+cqxguUiAUFcOF1xqeByPj6uQfiArLFxTAp+yMMum062&#10;mGo38IlueShFhLBPUYEJoU2l9IUhi37hWuLofbvOYoiyK6XucIhw28inJFlJixXHBYMtHQwVdd5b&#10;Bc3bcHJFfT70R/P+Oe+vrf2iF6UeZuN+AyLQGO7h//aHVrB+foW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Wnn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68" o:spid="_x0000_s1044" style="position:absolute;left:1058;top:8129;width:10277;height:2" coordorigin="1058,81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69" o:spid="_x0000_s1045" style="position:absolute;left:1058;top:81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zPMUA&#10;AADcAAAADwAAAGRycy9kb3ducmV2LnhtbESPzWrDMBCE74W8g9hALiWRHUgxrpVQTBIKPeXnktti&#10;bS031spYcuy+fVUo9DjMzDdMsZtsKx7U+8axgnSVgCCunG64VnC9HJYZCB+QNbaOScE3edhtZ08F&#10;5tqNfKLHOdQiQtjnqMCE0OVS+sqQRb9yHXH0Pl1vMUTZ11L3OEa4beU6SV6kxYbjgsGOSkPV/TxY&#10;Be1+PLnqfimHgzl+PA9fnb3RRqnFfHp7BRFoCv/hv/a7VpBt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vM8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66" o:spid="_x0000_s1046" style="position:absolute;left:1038;top:8629;width:10277;height:2" coordorigin="1038,86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67" o:spid="_x0000_s1047" style="position:absolute;left:1038;top:86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I0MQA&#10;AADcAAAADwAAAGRycy9kb3ducmV2LnhtbESPQYvCMBSE78L+h/AW9iKarqJINcoiugie1L3s7dE8&#10;m2rzUprU1n9vBMHjMDPfMItVZ0txo9oXjhV8DxMQxJnTBecK/k7bwQyED8gaS8ek4E4eVsuP3gJT&#10;7Vo+0O0YchEh7FNUYEKoUil9ZsiiH7qKOHpnV1sMUda51DW2EW5LOUqSqbRYcFwwWNHaUHY9NlZB&#10;uWkPLrue1s3W/O77zaWy/zRR6uuz+5mDCNSFd/jV3mkFs8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yND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64" o:spid="_x0000_s1048" style="position:absolute;left:1065;top:9159;width:10277;height:2" coordorigin="1065,91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5" o:spid="_x0000_s1049" style="position:absolute;left:1065;top:91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1P8UA&#10;AADcAAAADwAAAGRycy9kb3ducmV2LnhtbESPwWrDMBBE74H+g9hCL6GRU3AJbhRTTBMKOdnJJbfF&#10;2lpurJWx5Nj9+6hQ6HGYmTfMNp9tJ240+NaxgvUqAUFcO91yo+B82j9vQPiArLFzTAp+yEO+e1hs&#10;MdNu4pJuVWhEhLDPUIEJoc+k9LUhi37leuLofbnBYohyaKQecIpw28mXJHmVFluOCwZ7KgzV12q0&#10;CrqPqXT19VSMe3M4Lsfv3l4oVerpcX5/AxFoDv/hv/anVrBJU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fU/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61" o:spid="_x0000_s1050" style="position:absolute;left:1078;top:9633;width:10277;height:2" coordorigin="1078,96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63" o:spid="_x0000_s1051" style="position:absolute;left:1078;top:96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O08QA&#10;AADcAAAADwAAAGRycy9kb3ducmV2LnhtbESPzYvCMBTE74L/Q3iCF1lTF/ygaxSRVQRPfly8PZq3&#10;TdfmpTSp7f73G0HwOMzMb5jlurOleFDtC8cKJuMEBHHmdMG5gutl97EA4QOyxtIxKfgjD+tVv7fE&#10;VLuWT/Q4h1xECPsUFZgQqlRKnxmy6MeuIo7ej6sthijrXOoa2wi3pfxMkpm0WHBcMFjR1lB2PzdW&#10;Qfndnlx2v2ybndkfR81vZW80VWo46DZfIAJ14R1+tQ9awWI6h+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ztP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  <v:shape id="Picture 862" o:spid="_x0000_s1052" type="#_x0000_t75" style="position:absolute;left:7127;top:1386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cVjBAAAA3AAAAA8AAABkcnMvZG93bnJldi54bWxET89rwjAUvg/8H8ITdpup4tRVo8hAKDsU&#10;Vh27Ppq3pti8lCRru/9+OQx2/Ph+H06T7cRAPrSOFSwXGQji2umWGwW36+VpByJEZI2dY1LwQwFO&#10;x9nDAXPtRn6noYqNSCEcclRgYuxzKUNtyGJYuJ44cV/OW4wJ+kZqj2MKt51cZdlGWmw5NRjs6dVQ&#10;fa++rYJis/T3j/Wnr96Mfdk2ZyrJlEo9zqfzHkSkKf6L/9yFVrB7TmvTmXQE5P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JcVjBAAAA3AAAAA8AAAAAAAAAAAAAAAAAnwIA&#10;AGRycy9kb3ducmV2LnhtbFBLBQYAAAAABAAEAPcAAACNAwAAAAA=&#10;">
                    <v:imagedata r:id="rId51" o:title=""/>
                  </v:shape>
                </v:group>
                <w10:wrap anchorx="page" anchory="page"/>
              </v:group>
            </w:pict>
          </mc:Fallback>
        </mc:AlternateContent>
      </w:r>
      <w:r w:rsidR="00F73BF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83" type="#_x0000_t136" style="position:absolute;left:0;text-align:left;margin-left:50.6pt;margin-top:-22.75pt;width:247.55pt;height:18pt;rotation:353;z-index:-251657728;mso-position-horizontal-relative:page;mso-position-vertical-relative:text" fillcolor="#231f20" stroked="f">
            <o:extrusion v:ext="view" autorotationcenter="t"/>
            <v:textpath style="font-family:&quot;&amp;quot&quot;;font-size:18pt;font-style:italic;v-text-kern:t;mso-text-shadow:auto" string="Hope you Enjoyed Investigating..."/>
            <w10:wrap anchorx="page"/>
          </v:shape>
        </w:pict>
      </w:r>
      <w:r w:rsidR="00D42E82">
        <w:rPr>
          <w:color w:val="231F20"/>
          <w:spacing w:val="-11"/>
          <w:w w:val="55"/>
        </w:rPr>
        <w:t>M</w:t>
      </w:r>
      <w:r w:rsidR="00D42E82">
        <w:rPr>
          <w:color w:val="231F20"/>
          <w:w w:val="55"/>
        </w:rPr>
        <w:t>us</w:t>
      </w:r>
      <w:r w:rsidR="00D42E82">
        <w:rPr>
          <w:color w:val="231F20"/>
          <w:spacing w:val="-40"/>
          <w:w w:val="55"/>
        </w:rPr>
        <w:t>c</w:t>
      </w:r>
      <w:r w:rsidR="00D42E82">
        <w:rPr>
          <w:color w:val="231F20"/>
          <w:spacing w:val="-34"/>
          <w:w w:val="55"/>
        </w:rPr>
        <w:t>l</w:t>
      </w:r>
      <w:r w:rsidR="00D42E82">
        <w:rPr>
          <w:color w:val="231F20"/>
          <w:w w:val="55"/>
        </w:rPr>
        <w:t>e</w:t>
      </w:r>
      <w:r w:rsidR="00D42E82">
        <w:rPr>
          <w:color w:val="231F20"/>
          <w:spacing w:val="-109"/>
          <w:w w:val="55"/>
        </w:rPr>
        <w:t xml:space="preserve"> </w:t>
      </w:r>
      <w:r w:rsidR="00D42E82">
        <w:rPr>
          <w:color w:val="231F20"/>
          <w:spacing w:val="7"/>
          <w:w w:val="55"/>
        </w:rPr>
        <w:t>S</w:t>
      </w:r>
      <w:r w:rsidR="00D42E82">
        <w:rPr>
          <w:color w:val="231F20"/>
          <w:w w:val="55"/>
        </w:rPr>
        <w:t>and</w:t>
      </w:r>
    </w:p>
    <w:p w:rsidR="00F3000D" w:rsidRDefault="00D42E82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8"/>
          <w:szCs w:val="38"/>
        </w:rPr>
      </w:pPr>
    </w:p>
    <w:p w:rsidR="00BF728A" w:rsidRPr="00BF728A" w:rsidRDefault="00D42E82" w:rsidP="00BF728A">
      <w:pPr>
        <w:pStyle w:val="Heading6"/>
        <w:ind w:left="324"/>
        <w:rPr>
          <w:color w:val="231F20"/>
          <w:spacing w:val="-2"/>
        </w:rPr>
        <w:sectPr w:rsidR="00BF728A" w:rsidRPr="00BF728A">
          <w:type w:val="continuous"/>
          <w:pgSz w:w="12240" w:h="15840"/>
          <w:pgMar w:top="0" w:right="1200" w:bottom="280" w:left="880" w:header="720" w:footer="720" w:gutter="0"/>
          <w:cols w:num="2" w:space="720" w:equalWidth="0">
            <w:col w:w="6098" w:space="40"/>
            <w:col w:w="4022"/>
          </w:cols>
        </w:sectPr>
      </w:pPr>
      <w:r>
        <w:rPr>
          <w:color w:val="231F20"/>
        </w:rPr>
        <w:t>A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Forces</w:t>
      </w:r>
      <w:r>
        <w:rPr>
          <w:color w:val="231F20"/>
          <w:spacing w:val="58"/>
        </w:rPr>
        <w:t xml:space="preserve"> </w:t>
      </w:r>
      <w:r w:rsidR="00BF728A">
        <w:rPr>
          <w:color w:val="231F20"/>
          <w:spacing w:val="-2"/>
        </w:rPr>
        <w:t>Investigation</w:t>
      </w:r>
    </w:p>
    <w:p w:rsidR="00F3000D" w:rsidRDefault="00F3000D" w:rsidP="00BF728A">
      <w:pPr>
        <w:spacing w:before="285"/>
      </w:pPr>
      <w:bookmarkStart w:id="3" w:name="Up,_Up_&amp;_Away"/>
      <w:bookmarkStart w:id="4" w:name="A_Stalactite_Show_p._2"/>
      <w:bookmarkEnd w:id="3"/>
      <w:bookmarkEnd w:id="4"/>
    </w:p>
    <w:sectPr w:rsidR="00F3000D" w:rsidSect="00BF728A">
      <w:pgSz w:w="12240" w:h="15840"/>
      <w:pgMar w:top="760" w:right="500" w:bottom="280" w:left="760" w:header="720" w:footer="720" w:gutter="0"/>
      <w:cols w:num="2" w:space="720" w:equalWidth="0">
        <w:col w:w="4973" w:space="71"/>
        <w:col w:w="59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6C20C9"/>
    <w:rsid w:val="00A75B0D"/>
    <w:rsid w:val="00B26E32"/>
    <w:rsid w:val="00BF728A"/>
    <w:rsid w:val="00C434E9"/>
    <w:rsid w:val="00C43516"/>
    <w:rsid w:val="00D42E82"/>
    <w:rsid w:val="00F3000D"/>
    <w:rsid w:val="00F7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4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CFCF21DC</Template>
  <TotalTime>0</TotalTime>
  <Pages>3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2015-08-19T08:15:00Z</dcterms:created>
  <dcterms:modified xsi:type="dcterms:W3CDTF">2015-08-19T08:55:00Z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