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tabs>
          <w:tab w:val="left" w:pos="10923"/>
        </w:tabs>
        <w:spacing w:before="31"/>
        <w:ind w:left="7026"/>
        <w:rPr>
          <w:rFonts w:ascii="Times New Roman" w:eastAsia="Times New Roman" w:hAnsi="Times New Roman" w:cs="Times New Roman"/>
          <w:sz w:val="24"/>
          <w:szCs w:val="24"/>
        </w:rPr>
      </w:pPr>
      <w:bookmarkStart w:id="0" w:name="It's_A_Scream_p._1"/>
      <w:bookmarkStart w:id="1" w:name="_GoBack"/>
      <w:bookmarkEnd w:id="0"/>
      <w:bookmarkEnd w:id="1"/>
      <w:r>
        <w:rPr>
          <w:rFonts w:ascii="Times New Roman"/>
          <w:i/>
          <w:color w:val="231F20"/>
          <w:spacing w:val="-2"/>
          <w:sz w:val="24"/>
        </w:rPr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  <w:sectPr w:rsidR="00F3000D">
          <w:pgSz w:w="12240" w:h="15840"/>
          <w:pgMar w:top="760" w:right="500" w:bottom="280" w:left="700" w:header="720" w:footer="720" w:gutter="0"/>
          <w:cols w:space="720"/>
        </w:sectPr>
      </w:pPr>
    </w:p>
    <w:p w:rsidR="00F3000D" w:rsidRDefault="00D42E82">
      <w:pPr>
        <w:spacing w:line="1310" w:lineRule="exact"/>
        <w:ind w:left="3036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60"/>
          <w:sz w:val="126"/>
          <w:szCs w:val="126"/>
        </w:rPr>
        <w:lastRenderedPageBreak/>
        <w:t>I</w:t>
      </w:r>
      <w:r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t’s</w:t>
      </w:r>
      <w:r>
        <w:rPr>
          <w:rFonts w:ascii="Times New Roman" w:eastAsia="Times New Roman" w:hAnsi="Times New Roman" w:cs="Times New Roman"/>
          <w:color w:val="231F20"/>
          <w:spacing w:val="-45"/>
          <w:w w:val="60"/>
          <w:sz w:val="126"/>
          <w:szCs w:val="1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A</w:t>
      </w:r>
      <w:r>
        <w:rPr>
          <w:rFonts w:ascii="Times New Roman" w:eastAsia="Times New Roman" w:hAnsi="Times New Roman" w:cs="Times New Roman"/>
          <w:color w:val="231F20"/>
          <w:spacing w:val="-43"/>
          <w:w w:val="60"/>
          <w:sz w:val="126"/>
          <w:szCs w:val="1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S</w:t>
      </w:r>
      <w:r>
        <w:rPr>
          <w:rFonts w:ascii="Times New Roman" w:eastAsia="Times New Roman" w:hAnsi="Times New Roman" w:cs="Times New Roman"/>
          <w:color w:val="231F20"/>
          <w:spacing w:val="-39"/>
          <w:w w:val="60"/>
          <w:sz w:val="126"/>
          <w:szCs w:val="126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60"/>
          <w:sz w:val="126"/>
          <w:szCs w:val="126"/>
        </w:rPr>
        <w:t>r</w:t>
      </w:r>
      <w:r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60"/>
          <w:sz w:val="126"/>
          <w:szCs w:val="126"/>
        </w:rPr>
        <w:t>a</w:t>
      </w:r>
      <w:r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m</w:t>
      </w:r>
    </w:p>
    <w:p w:rsidR="00F3000D" w:rsidRDefault="00D42E82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F3000D" w:rsidRDefault="00F3000D">
      <w:pPr>
        <w:spacing w:before="8"/>
        <w:rPr>
          <w:rFonts w:ascii="Times New Roman" w:eastAsia="Times New Roman" w:hAnsi="Times New Roman" w:cs="Times New Roman"/>
          <w:sz w:val="38"/>
          <w:szCs w:val="38"/>
        </w:rPr>
      </w:pPr>
    </w:p>
    <w:p w:rsidR="00F3000D" w:rsidRDefault="00D42E82">
      <w:pPr>
        <w:pStyle w:val="Heading9"/>
        <w:spacing w:before="0"/>
        <w:ind w:left="429"/>
      </w:pP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Sound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num="2" w:space="720" w:equalWidth="0">
            <w:col w:w="7128" w:space="40"/>
            <w:col w:w="3872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7312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3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48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41" name="Freeform 49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6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41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41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48" name="Freeform 42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.2pt;margin-top:4.75pt;width:603.4pt;height:781.7pt;z-index:-7916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">
                <v:shape id="Picture 50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6M7EAAAA2wAAAA8AAABkcnMvZG93bnJldi54bWxEj0FrwkAUhO+C/2F5Qi+lbmxq0egqIgSk&#10;kEJjDz0+ss8kmH0bsmsS/323UPA4zMw3zHY/mkb01LnasoLFPAJBXFhdc6ng+5y+rEA4j6yxsUwK&#10;7uRgv5tOtphoO/AX9bkvRYCwS1BB5X2bSOmKigy6uW2Jg3exnUEfZFdK3eEQ4KaRr1H0Lg3WHBYq&#10;bOlYUXHNb0bBT3PNNNZ5ZtPBj5/mjZcfz7FST7PxsAHhafSP8H/7pBXEa/j7En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v6M7EAAAA2wAAAA8AAAAAAAAAAAAAAAAA&#10;nwIAAGRycy9kb3ducmV2LnhtbFBLBQYAAAAABAAEAPcAAACQAwAAAAA=&#10;">
                  <v:imagedata r:id="rId109" o:title=""/>
                </v:shape>
                <v:group id="Group 48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9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Am8MA&#10;AADbAAAADwAAAGRycy9kb3ducmV2LnhtbESPQYvCMBSE74L/ITzBi2iq7C5SjSKisuBJ3Yu3R/Ns&#10;qs1LaVJb//1mQdjjMDPfMMt1Z0vxpNoXjhVMJwkI4szpgnMFP5f9eA7CB2SNpWNS8CIP61W/t8RU&#10;u5ZP9DyHXEQI+xQVmBCqVEqfGbLoJ64ijt7N1RZDlHUudY1thNtSzpLkS1osOC4YrGhrKHucG6ug&#10;3LUnlz0u22ZvDsdRc6/slT6VGg66zQJEoC78h9/tb63gYwp/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kAm8MAAADb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6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7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7d8UA&#10;AADbAAAADwAAAGRycy9kb3ducmV2LnhtbESPT2vCQBTE7wW/w/IEL0U3aisldRNEVAo9+efi7ZF9&#10;zaZm34bsxsRv3y0Uehxm5jfMOh9sLe7U+sqxgvksAUFcOF1xqeBy3k/fQPiArLF2TAoe5CHPRk9r&#10;TLXr+Uj3UyhFhLBPUYEJoUml9IUhi37mGuLofbnWYoiyLaVusY9wW8tFkqykxYrjgsGGtoaK26mz&#10;Cupdf3TF7bzt9ubw+dx9N/ZKr0pNxsPmHUSgIfyH/9ofWsHLEn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zt3xQAAANs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3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GmMQA&#10;AADbAAAADwAAAGRycy9kb3ducmV2LnhtbESPQWvCQBSE74X+h+UVeim6qTRSomsoQUvBU9RLb4/s&#10;azY1+zZkNyb9911B8DjMzDfMOp9sKy7U+8axgtd5AoK4crrhWsHpuJu9g/ABWWPrmBT8kYd88/iw&#10;xky7kUu6HEItIoR9hgpMCF0mpa8MWfRz1xFH78f1FkOUfS11j2OE21YukmQpLTYcFwx2VBiqzofB&#10;Kmi3Y+mq87EYduZz/zL8dvabUqWen6aPFYhAU7iHb+0vreAthe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BpjEAAAA2w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  <v:shape id="Picture 44" o:spid="_x0000_s1034" type="#_x0000_t75" style="position:absolute;left:792;top:741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TPiLEAAAA2wAAAA8AAABkcnMvZG93bnJldi54bWxEj0FrwkAUhO8F/8PyhN7qRjESUlcpglBE&#10;Ck170Ntr9pkNzb4Nu6uJ/75bKPQ4zMw3zHo72k7cyIfWsYL5LANBXDvdcqPg82P/VIAIEVlj55gU&#10;3CnAdjN5WGOp3cDvdKtiIxKEQ4kKTIx9KWWoDVkMM9cTJ+/ivMWYpG+k9jgkuO3kIstW0mLLacFg&#10;TztD9Xd1tQoOh0u+bL7i9fRW5aHIvTkfB6PU43R8eQYRaYz/4b/2q1awXMHvl/Q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TPiLEAAAA2wAAAA8AAAAAAAAAAAAAAAAA&#10;nwIAAGRycy9kb3ducmV2LnhtbFBLBQYAAAAABAAEAPcAAACQAwAAAAA=&#10;">
                    <v:imagedata r:id="rId74" o:title=""/>
                  </v:shape>
                </v:group>
                <v:group id="Group 41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2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QMHMEA&#10;AADbAAAADwAAAGRycy9kb3ducmV2LnhtbERPPWvDMBDdC/0P4grdarlpMK0bxZRAoNnSOIu3q3Wx&#10;HFsnY6mx8++jIdDx8b5XxWx7caHRt44VvCYpCOLa6ZYbBcdy+/IOwgdkjb1jUnAlD8X68WGFuXYT&#10;/9DlEBoRQ9jnqMCEMORS+tqQRZ+4gThyJzdaDBGOjdQjTjHc9nKRppm02HJsMDjQxlDdHf6sgmpX&#10;DeXHlHW/WJ3fJm32G84apZ6f5q9PEIHm8C++u7+1gmUcG7/EHy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DBzBAAAA2wAAAA8AAAAAAAAAAAAAAAAAmAIAAGRycy9kb3du&#10;cmV2LnhtbFBLBQYAAAAABAAEAPUAAACG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26"/>
          <w:szCs w:val="26"/>
        </w:rPr>
      </w:pPr>
    </w:p>
    <w:p w:rsidR="00687E8D" w:rsidRDefault="00687E8D">
      <w:pPr>
        <w:spacing w:before="150" w:line="288" w:lineRule="exact"/>
        <w:ind w:left="220" w:right="986"/>
        <w:rPr>
          <w:rFonts w:ascii="Palatino Linotype"/>
          <w:color w:val="231F20"/>
          <w:spacing w:val="1"/>
          <w:sz w:val="28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slide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fingers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down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tied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plastic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cup.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687E8D" w:rsidRDefault="00687E8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687E8D" w:rsidRDefault="00687E8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spacing w:before="37"/>
        <w:ind w:left="546"/>
      </w:pPr>
      <w:proofErr w:type="gramStart"/>
      <w:r>
        <w:rPr>
          <w:color w:val="231F20"/>
          <w:w w:val="105"/>
        </w:rPr>
        <w:t>large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di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pos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plastic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cup,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ci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2"/>
          <w:w w:val="105"/>
        </w:rPr>
        <w:t>or,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yardstick,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string,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violin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rosin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(op</w:t>
      </w:r>
      <w:r>
        <w:rPr>
          <w:color w:val="231F20"/>
          <w:spacing w:val="-1"/>
          <w:w w:val="105"/>
        </w:rPr>
        <w:t>tional)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6"/>
          <w:szCs w:val="16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687E8D" w:rsidRDefault="00687E8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687E8D" w:rsidRDefault="00687E8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numPr>
          <w:ilvl w:val="1"/>
          <w:numId w:val="3"/>
        </w:numPr>
        <w:tabs>
          <w:tab w:val="left" w:pos="577"/>
        </w:tabs>
        <w:spacing w:before="60" w:line="312" w:lineRule="exact"/>
        <w:ind w:right="611"/>
      </w:pPr>
      <w:r>
        <w:rPr>
          <w:color w:val="231F20"/>
          <w:spacing w:val="-3"/>
          <w:w w:val="105"/>
        </w:rPr>
        <w:t>Gen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po</w:t>
      </w:r>
      <w:r>
        <w:rPr>
          <w:color w:val="231F20"/>
          <w:spacing w:val="-3"/>
          <w:w w:val="105"/>
        </w:rPr>
        <w:t>ke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hole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bo</w:t>
      </w:r>
      <w:r>
        <w:rPr>
          <w:color w:val="231F20"/>
          <w:spacing w:val="-3"/>
          <w:w w:val="105"/>
        </w:rPr>
        <w:t>tt</w:t>
      </w:r>
      <w:r>
        <w:rPr>
          <w:color w:val="231F20"/>
          <w:spacing w:val="-4"/>
          <w:w w:val="105"/>
        </w:rPr>
        <w:t>om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cup.</w:t>
      </w:r>
      <w:r>
        <w:rPr>
          <w:color w:val="231F20"/>
          <w:w w:val="105"/>
        </w:rPr>
        <w:t xml:space="preserve">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0"/>
          <w:w w:val="105"/>
        </w:rPr>
        <w:t>m</w:t>
      </w:r>
      <w:r>
        <w:rPr>
          <w:color w:val="231F20"/>
          <w:spacing w:val="-8"/>
          <w:w w:val="105"/>
        </w:rPr>
        <w:t>a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7"/>
          <w:w w:val="105"/>
        </w:rPr>
        <w:t>h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8"/>
          <w:w w:val="105"/>
        </w:rPr>
        <w:t>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rFonts w:ascii="Times New Roman"/>
          <w:color w:val="231F20"/>
          <w:spacing w:val="30"/>
          <w:w w:val="110"/>
        </w:rPr>
        <w:t xml:space="preserve"> </w:t>
      </w:r>
      <w:r>
        <w:rPr>
          <w:color w:val="231F20"/>
          <w:spacing w:val="-2"/>
          <w:w w:val="105"/>
        </w:rPr>
        <w:t>comple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hi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7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4"/>
          <w:w w:val="105"/>
        </w:rPr>
        <w:t>ou.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1"/>
          <w:numId w:val="3"/>
        </w:numPr>
        <w:tabs>
          <w:tab w:val="left" w:pos="618"/>
        </w:tabs>
        <w:ind w:left="618" w:hanging="363"/>
      </w:pPr>
      <w:r>
        <w:rPr>
          <w:color w:val="231F20"/>
          <w:spacing w:val="-2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yardstick,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measu</w:t>
      </w:r>
      <w:r>
        <w:rPr>
          <w:color w:val="231F20"/>
          <w:w w:val="105"/>
        </w:rPr>
        <w:t>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24-inch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piece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cu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ci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2"/>
          <w:w w:val="105"/>
        </w:rPr>
        <w:t>or</w:t>
      </w:r>
      <w:r>
        <w:rPr>
          <w:color w:val="231F20"/>
          <w:spacing w:val="1"/>
          <w:w w:val="105"/>
        </w:rPr>
        <w:t>s.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C434E9">
      <w:pPr>
        <w:pStyle w:val="BodyText"/>
        <w:numPr>
          <w:ilvl w:val="1"/>
          <w:numId w:val="3"/>
        </w:numPr>
        <w:tabs>
          <w:tab w:val="left" w:pos="597"/>
        </w:tabs>
        <w:spacing w:line="312" w:lineRule="exact"/>
        <w:ind w:left="641" w:right="650" w:hanging="386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273685</wp:posOffset>
                </wp:positionV>
                <wp:extent cx="152400" cy="1718310"/>
                <wp:effectExtent l="0" t="0" r="3175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04" type="#_x0000_t202" style="position:absolute;left:0;text-align:left;margin-left:574.25pt;margin-top:21.55pt;width:12pt;height:135.3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3stA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  <w:w w:val="105"/>
        </w:rPr>
        <w:t>T</w:t>
      </w:r>
      <w:r w:rsidR="00D42E82">
        <w:rPr>
          <w:color w:val="231F20"/>
          <w:w w:val="105"/>
        </w:rPr>
        <w:t>hread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string</w:t>
      </w:r>
      <w:r w:rsidR="00D42E82">
        <w:rPr>
          <w:color w:val="231F20"/>
          <w:spacing w:val="4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thro</w:t>
      </w:r>
      <w:r w:rsidR="00D42E82">
        <w:rPr>
          <w:color w:val="231F20"/>
          <w:spacing w:val="-2"/>
          <w:w w:val="105"/>
        </w:rPr>
        <w:t>ugh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hole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in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3"/>
          <w:w w:val="105"/>
        </w:rPr>
        <w:t>cup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w w:val="105"/>
        </w:rPr>
        <w:t>allowing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w w:val="105"/>
        </w:rPr>
        <w:t>string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t</w:t>
      </w:r>
      <w:r w:rsidR="00D42E82">
        <w:rPr>
          <w:color w:val="231F20"/>
          <w:spacing w:val="3"/>
          <w:w w:val="105"/>
        </w:rPr>
        <w:t>o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w w:val="105"/>
        </w:rPr>
        <w:t>hang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ou</w:t>
      </w:r>
      <w:r w:rsidR="00D42E82">
        <w:rPr>
          <w:color w:val="231F20"/>
          <w:spacing w:val="1"/>
          <w:w w:val="105"/>
        </w:rPr>
        <w:t>t</w:t>
      </w:r>
      <w:r w:rsidR="00D42E82">
        <w:rPr>
          <w:color w:val="231F20"/>
          <w:spacing w:val="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rFonts w:ascii="Times New Roman"/>
          <w:color w:val="231F20"/>
          <w:spacing w:val="26"/>
          <w:w w:val="105"/>
        </w:rPr>
        <w:t xml:space="preserve"> </w:t>
      </w:r>
      <w:r w:rsidR="00D42E82">
        <w:rPr>
          <w:color w:val="231F20"/>
          <w:spacing w:val="-4"/>
          <w:w w:val="105"/>
        </w:rPr>
        <w:t>bo</w:t>
      </w:r>
      <w:r w:rsidR="00D42E82">
        <w:rPr>
          <w:color w:val="231F20"/>
          <w:spacing w:val="-3"/>
          <w:w w:val="105"/>
        </w:rPr>
        <w:t>tt</w:t>
      </w:r>
      <w:r w:rsidR="00D42E82">
        <w:rPr>
          <w:color w:val="231F20"/>
          <w:spacing w:val="-4"/>
          <w:w w:val="105"/>
        </w:rPr>
        <w:t>om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of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7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cup.</w:t>
      </w:r>
      <w:r w:rsidR="00D42E82">
        <w:rPr>
          <w:color w:val="231F20"/>
          <w:w w:val="105"/>
        </w:rPr>
        <w:t xml:space="preserve"> </w:t>
      </w:r>
      <w:r w:rsidR="00D42E82">
        <w:rPr>
          <w:color w:val="231F20"/>
          <w:spacing w:val="14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Tie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a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kno</w:t>
      </w:r>
      <w:r w:rsidR="00D42E82">
        <w:rPr>
          <w:color w:val="231F20"/>
          <w:spacing w:val="-2"/>
          <w:w w:val="105"/>
        </w:rPr>
        <w:t>t</w:t>
      </w:r>
      <w:r w:rsidR="00D42E82">
        <w:rPr>
          <w:color w:val="231F20"/>
          <w:spacing w:val="7"/>
          <w:w w:val="105"/>
        </w:rPr>
        <w:t xml:space="preserve"> </w:t>
      </w:r>
      <w:r w:rsidR="00D42E82">
        <w:rPr>
          <w:color w:val="231F20"/>
          <w:w w:val="105"/>
        </w:rPr>
        <w:t>in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string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t</w:t>
      </w:r>
      <w:r w:rsidR="00D42E82">
        <w:rPr>
          <w:color w:val="231F20"/>
          <w:spacing w:val="3"/>
          <w:w w:val="105"/>
        </w:rPr>
        <w:t>o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s</w:t>
      </w:r>
      <w:r w:rsidR="00D42E82">
        <w:rPr>
          <w:color w:val="231F20"/>
          <w:spacing w:val="1"/>
          <w:w w:val="105"/>
        </w:rPr>
        <w:t>ecu</w:t>
      </w:r>
      <w:r w:rsidR="00D42E82">
        <w:rPr>
          <w:color w:val="231F20"/>
          <w:w w:val="105"/>
        </w:rPr>
        <w:t>re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w w:val="105"/>
        </w:rPr>
        <w:t>it</w:t>
      </w:r>
      <w:r w:rsidR="00D42E82">
        <w:rPr>
          <w:color w:val="231F20"/>
          <w:spacing w:val="7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t</w:t>
      </w:r>
      <w:r w:rsidR="00D42E82">
        <w:rPr>
          <w:color w:val="231F20"/>
          <w:spacing w:val="3"/>
          <w:w w:val="105"/>
        </w:rPr>
        <w:t>o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6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cup.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1"/>
          <w:numId w:val="3"/>
        </w:numPr>
        <w:tabs>
          <w:tab w:val="left" w:pos="620"/>
        </w:tabs>
        <w:ind w:left="619" w:hanging="364"/>
      </w:pPr>
      <w:r>
        <w:rPr>
          <w:color w:val="231F20"/>
          <w:spacing w:val="-4"/>
          <w:w w:val="105"/>
        </w:rPr>
        <w:t>Co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violin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rosin.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3"/>
          <w:szCs w:val="23"/>
        </w:rPr>
      </w:pPr>
    </w:p>
    <w:p w:rsidR="00F3000D" w:rsidRDefault="00D42E82">
      <w:pPr>
        <w:numPr>
          <w:ilvl w:val="1"/>
          <w:numId w:val="3"/>
        </w:numPr>
        <w:tabs>
          <w:tab w:val="left" w:pos="601"/>
        </w:tabs>
        <w:spacing w:line="288" w:lineRule="exact"/>
        <w:ind w:left="552" w:right="870" w:hanging="29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2"/>
          <w:w w:val="105"/>
          <w:sz w:val="24"/>
        </w:rPr>
        <w:t>Hold</w:t>
      </w:r>
      <w:r>
        <w:rPr>
          <w:rFonts w:ascii="Palatino Linotype"/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cup</w:t>
      </w:r>
      <w:r>
        <w:rPr>
          <w:rFonts w:ascii="Palatino Linotype"/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in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one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hand.</w:t>
      </w:r>
      <w:r>
        <w:rPr>
          <w:rFonts w:ascii="Palatino Linotype"/>
          <w:color w:val="231F20"/>
          <w:spacing w:val="44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W</w:t>
      </w:r>
      <w:r>
        <w:rPr>
          <w:rFonts w:ascii="Palatino Linotype"/>
          <w:color w:val="231F20"/>
          <w:spacing w:val="-1"/>
          <w:w w:val="105"/>
          <w:sz w:val="24"/>
        </w:rPr>
        <w:t>ith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o</w:t>
      </w:r>
      <w:r>
        <w:rPr>
          <w:rFonts w:ascii="Palatino Linotype"/>
          <w:color w:val="231F20"/>
          <w:spacing w:val="-3"/>
          <w:w w:val="105"/>
          <w:sz w:val="24"/>
        </w:rPr>
        <w:t>ther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hand,</w:t>
      </w:r>
      <w:r>
        <w:rPr>
          <w:rFonts w:ascii="Palatino Linotype"/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pinch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spacing w:val="-6"/>
          <w:w w:val="105"/>
          <w:sz w:val="24"/>
        </w:rPr>
        <w:t>be</w:t>
      </w:r>
      <w:r>
        <w:rPr>
          <w:rFonts w:ascii="Palatino Linotype"/>
          <w:color w:val="231F20"/>
          <w:spacing w:val="-4"/>
          <w:w w:val="105"/>
          <w:sz w:val="24"/>
        </w:rPr>
        <w:t>t</w:t>
      </w:r>
      <w:r>
        <w:rPr>
          <w:rFonts w:ascii="Palatino Linotype"/>
          <w:color w:val="231F20"/>
          <w:spacing w:val="-6"/>
          <w:w w:val="105"/>
          <w:sz w:val="24"/>
        </w:rPr>
        <w:t>ween</w:t>
      </w:r>
      <w:r>
        <w:rPr>
          <w:rFonts w:ascii="Palatino Linotype"/>
          <w:color w:val="231F20"/>
          <w:spacing w:val="-10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h</w:t>
      </w:r>
      <w:r>
        <w:rPr>
          <w:rFonts w:ascii="Palatino Linotype"/>
          <w:color w:val="231F20"/>
          <w:spacing w:val="-5"/>
          <w:w w:val="105"/>
          <w:sz w:val="24"/>
        </w:rPr>
        <w:t>umb</w:t>
      </w:r>
      <w:r>
        <w:rPr>
          <w:rFonts w:ascii="Times New Roman"/>
          <w:color w:val="231F20"/>
          <w:spacing w:val="35"/>
          <w:w w:val="99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and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forefinger.</w:t>
      </w: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numPr>
          <w:ilvl w:val="1"/>
          <w:numId w:val="3"/>
        </w:numPr>
        <w:tabs>
          <w:tab w:val="left" w:pos="599"/>
        </w:tabs>
        <w:ind w:left="598" w:hanging="34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Squeeze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tightly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as</w:t>
      </w:r>
      <w:r>
        <w:rPr>
          <w:rFonts w:ascii="Palatino Linotype"/>
          <w:color w:val="231F20"/>
          <w:spacing w:val="-4"/>
          <w:w w:val="105"/>
          <w:sz w:val="24"/>
        </w:rPr>
        <w:t xml:space="preserve"> 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slide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h</w:t>
      </w:r>
      <w:r>
        <w:rPr>
          <w:rFonts w:ascii="Palatino Linotype"/>
          <w:color w:val="231F20"/>
          <w:spacing w:val="-5"/>
          <w:w w:val="105"/>
          <w:sz w:val="24"/>
        </w:rPr>
        <w:t>umb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and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forefinger</w:t>
      </w:r>
      <w:r>
        <w:rPr>
          <w:rFonts w:ascii="Palatino Linotype"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down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C434E9">
      <w:pPr>
        <w:ind w:left="25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135255</wp:posOffset>
                </wp:positionV>
                <wp:extent cx="177800" cy="101600"/>
                <wp:effectExtent l="1270" t="1905" r="1905" b="127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05" type="#_x0000_t202" style="position:absolute;left:0;text-align:left;margin-left:570.1pt;margin-top:10.65pt;width:14pt;height:8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rFonts w:ascii="Palatino Linotype"/>
          <w:color w:val="231F20"/>
          <w:w w:val="105"/>
          <w:sz w:val="24"/>
        </w:rPr>
        <w:t xml:space="preserve">7) </w:t>
      </w:r>
      <w:r w:rsidR="00D42E82">
        <w:rPr>
          <w:rFonts w:ascii="Palatino Linotype"/>
          <w:color w:val="231F20"/>
          <w:spacing w:val="28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3"/>
          <w:w w:val="105"/>
          <w:sz w:val="24"/>
        </w:rPr>
        <w:t>Be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patient...it</w:t>
      </w:r>
      <w:r w:rsidR="00D42E82">
        <w:rPr>
          <w:rFonts w:ascii="Palatino Linotype"/>
          <w:color w:val="231F20"/>
          <w:spacing w:val="15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9"/>
          <w:w w:val="105"/>
          <w:sz w:val="24"/>
        </w:rPr>
        <w:t>m</w:t>
      </w:r>
      <w:r w:rsidR="00D42E82">
        <w:rPr>
          <w:rFonts w:ascii="Palatino Linotype"/>
          <w:color w:val="231F20"/>
          <w:spacing w:val="-7"/>
          <w:w w:val="105"/>
          <w:sz w:val="24"/>
        </w:rPr>
        <w:t>a</w:t>
      </w:r>
      <w:r w:rsidR="00D42E82">
        <w:rPr>
          <w:rFonts w:ascii="Palatino Linotype"/>
          <w:color w:val="231F20"/>
          <w:spacing w:val="-8"/>
          <w:w w:val="105"/>
          <w:sz w:val="24"/>
        </w:rPr>
        <w:t>y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take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1"/>
          <w:w w:val="105"/>
          <w:sz w:val="24"/>
        </w:rPr>
        <w:t>s</w:t>
      </w:r>
      <w:r w:rsidR="00D42E82">
        <w:rPr>
          <w:rFonts w:ascii="Palatino Linotype"/>
          <w:color w:val="231F20"/>
          <w:spacing w:val="-2"/>
          <w:w w:val="105"/>
          <w:sz w:val="24"/>
        </w:rPr>
        <w:t>e</w:t>
      </w:r>
      <w:r w:rsidR="00D42E82">
        <w:rPr>
          <w:rFonts w:ascii="Palatino Linotype"/>
          <w:color w:val="231F20"/>
          <w:spacing w:val="-1"/>
          <w:w w:val="105"/>
          <w:sz w:val="24"/>
        </w:rPr>
        <w:t>veral</w:t>
      </w:r>
      <w:r w:rsidR="00D42E82">
        <w:rPr>
          <w:rFonts w:ascii="Palatino Linotype"/>
          <w:color w:val="231F20"/>
          <w:spacing w:val="1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tries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bef</w:t>
      </w:r>
      <w:r w:rsidR="00D42E82">
        <w:rPr>
          <w:rFonts w:ascii="Palatino Linotype"/>
          <w:color w:val="231F20"/>
          <w:spacing w:val="-4"/>
          <w:w w:val="105"/>
          <w:sz w:val="24"/>
        </w:rPr>
        <w:t>ore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4"/>
          <w:w w:val="105"/>
          <w:sz w:val="24"/>
        </w:rPr>
        <w:t>y</w:t>
      </w:r>
      <w:r w:rsidR="00D42E82">
        <w:rPr>
          <w:rFonts w:ascii="Palatino Linotype"/>
          <w:color w:val="231F20"/>
          <w:spacing w:val="-5"/>
          <w:w w:val="105"/>
          <w:sz w:val="24"/>
        </w:rPr>
        <w:t>ou</w:t>
      </w:r>
      <w:r w:rsidR="00D42E82">
        <w:rPr>
          <w:rFonts w:ascii="Palatino Linotype"/>
          <w:color w:val="231F20"/>
          <w:spacing w:val="15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observe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any</w:t>
      </w:r>
      <w:r w:rsidR="00D42E82">
        <w:rPr>
          <w:rFonts w:ascii="Palatino Linotype"/>
          <w:color w:val="231F20"/>
          <w:spacing w:val="1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re</w:t>
      </w:r>
      <w:r w:rsidR="00D42E82">
        <w:rPr>
          <w:rFonts w:ascii="Palatino Linotype"/>
          <w:color w:val="231F20"/>
          <w:spacing w:val="1"/>
          <w:w w:val="105"/>
          <w:sz w:val="24"/>
        </w:rPr>
        <w:t>su</w:t>
      </w:r>
      <w:r w:rsidR="00D42E82">
        <w:rPr>
          <w:rFonts w:ascii="Palatino Linotype"/>
          <w:color w:val="231F20"/>
          <w:w w:val="105"/>
          <w:sz w:val="24"/>
        </w:rPr>
        <w:t>lt</w:t>
      </w:r>
      <w:r w:rsidR="00D42E82">
        <w:rPr>
          <w:rFonts w:ascii="Palatino Linotype"/>
          <w:color w:val="231F20"/>
          <w:spacing w:val="1"/>
          <w:w w:val="105"/>
          <w:sz w:val="24"/>
        </w:rPr>
        <w:t>s!</w:t>
      </w:r>
    </w:p>
    <w:p w:rsidR="00F3000D" w:rsidRDefault="00F3000D">
      <w:pPr>
        <w:rPr>
          <w:rFonts w:ascii="Palatino Linotype" w:eastAsia="Palatino Linotype" w:hAnsi="Palatino Linotype" w:cs="Palatino Linotype"/>
          <w:sz w:val="24"/>
          <w:szCs w:val="24"/>
        </w:r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4"/>
          <w:szCs w:val="24"/>
        </w:rPr>
      </w:pPr>
    </w:p>
    <w:p w:rsidR="00F3000D" w:rsidRDefault="00D42E82">
      <w:pPr>
        <w:pStyle w:val="BodyText"/>
        <w:spacing w:before="60" w:line="312" w:lineRule="exact"/>
        <w:ind w:left="101" w:right="212"/>
      </w:pPr>
      <w:bookmarkStart w:id="2" w:name="It's_A_Scream__p._2"/>
      <w:bookmarkEnd w:id="2"/>
      <w:r>
        <w:rPr>
          <w:color w:val="231F20"/>
          <w:spacing w:val="-3"/>
          <w:w w:val="105"/>
        </w:rPr>
        <w:t>Record</w:t>
      </w:r>
      <w:r>
        <w:rPr>
          <w:color w:val="231F20"/>
          <w:spacing w:val="-5"/>
          <w:w w:val="105"/>
        </w:rPr>
        <w:t xml:space="preserve"> 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ppen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 xml:space="preserve">ou </w:t>
      </w:r>
      <w:r>
        <w:rPr>
          <w:color w:val="231F20"/>
          <w:w w:val="105"/>
        </w:rPr>
        <w:t>slide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 xml:space="preserve">umb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forefinger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down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co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4"/>
          <w:w w:val="105"/>
        </w:rPr>
        <w:t>ed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string.</w:t>
      </w: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31"/>
          <w:szCs w:val="31"/>
        </w:rPr>
      </w:pPr>
    </w:p>
    <w:p w:rsidR="00F3000D" w:rsidRDefault="00D42E82">
      <w:pPr>
        <w:pStyle w:val="BodyText"/>
        <w:spacing w:line="312" w:lineRule="exact"/>
        <w:ind w:left="101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how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many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tt</w:t>
      </w:r>
      <w:r>
        <w:rPr>
          <w:color w:val="231F20"/>
          <w:spacing w:val="-5"/>
          <w:w w:val="105"/>
        </w:rPr>
        <w:t>emp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takes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bef</w:t>
      </w:r>
      <w:r>
        <w:rPr>
          <w:color w:val="231F20"/>
          <w:spacing w:val="-5"/>
          <w:w w:val="105"/>
        </w:rPr>
        <w:t>ore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8"/>
          <w:w w:val="105"/>
        </w:rPr>
        <w:t xml:space="preserve"> </w:t>
      </w:r>
      <w:proofErr w:type="gramStart"/>
      <w:r>
        <w:rPr>
          <w:color w:val="231F20"/>
          <w:w w:val="105"/>
        </w:rPr>
        <w:t>changes.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cribe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53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observe</w:t>
      </w:r>
      <w:proofErr w:type="gramEnd"/>
      <w:r>
        <w:rPr>
          <w:color w:val="231F20"/>
          <w:w w:val="105"/>
        </w:rPr>
        <w:t>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190"/>
        <w:ind w:left="16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210"/>
        <w:ind w:left="16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  <w:sectPr w:rsidR="00F3000D">
          <w:pgSz w:w="12240" w:h="15840"/>
          <w:pgMar w:top="880" w:right="1200" w:bottom="280" w:left="880" w:header="720" w:footer="720" w:gutter="0"/>
          <w:cols w:space="720"/>
        </w:sectPr>
      </w:pPr>
    </w:p>
    <w:p w:rsidR="00F3000D" w:rsidRDefault="00C434E9">
      <w:pPr>
        <w:spacing w:line="1310" w:lineRule="exact"/>
        <w:ind w:left="2759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7384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5"/>
                        <wpg:cNvGrpSpPr>
                          <a:grpSpLocks/>
                        </wpg:cNvGrpSpPr>
                        <wpg:grpSpPr bwMode="auto">
                          <a:xfrm>
                            <a:off x="991" y="2256"/>
                            <a:ext cx="10277" cy="2"/>
                            <a:chOff x="991" y="2256"/>
                            <a:chExt cx="10277" cy="2"/>
                          </a:xfrm>
                        </wpg:grpSpPr>
                        <wps:wsp>
                          <wps:cNvPr id="4" name="Freeform 36"/>
                          <wps:cNvSpPr>
                            <a:spLocks/>
                          </wps:cNvSpPr>
                          <wps:spPr bwMode="auto">
                            <a:xfrm>
                              <a:off x="991" y="22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10277"/>
                                <a:gd name="T2" fmla="+- 0 11268 99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3"/>
                        <wpg:cNvGrpSpPr>
                          <a:grpSpLocks/>
                        </wpg:cNvGrpSpPr>
                        <wpg:grpSpPr bwMode="auto">
                          <a:xfrm>
                            <a:off x="971" y="2756"/>
                            <a:ext cx="10277" cy="2"/>
                            <a:chOff x="971" y="2756"/>
                            <a:chExt cx="10277" cy="2"/>
                          </a:xfrm>
                        </wpg:grpSpPr>
                        <wps:wsp>
                          <wps:cNvPr id="6" name="Freeform 34"/>
                          <wps:cNvSpPr>
                            <a:spLocks/>
                          </wps:cNvSpPr>
                          <wps:spPr bwMode="auto">
                            <a:xfrm>
                              <a:off x="971" y="27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10277"/>
                                <a:gd name="T2" fmla="+- 0 11248 97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1"/>
                        <wpg:cNvGrpSpPr>
                          <a:grpSpLocks/>
                        </wpg:cNvGrpSpPr>
                        <wpg:grpSpPr bwMode="auto">
                          <a:xfrm>
                            <a:off x="1018" y="3266"/>
                            <a:ext cx="10277" cy="2"/>
                            <a:chOff x="1018" y="3266"/>
                            <a:chExt cx="10277" cy="2"/>
                          </a:xfrm>
                        </wpg:grpSpPr>
                        <wps:wsp>
                          <wps:cNvPr id="8" name="Freeform 32"/>
                          <wps:cNvSpPr>
                            <a:spLocks/>
                          </wps:cNvSpPr>
                          <wps:spPr bwMode="auto">
                            <a:xfrm>
                              <a:off x="1018" y="326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5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1011" y="3759"/>
                            <a:ext cx="10277" cy="2"/>
                            <a:chOff x="1011" y="3759"/>
                            <a:chExt cx="10277" cy="2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011" y="37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0277"/>
                                <a:gd name="T2" fmla="+- 0 11288 101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"/>
                        <wpg:cNvGrpSpPr>
                          <a:grpSpLocks/>
                        </wpg:cNvGrpSpPr>
                        <wpg:grpSpPr bwMode="auto">
                          <a:xfrm>
                            <a:off x="1035" y="5100"/>
                            <a:ext cx="10277" cy="2"/>
                            <a:chOff x="1035" y="5100"/>
                            <a:chExt cx="10277" cy="2"/>
                          </a:xfrm>
                        </wpg:grpSpPr>
                        <wps:wsp>
                          <wps:cNvPr id="12" name="Freeform 28"/>
                          <wps:cNvSpPr>
                            <a:spLocks/>
                          </wps:cNvSpPr>
                          <wps:spPr bwMode="auto">
                            <a:xfrm>
                              <a:off x="1035" y="510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7"/>
                                <a:gd name="T2" fmla="+- 0 11311 103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1014" y="5600"/>
                            <a:ext cx="10277" cy="2"/>
                            <a:chOff x="1014" y="5600"/>
                            <a:chExt cx="10277" cy="2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014" y="560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0277"/>
                                <a:gd name="T2" fmla="+- 0 11291 101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061" y="6110"/>
                            <a:ext cx="10277" cy="2"/>
                            <a:chOff x="1061" y="6110"/>
                            <a:chExt cx="10277" cy="2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1061" y="611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1 1061"/>
                                <a:gd name="T1" fmla="*/ T0 w 10277"/>
                                <a:gd name="T2" fmla="+- 0 11338 106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1055" y="6603"/>
                            <a:ext cx="10277" cy="2"/>
                            <a:chOff x="1055" y="6603"/>
                            <a:chExt cx="10277" cy="2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055" y="660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10277"/>
                                <a:gd name="T2" fmla="+- 0 11331 105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9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32" name="Freeform 8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0" y="14031"/>
                              <a:ext cx="3204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.2pt;margin-top:4.75pt;width:603.4pt;height:781.7pt;z-index:-7909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">
                <v:shape id="Picture 37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5TEbCAAAA2gAAAA8AAABkcnMvZG93bnJldi54bWxEj09rAjEUxO+C3yE8oTfN6qHK1ijVKhR6&#10;8h94fGxeN0s3L0sS3d1v3wiCx2FmfsMs152txZ18qBwrmE4yEMSF0xWXCs6n/XgBIkRkjbVjUtBT&#10;gPVqOFhirl3LB7ofYykShEOOCkyMTS5lKAxZDBPXECfv13mLMUlfSu2xTXBby1mWvUuLFacFgw1t&#10;DRV/x5tVwJf5zc/7a3/oi137tb+Y6e5no9TbqPv8ABGpi6/ws/2tFczgcSXd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UxGwgAAANoAAAAPAAAAAAAAAAAAAAAAAJ8C&#10;AABkcnMvZG93bnJldi54bWxQSwUGAAAAAAQABAD3AAAAjgMAAAAA&#10;">
                  <v:imagedata r:id="rId138" o:title=""/>
                </v:shape>
                <v:group id="Group 35" o:spid="_x0000_s1028" style="position:absolute;left:991;top:2256;width:10277;height:2" coordorigin="991,22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36" o:spid="_x0000_s1029" style="position:absolute;left:991;top:22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JlsQA&#10;AADaAAAADwAAAGRycy9kb3ducmV2LnhtbESPzWrDMBCE74G+g9hCLyGRU5oQ3CihhLgEeordS2+L&#10;tbXcWCtjyT99+6hQyHGYmW+Y3WGyjRio87VjBatlAoK4dLrmSsFnkS22IHxA1tg4JgW/5OGwf5jt&#10;MNVu5AsNeahEhLBPUYEJoU2l9KUhi37pWuLofbvOYoiyq6TucIxw28jnJNlIizXHBYMtHQ2V17y3&#10;CprTeHHltTj2mXn/mPc/rf2itVJPj9PbK4hAU7iH/9tnreAF/q7EGy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iZbEAAAA2g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3" o:spid="_x0000_s1030" style="position:absolute;left:971;top:2756;width:10277;height:2" coordorigin="971,27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34" o:spid="_x0000_s1031" style="position:absolute;left:971;top:27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yesIA&#10;AADaAAAADwAAAGRycy9kb3ducmV2LnhtbESPT4vCMBTE7wt+h/AEL4umKyhSjSKii7An/1y8PZpn&#10;U21eSpPa+u03guBxmJnfMItVZ0vxoNoXjhX8jBIQxJnTBecKzqfdcAbCB2SNpWNS8CQPq2Xva4Gp&#10;di0f6HEMuYgQ9ikqMCFUqZQ+M2TRj1xFHL2rqy2GKOtc6hrbCLelHCfJVFosOC4YrGhjKLsfG6ug&#10;3LYHl91Pm2Znfv++m1tlLzRRatDv1nMQgbrwCb/be61gCq8r8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bJ6wgAAANo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1" o:spid="_x0000_s1032" style="position:absolute;left:1018;top:3266;width:10277;height:2" coordorigin="1018,326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2" o:spid="_x0000_s1033" style="position:absolute;left:1018;top:326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Dk74A&#10;AADaAAAADwAAAGRycy9kb3ducmV2LnhtbERPy4rCMBTdD/gP4QpuBk1HUKQaRUQHwZWPjbtLc22q&#10;zU1pUlv/3iwEl4fzXqw6W4on1b5wrOBvlIAgzpwuOFdwOe+GMxA+IGssHZOCF3lYLXs/C0y1a/lI&#10;z1PIRQxhn6ICE0KVSukzQxb9yFXEkbu52mKIsM6lrrGN4baU4ySZSosFxwaDFW0MZY9TYxWU2/bo&#10;ssd50+zM/+G3uVf2ShOlBv1uPQcRqAtf8ce91wri1ngl3g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mg5O+AAAA2gAAAA8AAAAAAAAAAAAAAAAAmAIAAGRycy9kb3ducmV2&#10;LnhtbFBLBQYAAAAABAAEAPUAAACD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29" o:spid="_x0000_s1034" style="position:absolute;left:1011;top:3759;width:10277;height:2" coordorigin="1011,37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0" o:spid="_x0000_s1035" style="position:absolute;left:1011;top:37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KHcQA&#10;AADbAAAADwAAAGRycy9kb3ducmV2LnhtbESPT2vCQBDF7wW/wzKCl1I3FSqSuoqIloIn/1y8Ddlp&#10;NjU7G7Ibk35751DwNsN7895vluvB1+pObawCG3ifZqCIi2ArLg1czvu3BaiYkC3WgcnAH0VYr0Yv&#10;S8xt6PlI91MqlYRwzNGAS6nJtY6FI49xGhpi0X5C6zHJ2pbatthLuK/1LMvm2mPF0uCwoa2j4nbq&#10;vIF61x9DcTtvu737Orx2v42/0ocxk/Gw+QSVaEhP8//1txV8oZdfZAC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ih3EAAAA2w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27" o:spid="_x0000_s1036" style="position:absolute;left:1035;top:5100;width:10277;height:2" coordorigin="1035,510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8" o:spid="_x0000_s1037" style="position:absolute;left:1035;top:510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x8cAA&#10;AADbAAAADwAAAGRycy9kb3ducmV2LnhtbERPTYvCMBC9C/sfwgh7EU0VlKUaRWSVBU9aL3sbmrGp&#10;NpPSpLb77zeC4G0e73NWm95W4kGNLx0rmE4SEMS50yUXCi7ZfvwFwgdkjZVjUvBHHjbrj8EKU+06&#10;PtHjHAoRQ9inqMCEUKdS+tyQRT9xNXHkrq6xGCJsCqkb7GK4reQsSRbSYsmxwWBNO0P5/dxaBdV3&#10;d3L5Pdu1e3M4jtpbbX9prtTnsN8uQQTqw1v8cv/oOH8Gz1/i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ix8cAAAADbAAAADwAAAAAAAAAAAAAAAACYAgAAZHJzL2Rvd25y&#10;ZXYueG1sUEsFBgAAAAAEAAQA9QAAAIU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25" o:spid="_x0000_s1038" style="position:absolute;left:1014;top:5600;width:10277;height:2" coordorigin="1014,560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" o:spid="_x0000_s1039" style="position:absolute;left:1014;top:560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MHsIA&#10;AADbAAAADwAAAGRycy9kb3ducmV2LnhtbERPS2vCQBC+C/0PyxR6Ed1YqkjqKkVMEXoy6aW3ITvN&#10;pmZnQ3bz6L93CwVv8/E9Z3eYbCMG6nztWMFqmYAgLp2uuVLwWWSLLQgfkDU2jknBL3k47B9mO0y1&#10;G/lCQx4qEUPYp6jAhNCmUvrSkEW/dC1x5L5dZzFE2FVSdzjGcNvI5yTZSIs1xwaDLR0Nlde8twqa&#10;03hx5bU49pl5/5j3P639orVST4/T2yuIQFO4i//dZx3nv8DfL/EA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YwewgAAANs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23" o:spid="_x0000_s1040" style="position:absolute;left:1061;top:6110;width:10277;height:2" coordorigin="1061,611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4" o:spid="_x0000_s1041" style="position:absolute;left:1061;top:611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38sAA&#10;AADbAAAADwAAAGRycy9kb3ducmV2LnhtbERPTYvCMBC9C/sfwgh7EU1dUJZqFJFVFjxpvextaMam&#10;2kxKk9ruvzeC4G0e73OW695W4k6NLx0rmE4SEMS50yUXCs7ZbvwNwgdkjZVjUvBPHtarj8ESU+06&#10;PtL9FAoRQ9inqMCEUKdS+tyQRT9xNXHkLq6xGCJsCqkb7GK4reRXksylxZJjg8Gatoby26m1Cqqf&#10;7ujyW7Ztd2Z/GLXX2v7RTKnPYb9ZgAjUh7f45f7Vcf4cnr/E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O38sAAAADbAAAADwAAAAAAAAAAAAAAAACYAgAAZHJzL2Rvd25y&#10;ZXYueG1sUEsFBgAAAAAEAAQA9QAAAIU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21" o:spid="_x0000_s1042" style="position:absolute;left:1055;top:6603;width:10277;height:2" coordorigin="1055,660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2" o:spid="_x0000_s1043" style="position:absolute;left:1055;top:660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GG8QA&#10;AADbAAAADwAAAGRycy9kb3ducmV2LnhtbESPT2vCQBDF7wW/wzKCl1I3FSqSuoqIloIn/1y8Ddlp&#10;NjU7G7Ibk35751DwNsN7895vluvB1+pObawCG3ifZqCIi2ArLg1czvu3BaiYkC3WgcnAH0VYr0Yv&#10;S8xt6PlI91MqlYRwzNGAS6nJtY6FI49xGhpi0X5C6zHJ2pbatthLuK/1LMvm2mPF0uCwoa2j4nbq&#10;vIF61x9DcTtvu737Orx2v42/0ocxk/Gw+QSVaEhP8//1txV8gZVfZAC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hhvEAAAA2w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9" o:spid="_x0000_s1044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45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AoMAA&#10;AADbAAAADwAAAGRycy9kb3ducmV2LnhtbERPTYvCMBC9L/gfwgheFk0VlKVrLIuoCJ7UvXgbmtmm&#10;22ZSmtTWf28OgsfH+15ng63FnVpfOlYwnyUgiHOnSy4U/F730y8QPiBrrB2Tggd5yDajjzWm2vV8&#10;pvslFCKGsE9RgQmhSaX0uSGLfuYa4sj9udZiiLAtpG6xj+G2loskWUmLJccGgw1tDeXVpbMK6l1/&#10;dnl13XZ7czh9dv+NvdFSqcl4+PkGEWgIb/HLfdQKFnF9/BJ/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pAoMAAAADbAAAADwAAAAAAAAAAAAAAAACYAgAAZHJzL2Rvd25y&#10;ZXYueG1sUEsFBgAAAAAEAAQA9QAAAIU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7" o:spid="_x0000_s1046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47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7TMMA&#10;AADbAAAADwAAAGRycy9kb3ducmV2LnhtbESPT4vCMBTE78J+h/AW9iKaWlCWapRFVhE8+eeyt0fz&#10;bKrNS2lS2/32RhA8DjPzG2ax6m0l7tT40rGCyTgBQZw7XXKh4HzajL5B+ICssXJMCv7Jw2r5MVhg&#10;pl3HB7ofQyEihH2GCkwIdSalzw1Z9GNXE0fv4hqLIcqmkLrBLsJtJdMkmUmLJccFgzWtDeW3Y2sV&#10;VL/dweW307rdmO1+2F5r+0dTpb4++585iEB9eIdf7Z1WkKb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R7TMMAAADb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5" o:spid="_x0000_s1048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49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Go8QA&#10;AADbAAAADwAAAGRycy9kb3ducmV2LnhtbESPQWvCQBSE70L/w/IKvYhuKrWU6BpKaIrgKdpLb4/s&#10;azY1+zZkNyb9925B8DjMzDfMNptsKy7U+8axgudlAoK4crrhWsHXqVi8gfABWWPrmBT8kYds9zDb&#10;YqrdyCVdjqEWEcI+RQUmhC6V0leGLPql64ij9+N6iyHKvpa6xzHCbStXSfIqLTYcFwx2lBuqzsfB&#10;Kmg/xtJV51M+FObzMB9+O/tNa6WeHqf3DYhAU7iHb+29VrB6gf8v8Qf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RqPEAAAA2w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3" o:spid="_x0000_s1050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51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9T8MA&#10;AADbAAAADwAAAGRycy9kb3ducmV2LnhtbESPQYvCMBSE78L+h/AWvMiarqBINcoiqwietF729mie&#10;TdfmpTSprf/eCILHYWa+YZbr3lbiRo0vHSv4HicgiHOnSy4UnLPt1xyED8gaK8ek4E4e1quPwRJT&#10;7To+0u0UChEh7FNUYEKoUyl9bsiiH7uaOHoX11gMUTaF1A12EW4rOUmSmbRYclwwWNPGUH49tVZB&#10;9dsdXX7NNu3W7A6j9r+2fzRVavjZ/yxABOrDO/xq77WCyQy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99T8MAAADb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1" o:spid="_x0000_s1052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53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MpsAA&#10;AADbAAAADwAAAGRycy9kb3ducmV2LnhtbERPTYvCMBC9L/gfwgheFk0VlKVrLIuoCJ7UvXgbmtmm&#10;22ZSmtTWf28OgsfH+15ng63FnVpfOlYwnyUgiHOnSy4U/F730y8QPiBrrB2Tggd5yDajjzWm2vV8&#10;pvslFCKGsE9RgQmhSaX0uSGLfuYa4sj9udZiiLAtpG6xj+G2loskWUmLJccGgw1tDeXVpbMK6l1/&#10;dnl13XZ7czh9dv+NvdFSqcl4+PkGEWgIb/HLfdQKFnFs/BJ/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xMpsAAAADbAAAADwAAAAAAAAAAAAAAAACYAgAAZHJzL2Rvd25y&#10;ZXYueG1sUEsFBgAAAAAEAAQA9QAAAIU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" o:spid="_x0000_s1054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" o:spid="_x0000_s1055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WfcEA&#10;AADbAAAADwAAAGRycy9kb3ducmV2LnhtbERPz2vCMBS+D/wfwhO8jJk62ZDOWERWETxVd/H2aN6a&#10;rs1LaVLb/ffLQdjx4/u9zSbbijv1vnasYLVMQBCXTtdcKfi65i8bED4ga2wdk4Jf8pDtZk9bTLUb&#10;uaD7JVQihrBPUYEJoUul9KUhi37pOuLIfbveYoiwr6TucYzhtpWvSfIuLdYcGwx2dDBUNpfBKmg/&#10;x8KVzfUw5OZ4fh5+OnujN6UW82n/ASLQFP7FD/dJK1jH9fFL/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j1n3BAAAA2w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" o:spid="_x0000_s1056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8" o:spid="_x0000_s1057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tkcQA&#10;AADbAAAADwAAAGRycy9kb3ducmV2LnhtbESPQWvCQBSE70L/w/IKvYhuarGU6BpKaIrgKdpLb4/s&#10;azY1+zZkNyb9925B8DjMzDfMNptsKy7U+8axgudlAoK4crrhWsHXqVi8gfABWWPrmBT8kYds9zDb&#10;YqrdyCVdjqEWEcI+RQUmhC6V0leGLPql64ij9+N6iyHKvpa6xzHCbStXSfIqLTYcFwx2lBuqzsfB&#10;Kmg/xtJV51M+FObzMB9+O/tNa6WeHqf3DYhAU7iHb+29VvCygv8v8Qf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97ZHEAAAA2w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" o:spid="_x0000_s1058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6" o:spid="_x0000_s1059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QfsUA&#10;AADbAAAADwAAAGRycy9kb3ducmV2LnhtbESPT2vCQBTE7wW/w/IEL0U3aisldRNEVAo9+efi7ZF9&#10;zaZm34bsxsRv3y0Uehxm5jfMOh9sLe7U+sqxgvksAUFcOF1xqeBy3k/fQPiArLF2TAoe5CHPRk9r&#10;TLXr+Uj3UyhFhLBPUYEJoUml9IUhi37mGuLofbnWYoiyLaVusY9wW8tFkqykxYrjgsGGtoaK26mz&#10;Cupdf3TF7bzt9ubw+dx9N/ZKr0pNxsPmHUSgIfyH/9ofWsHyBX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NB+xQAAANs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5" o:spid="_x0000_s1060" type="#_x0000_t75" style="position:absolute;left:7720;top:14031;width:320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nrLFAAAA2wAAAA8AAABkcnMvZG93bnJldi54bWxEj09rwkAUxO8Fv8PyhF5K3ajUljSraKBQ&#10;aEGMXrw9si9/MPs27K4m/fbdQsHjMDO/YbLNaDpxI+dbywrmswQEcWl1y7WC0/Hj+Q2ED8gaO8uk&#10;4Ic8bNaThwxTbQc+0K0ItYgQ9ikqaELoUyl92ZBBP7M9cfQq6wyGKF0ttcMhwk0nF0mykgZbjgsN&#10;9pQ3VF6Kq1HwOshzeVkViPrr+ynf7ff5dlkp9Tgdt+8gAo3hHv5vf2oFyxf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sp6yxQAAANsAAAAPAAAAAAAAAAAAAAAA&#10;AJ8CAABkcnMvZG93bnJldi54bWxQSwUGAAAAAAQABAD3AAAAkQMAAAAA&#10;">
                    <v:imagedata r:id="rId139" o:title=""/>
                  </v:shape>
                </v:group>
                <w10:wrap anchorx="page" anchory="page"/>
              </v:group>
            </w:pict>
          </mc:Fallback>
        </mc:AlternateContent>
      </w:r>
      <w:r w:rsidR="00C514F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3.75pt;margin-top:-32.65pt;width:248.5pt;height:16pt;rotation:353;z-index:-79072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 w:eastAsia="Times New Roman" w:hAnsi="Times New Roman" w:cs="Times New Roman"/>
          <w:color w:val="231F20"/>
          <w:spacing w:val="-4"/>
          <w:w w:val="60"/>
          <w:sz w:val="126"/>
          <w:szCs w:val="126"/>
        </w:rPr>
        <w:t>I</w:t>
      </w:r>
      <w:r w:rsidR="00D42E82"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t’s</w:t>
      </w:r>
      <w:r w:rsidR="00D42E82">
        <w:rPr>
          <w:rFonts w:ascii="Times New Roman" w:eastAsia="Times New Roman" w:hAnsi="Times New Roman" w:cs="Times New Roman"/>
          <w:color w:val="231F20"/>
          <w:spacing w:val="-45"/>
          <w:w w:val="60"/>
          <w:sz w:val="126"/>
          <w:szCs w:val="126"/>
        </w:rPr>
        <w:t xml:space="preserve"> </w:t>
      </w:r>
      <w:r w:rsidR="00D42E82"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A</w:t>
      </w:r>
      <w:r w:rsidR="00D42E82">
        <w:rPr>
          <w:rFonts w:ascii="Times New Roman" w:eastAsia="Times New Roman" w:hAnsi="Times New Roman" w:cs="Times New Roman"/>
          <w:color w:val="231F20"/>
          <w:spacing w:val="-43"/>
          <w:w w:val="60"/>
          <w:sz w:val="126"/>
          <w:szCs w:val="126"/>
        </w:rPr>
        <w:t xml:space="preserve"> </w:t>
      </w:r>
      <w:r w:rsidR="00D42E82"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S</w:t>
      </w:r>
      <w:r w:rsidR="00D42E82">
        <w:rPr>
          <w:rFonts w:ascii="Times New Roman" w:eastAsia="Times New Roman" w:hAnsi="Times New Roman" w:cs="Times New Roman"/>
          <w:color w:val="231F20"/>
          <w:spacing w:val="-39"/>
          <w:w w:val="60"/>
          <w:sz w:val="126"/>
          <w:szCs w:val="126"/>
        </w:rPr>
        <w:t>c</w:t>
      </w:r>
      <w:r w:rsidR="00D42E82">
        <w:rPr>
          <w:rFonts w:ascii="Times New Roman" w:eastAsia="Times New Roman" w:hAnsi="Times New Roman" w:cs="Times New Roman"/>
          <w:color w:val="231F20"/>
          <w:spacing w:val="-13"/>
          <w:w w:val="60"/>
          <w:sz w:val="126"/>
          <w:szCs w:val="126"/>
        </w:rPr>
        <w:t>r</w:t>
      </w:r>
      <w:r w:rsidR="00D42E82"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e</w:t>
      </w:r>
      <w:r w:rsidR="00D42E82">
        <w:rPr>
          <w:rFonts w:ascii="Times New Roman" w:eastAsia="Times New Roman" w:hAnsi="Times New Roman" w:cs="Times New Roman"/>
          <w:color w:val="231F20"/>
          <w:spacing w:val="-10"/>
          <w:w w:val="60"/>
          <w:sz w:val="126"/>
          <w:szCs w:val="126"/>
        </w:rPr>
        <w:t>a</w:t>
      </w:r>
      <w:r w:rsidR="00D42E82">
        <w:rPr>
          <w:rFonts w:ascii="Times New Roman" w:eastAsia="Times New Roman" w:hAnsi="Times New Roman" w:cs="Times New Roman"/>
          <w:color w:val="231F20"/>
          <w:w w:val="60"/>
          <w:sz w:val="126"/>
          <w:szCs w:val="126"/>
        </w:rPr>
        <w:t>m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34"/>
          <w:szCs w:val="34"/>
        </w:rPr>
      </w:pPr>
    </w:p>
    <w:p w:rsidR="00F3000D" w:rsidRDefault="00D42E82">
      <w:pPr>
        <w:pStyle w:val="Heading8"/>
      </w:pP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Sound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687E8D"/>
    <w:rsid w:val="006C20C9"/>
    <w:rsid w:val="00A75B0D"/>
    <w:rsid w:val="00C434E9"/>
    <w:rsid w:val="00C43516"/>
    <w:rsid w:val="00C514F5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104.png"/><Relationship Id="rId3" Type="http://schemas.microsoft.com/office/2007/relationships/stylesWithEffects" Target="stylesWithEffects.xml"/><Relationship Id="rId138" Type="http://schemas.openxmlformats.org/officeDocument/2006/relationships/image" Target="media/image131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11" Type="http://schemas.openxmlformats.org/officeDocument/2006/relationships/image" Target="media/image4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4" Type="http://schemas.openxmlformats.org/officeDocument/2006/relationships/image" Target="media/image69.png"/><Relationship Id="rId110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39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4227EC3A</Template>
  <TotalTime>0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2</cp:revision>
  <dcterms:created xsi:type="dcterms:W3CDTF">2015-08-19T08:47:00Z</dcterms:created>
  <dcterms:modified xsi:type="dcterms:W3CDTF">2015-08-19T08:47:00Z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