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Pr="00957B6F" w:rsidRDefault="00F3000D">
      <w:pPr>
        <w:rPr>
          <w:rFonts w:ascii="Times New Roman" w:eastAsia="Times New Roman" w:hAnsi="Times New Roman" w:cs="Times New Roman"/>
          <w:sz w:val="20"/>
          <w:szCs w:val="20"/>
          <w:lang w:val="en-AU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3000D" w:rsidRDefault="00D42E82" w:rsidP="00957B6F">
      <w:pPr>
        <w:spacing w:before="372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2Thank_You_Attachment"/>
      <w:bookmarkStart w:id="1" w:name="Science_ExperimentsBundled_Cover"/>
      <w:bookmarkStart w:id="2" w:name="Color_Run"/>
      <w:bookmarkStart w:id="3" w:name="ScienceExperimentsfortheTeacherWhoDoesnt"/>
      <w:bookmarkEnd w:id="0"/>
      <w:bookmarkEnd w:id="1"/>
      <w:bookmarkEnd w:id="2"/>
      <w:bookmarkEnd w:id="3"/>
      <w:r>
        <w:rPr>
          <w:rFonts w:ascii="Times New Roman"/>
          <w:color w:val="231F20"/>
          <w:spacing w:val="-29"/>
          <w:w w:val="50"/>
          <w:sz w:val="126"/>
        </w:rPr>
        <w:t>C</w:t>
      </w:r>
      <w:r>
        <w:rPr>
          <w:rFonts w:ascii="Times New Roman"/>
          <w:color w:val="231F20"/>
          <w:spacing w:val="-36"/>
          <w:w w:val="50"/>
          <w:sz w:val="126"/>
        </w:rPr>
        <w:t>l</w:t>
      </w:r>
      <w:r>
        <w:rPr>
          <w:rFonts w:ascii="Times New Roman"/>
          <w:color w:val="231F20"/>
          <w:spacing w:val="-20"/>
          <w:w w:val="50"/>
          <w:sz w:val="126"/>
        </w:rPr>
        <w:t>im</w:t>
      </w:r>
      <w:r>
        <w:rPr>
          <w:rFonts w:ascii="Times New Roman"/>
          <w:color w:val="231F20"/>
          <w:spacing w:val="-14"/>
          <w:w w:val="50"/>
          <w:sz w:val="126"/>
        </w:rPr>
        <w:t>b</w:t>
      </w:r>
      <w:r>
        <w:rPr>
          <w:rFonts w:ascii="Times New Roman"/>
          <w:color w:val="231F20"/>
          <w:w w:val="50"/>
          <w:sz w:val="126"/>
        </w:rPr>
        <w:t>ing</w:t>
      </w:r>
      <w:r>
        <w:rPr>
          <w:rFonts w:ascii="Times New Roman"/>
          <w:color w:val="231F20"/>
          <w:spacing w:val="-16"/>
          <w:w w:val="50"/>
          <w:sz w:val="126"/>
        </w:rPr>
        <w:t xml:space="preserve"> </w:t>
      </w:r>
      <w:r w:rsidRPr="00957B6F">
        <w:rPr>
          <w:rFonts w:ascii="Times New Roman"/>
          <w:color w:val="231F20"/>
          <w:spacing w:val="8"/>
          <w:w w:val="50"/>
          <w:sz w:val="126"/>
          <w:lang w:val="en-AU"/>
        </w:rPr>
        <w:t>C</w:t>
      </w:r>
      <w:r w:rsidRPr="00957B6F">
        <w:rPr>
          <w:rFonts w:ascii="Times New Roman"/>
          <w:color w:val="231F20"/>
          <w:spacing w:val="-25"/>
          <w:w w:val="50"/>
          <w:sz w:val="126"/>
          <w:lang w:val="en-AU"/>
        </w:rPr>
        <w:t>o</w:t>
      </w:r>
      <w:r w:rsidRPr="00957B6F">
        <w:rPr>
          <w:rFonts w:ascii="Times New Roman"/>
          <w:color w:val="231F20"/>
          <w:spacing w:val="-31"/>
          <w:w w:val="50"/>
          <w:sz w:val="126"/>
          <w:lang w:val="en-AU"/>
        </w:rPr>
        <w:t>l</w:t>
      </w:r>
      <w:r w:rsidRPr="00957B6F">
        <w:rPr>
          <w:rFonts w:ascii="Times New Roman"/>
          <w:color w:val="231F20"/>
          <w:spacing w:val="-20"/>
          <w:w w:val="50"/>
          <w:sz w:val="126"/>
          <w:lang w:val="en-AU"/>
        </w:rPr>
        <w:t>o</w:t>
      </w:r>
      <w:r w:rsidR="00957B6F" w:rsidRPr="00957B6F">
        <w:rPr>
          <w:rFonts w:ascii="Times New Roman"/>
          <w:color w:val="231F20"/>
          <w:spacing w:val="-20"/>
          <w:w w:val="50"/>
          <w:sz w:val="126"/>
          <w:lang w:val="en-AU"/>
        </w:rPr>
        <w:t>u</w:t>
      </w:r>
      <w:bookmarkStart w:id="4" w:name="_GoBack"/>
      <w:bookmarkEnd w:id="4"/>
      <w:r w:rsidRPr="00957B6F">
        <w:rPr>
          <w:rFonts w:ascii="Times New Roman"/>
          <w:color w:val="231F20"/>
          <w:spacing w:val="-16"/>
          <w:w w:val="50"/>
          <w:sz w:val="126"/>
          <w:lang w:val="en-AU"/>
        </w:rPr>
        <w:t>r</w:t>
      </w:r>
      <w:r w:rsidRPr="00957B6F">
        <w:rPr>
          <w:rFonts w:ascii="Times New Roman"/>
          <w:color w:val="231F20"/>
          <w:w w:val="50"/>
          <w:sz w:val="126"/>
          <w:lang w:val="en-AU"/>
        </w:rPr>
        <w:t>s</w:t>
      </w:r>
    </w:p>
    <w:p w:rsidR="00F3000D" w:rsidRDefault="00D42E82">
      <w:pPr>
        <w:tabs>
          <w:tab w:val="left" w:pos="4749"/>
        </w:tabs>
        <w:spacing w:before="31"/>
        <w:ind w:left="85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134" w:space="40"/>
            <w:col w:w="4866"/>
          </w:cols>
        </w:sectPr>
      </w:pPr>
    </w:p>
    <w:p w:rsidR="00F3000D" w:rsidRDefault="00C434E9">
      <w:pPr>
        <w:pStyle w:val="Heading6"/>
        <w:spacing w:line="366" w:lineRule="exact"/>
        <w:ind w:left="4408"/>
        <w:rPr>
          <w:i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8340628" wp14:editId="2EDD1CED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953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954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5" name="Group 990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956" name="Freeform 991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88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958" name="Freeform 989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84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960" name="Freeform 987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1" name="Picture 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9" y="7396"/>
                              <a:ext cx="1057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2" name="Picture 9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0" y="7390"/>
                              <a:ext cx="815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3" o:spid="_x0000_s1026" style="position:absolute;margin-left:5.2pt;margin-top:4.75pt;width:603.4pt;height:781.7pt;z-index:-81976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">
                <v:shape id="Picture 992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2Du/FAAAA3AAAAA8AAABkcnMvZG93bnJldi54bWxEj0FrwkAUhO+C/2F5hd50U7FFo6uIVBq8&#10;VQU9PrPPJJh9m+5uTfz3bqHgcZiZb5j5sjO1uJHzlWUFb8MEBHFudcWFgsN+M5iA8AFZY22ZFNzJ&#10;w3LR780x1bblb7rtQiEihH2KCsoQmlRKn5dk0A9tQxy9i3UGQ5SukNphG+GmlqMk+ZAGK44LJTa0&#10;Lim/7n6Ngs/x6Tj62Z6z6TbTX5PLdeU2XavU60u3moEI1IVn+L+daQXT9zH8nYlH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dg7vxQAAANwAAAAPAAAAAAAAAAAAAAAA&#10;AJ8CAABkcnMvZG93bnJldi54bWxQSwUGAAAAAAQABAD3AAAAkQMAAAAA&#10;">
                  <v:imagedata r:id="rId33" o:title=""/>
                </v:shape>
                <v:group id="Group 990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91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k1cQA&#10;AADcAAAADwAAAGRycy9kb3ducmV2LnhtbESPT4vCMBTE74LfIbwFL7KmCopbjSKii7An/1y8PZpn&#10;07V5KU1qu9/eLAgeh5n5DbNcd7YUD6p94VjBeJSAIM6cLjhXcDnvP+cgfEDWWDomBX/kYb3q95aY&#10;atfykR6nkIsIYZ+iAhNClUrpM0MW/chVxNG7udpiiLLOpa6xjXBbykmSzKTFguOCwYq2hrL7qbEK&#10;yl17dNn9vG325vtn2PxW9kpTpQYf3WYBIlAX3uFX+6AVfE1n8H8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yZNX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988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89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VPMIA&#10;AADcAAAADwAAAGRycy9kb3ducmV2LnhtbERPTWvCMBi+D/wP4R14GZpO6NDOKCKrDHby4+LtJXnX&#10;dDZvSpPa+u+Xw2DHh+d7vR1dI+7Uhdqzgtd5BoJYe1NzpeByLmdLECEiG2w8k4IHBdhuJk9rLIwf&#10;+Ej3U6xECuFQoAIbY1tIGbQlh2HuW+LEffvOYUywq6TpcEjhrpGLLHuTDmtODRZb2lvSt1PvFDQf&#10;w9Hr23nfl/bw9dL/tO5KuVLT53H3DiLSGP/Ff+5Po2CVp7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VU8wgAAANw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984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87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Th8IA&#10;AADcAAAADwAAAGRycy9kb3ducmV2LnhtbERPz2vCMBS+D/wfwht4GZpOmGhnFJFVBjtVvXh7JG9N&#10;Z/NSmtTW/345DHb8+H5vdqNrxJ26UHtW8DrPQBBrb2quFFzOxWwFIkRkg41nUvCgALvt5GmDufED&#10;l3Q/xUqkEA45KrAxtrmUQVtyGOa+JU7ct+8cxgS7SpoOhxTuGrnIsqV0WHNqsNjSwZK+nXqnoPkY&#10;Sq9v50Nf2OPXS//Tuiu9KTV9HvfvICKN8V/85/40CtbLND+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5OHwgAAANw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  <v:shape id="Picture 986" o:spid="_x0000_s1034" type="#_x0000_t75" style="position:absolute;left:799;top:7396;width:1057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ql9zEAAAA3AAAAA8AAABkcnMvZG93bnJldi54bWxEj0FrwkAUhO8F/8PyCt7qxqKhpq4iBcWL&#10;QmMPHp/Z1yQ0+zbsrjH5964g9DjMzDfMct2bRnTkfG1ZwXSSgCAurK65VPBz2r59gPABWWNjmRQM&#10;5GG9Gr0sMdP2xt/U5aEUEcI+QwVVCG0mpS8qMugntiWO3q91BkOUrpTa4S3CTSPfkySVBmuOCxW2&#10;9FVR8ZdfjQIzO8v00FM3nI7Dzl/CZd7mTqnxa7/5BBGoD//hZ3uvFSzSKTzOx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ql9zEAAAA3AAAAA8AAAAAAAAAAAAAAAAA&#10;nwIAAGRycy9kb3ducmV2LnhtbFBLBQYAAAAABAAEAPcAAACQAwAAAAA=&#10;">
                    <v:imagedata r:id="rId34" o:title=""/>
                  </v:shape>
                  <v:shape id="Picture 985" o:spid="_x0000_s1035" type="#_x0000_t75" style="position:absolute;left:1990;top:7390;width:81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H+nHAAAA3AAAAA8AAABkcnMvZG93bnJldi54bWxEj0FLw0AUhO+C/2F5ghexm+ZQTdptsQXB&#10;Swu22l4f2WcSzb4N2WeT9te7QqHHYWa+YWaLwTXqSF2oPRsYjxJQxIW3NZcGPnavj8+ggiBbbDyT&#10;gRMFWMxvb2aYW9/zOx23UqoI4ZCjgUqkzbUORUUOw8i3xNH78p1DibIrte2wj3DX6DRJJtphzXGh&#10;wpZWFRU/219noP8+PHyuZbw5nOVpf9qd7TLNxJj7u+FlCkpokGv40n6zBrJJCv9n4hH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muH+nHAAAA3AAAAA8AAAAAAAAAAAAA&#10;AAAAnwIAAGRycy9kb3ducmV2LnhtbFBLBQYAAAAABAAEAPcAAACTAwAAAAA=&#10;">
                    <v:imagedata r:id="rId35" o:title=""/>
                  </v:shape>
                </v:group>
                <w10:wrap anchorx="page" anchory="page"/>
              </v:group>
            </w:pict>
          </mc:Fallback>
        </mc:AlternateContent>
      </w:r>
      <w:r w:rsidR="00D42E82">
        <w:rPr>
          <w:color w:val="231F20"/>
        </w:rPr>
        <w:t>A</w:t>
      </w:r>
      <w:r w:rsidR="00D42E82">
        <w:rPr>
          <w:color w:val="231F20"/>
          <w:spacing w:val="27"/>
        </w:rPr>
        <w:t xml:space="preserve"> </w:t>
      </w:r>
      <w:r w:rsidR="00D42E82">
        <w:rPr>
          <w:color w:val="231F20"/>
          <w:spacing w:val="-1"/>
        </w:rPr>
        <w:t>Chromatography</w:t>
      </w:r>
      <w:r w:rsidR="00D42E82">
        <w:rPr>
          <w:color w:val="231F20"/>
          <w:spacing w:val="28"/>
        </w:rPr>
        <w:t xml:space="preserve"> </w:t>
      </w:r>
      <w:r w:rsidR="00D42E82">
        <w:rPr>
          <w:color w:val="231F20"/>
          <w:spacing w:val="-2"/>
        </w:rPr>
        <w:t>Investigation</w:t>
      </w:r>
    </w:p>
    <w:p w:rsidR="00F3000D" w:rsidRDefault="00F3000D">
      <w:pPr>
        <w:spacing w:before="2"/>
        <w:rPr>
          <w:rFonts w:ascii="Times New Roman" w:eastAsia="Times New Roman" w:hAnsi="Times New Roman" w:cs="Times New Roman"/>
          <w:i/>
        </w:rPr>
      </w:pPr>
    </w:p>
    <w:p w:rsidR="00F3000D" w:rsidRDefault="00D42E82">
      <w:pPr>
        <w:tabs>
          <w:tab w:val="left" w:pos="3752"/>
        </w:tabs>
        <w:spacing w:before="44" w:line="250" w:lineRule="auto"/>
        <w:ind w:left="220" w:right="9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First,</w:t>
      </w:r>
      <w:r>
        <w:rPr>
          <w:rFonts w:ascii="Times New Roman"/>
          <w:i/>
          <w:color w:val="231F20"/>
          <w:spacing w:val="42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read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procedure</w:t>
      </w:r>
      <w:r>
        <w:rPr>
          <w:rFonts w:ascii="Times New Roman"/>
          <w:i/>
          <w:color w:val="231F20"/>
          <w:spacing w:val="43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below.</w:t>
      </w:r>
      <w:r>
        <w:rPr>
          <w:rFonts w:ascii="Times New Roman"/>
          <w:i/>
          <w:color w:val="231F20"/>
          <w:spacing w:val="-2"/>
          <w:sz w:val="24"/>
        </w:rPr>
        <w:tab/>
      </w:r>
      <w:r>
        <w:rPr>
          <w:rFonts w:ascii="Times New Roman"/>
          <w:i/>
          <w:color w:val="231F20"/>
          <w:sz w:val="24"/>
        </w:rPr>
        <w:t xml:space="preserve">Then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write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your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hypothesis </w:t>
      </w:r>
      <w:r>
        <w:rPr>
          <w:rFonts w:ascii="Times New Roman"/>
          <w:i/>
          <w:color w:val="231F20"/>
          <w:spacing w:val="1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for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what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14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think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will </w:t>
      </w:r>
      <w:r>
        <w:rPr>
          <w:rFonts w:ascii="Times New Roman"/>
          <w:i/>
          <w:color w:val="231F20"/>
          <w:spacing w:val="1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happen</w:t>
      </w:r>
      <w:r>
        <w:rPr>
          <w:rFonts w:ascii="Times New Roman"/>
          <w:i/>
          <w:color w:val="231F20"/>
          <w:spacing w:val="26"/>
          <w:w w:val="9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after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2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place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2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filter </w:t>
      </w:r>
      <w:r>
        <w:rPr>
          <w:rFonts w:ascii="Times New Roman"/>
          <w:i/>
          <w:color w:val="231F20"/>
          <w:spacing w:val="2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strip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2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in </w:t>
      </w:r>
      <w:r>
        <w:rPr>
          <w:rFonts w:ascii="Times New Roman"/>
          <w:i/>
          <w:color w:val="231F20"/>
          <w:spacing w:val="3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water: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1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A75B0D" w:rsidRDefault="00A75B0D">
      <w:pPr>
        <w:spacing w:before="164"/>
        <w:ind w:left="140"/>
        <w:rPr>
          <w:rFonts w:ascii="Times New Roman"/>
          <w:i/>
          <w:color w:val="231F20"/>
          <w:sz w:val="26"/>
        </w:rPr>
      </w:pPr>
    </w:p>
    <w:p w:rsidR="00F3000D" w:rsidRDefault="00D42E82">
      <w:pPr>
        <w:spacing w:before="164"/>
        <w:ind w:left="14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/>
          <w:i/>
          <w:color w:val="231F20"/>
          <w:sz w:val="26"/>
        </w:rPr>
        <w:t>washable</w:t>
      </w:r>
      <w:proofErr w:type="gramEnd"/>
      <w:r>
        <w:rPr>
          <w:rFonts w:ascii="Times New Roman"/>
          <w:i/>
          <w:color w:val="231F20"/>
          <w:spacing w:val="61"/>
          <w:sz w:val="26"/>
        </w:rPr>
        <w:t xml:space="preserve"> </w:t>
      </w:r>
      <w:proofErr w:type="spellStart"/>
      <w:r>
        <w:rPr>
          <w:rFonts w:ascii="Times New Roman"/>
          <w:i/>
          <w:color w:val="231F20"/>
          <w:spacing w:val="-2"/>
          <w:sz w:val="26"/>
        </w:rPr>
        <w:t>colo</w:t>
      </w:r>
      <w:r w:rsidR="00957B6F">
        <w:rPr>
          <w:rFonts w:ascii="Times New Roman"/>
          <w:i/>
          <w:color w:val="231F20"/>
          <w:spacing w:val="-2"/>
          <w:sz w:val="26"/>
        </w:rPr>
        <w:t>u</w:t>
      </w:r>
      <w:r>
        <w:rPr>
          <w:rFonts w:ascii="Times New Roman"/>
          <w:i/>
          <w:color w:val="231F20"/>
          <w:spacing w:val="-2"/>
          <w:sz w:val="26"/>
        </w:rPr>
        <w:t>red</w:t>
      </w:r>
      <w:proofErr w:type="spellEnd"/>
      <w:r>
        <w:rPr>
          <w:rFonts w:ascii="Times New Roman"/>
          <w:i/>
          <w:color w:val="231F20"/>
          <w:spacing w:val="6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marker,</w:t>
      </w:r>
      <w:r>
        <w:rPr>
          <w:rFonts w:ascii="Times New Roman"/>
          <w:i/>
          <w:color w:val="231F20"/>
          <w:spacing w:val="6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coffee</w:t>
      </w:r>
      <w:r>
        <w:rPr>
          <w:rFonts w:ascii="Times New Roman"/>
          <w:i/>
          <w:color w:val="231F20"/>
          <w:spacing w:val="6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filter,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small</w:t>
      </w:r>
      <w:r>
        <w:rPr>
          <w:rFonts w:ascii="Times New Roman"/>
          <w:i/>
          <w:color w:val="231F20"/>
          <w:spacing w:val="6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plast</w:t>
      </w:r>
      <w:r>
        <w:rPr>
          <w:rFonts w:ascii="Times New Roman"/>
          <w:i/>
          <w:color w:val="231F20"/>
          <w:spacing w:val="-2"/>
          <w:sz w:val="26"/>
        </w:rPr>
        <w:t>ic</w:t>
      </w:r>
      <w:r>
        <w:rPr>
          <w:rFonts w:ascii="Times New Roman"/>
          <w:i/>
          <w:color w:val="231F20"/>
          <w:spacing w:val="62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cup,</w:t>
      </w:r>
      <w:r>
        <w:rPr>
          <w:rFonts w:ascii="Times New Roman"/>
          <w:i/>
          <w:color w:val="231F20"/>
          <w:spacing w:val="6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water,</w:t>
      </w:r>
      <w:r>
        <w:rPr>
          <w:rFonts w:ascii="Times New Roman"/>
          <w:i/>
          <w:color w:val="231F20"/>
          <w:spacing w:val="62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measuring</w:t>
      </w:r>
      <w:r>
        <w:rPr>
          <w:rFonts w:ascii="Times New Roman"/>
          <w:i/>
          <w:color w:val="231F20"/>
          <w:spacing w:val="64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cup,</w:t>
      </w:r>
      <w:r>
        <w:rPr>
          <w:rFonts w:ascii="Times New Roman"/>
          <w:i/>
          <w:color w:val="231F20"/>
          <w:spacing w:val="6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scissors,</w:t>
      </w:r>
      <w:r>
        <w:rPr>
          <w:rFonts w:ascii="Times New Roman"/>
          <w:i/>
          <w:color w:val="231F20"/>
          <w:spacing w:val="6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ruler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3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A75B0D" w:rsidRDefault="00A75B0D">
      <w:pPr>
        <w:spacing w:before="3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F3000D" w:rsidRDefault="00D42E82">
      <w:pPr>
        <w:spacing w:before="39" w:line="500" w:lineRule="auto"/>
        <w:ind w:left="250" w:right="48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sz w:val="26"/>
        </w:rPr>
        <w:t>Fill</w:t>
      </w:r>
      <w:r>
        <w:rPr>
          <w:rFonts w:ascii="Times New Roman"/>
          <w:i/>
          <w:color w:val="231F20"/>
          <w:spacing w:val="3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33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measuring</w:t>
      </w:r>
      <w:r>
        <w:rPr>
          <w:rFonts w:ascii="Times New Roman"/>
          <w:i/>
          <w:color w:val="231F20"/>
          <w:spacing w:val="34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cup</w:t>
      </w:r>
      <w:r>
        <w:rPr>
          <w:rFonts w:ascii="Times New Roman"/>
          <w:i/>
          <w:color w:val="231F20"/>
          <w:spacing w:val="3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with</w:t>
      </w:r>
      <w:r>
        <w:rPr>
          <w:rFonts w:ascii="Times New Roman"/>
          <w:i/>
          <w:color w:val="231F20"/>
          <w:spacing w:val="32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50</w:t>
      </w:r>
      <w:r>
        <w:rPr>
          <w:rFonts w:ascii="Times New Roman"/>
          <w:i/>
          <w:color w:val="231F20"/>
          <w:spacing w:val="33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milliliters</w:t>
      </w:r>
      <w:r>
        <w:rPr>
          <w:rFonts w:ascii="Times New Roman"/>
          <w:i/>
          <w:color w:val="231F20"/>
          <w:spacing w:val="3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of</w:t>
      </w:r>
      <w:r>
        <w:rPr>
          <w:rFonts w:ascii="Times New Roman"/>
          <w:i/>
          <w:color w:val="231F20"/>
          <w:spacing w:val="3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water.</w:t>
      </w:r>
      <w:r>
        <w:rPr>
          <w:rFonts w:ascii="Times New Roman"/>
          <w:i/>
          <w:color w:val="231F20"/>
          <w:spacing w:val="26"/>
          <w:w w:val="10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Pour</w:t>
      </w:r>
      <w:r>
        <w:rPr>
          <w:rFonts w:ascii="Times New Roman"/>
          <w:i/>
          <w:color w:val="231F20"/>
          <w:spacing w:val="5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5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50</w:t>
      </w:r>
      <w:r>
        <w:rPr>
          <w:rFonts w:ascii="Times New Roman"/>
          <w:i/>
          <w:color w:val="231F20"/>
          <w:spacing w:val="56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milliliters</w:t>
      </w:r>
      <w:r>
        <w:rPr>
          <w:rFonts w:ascii="Times New Roman"/>
          <w:i/>
          <w:color w:val="231F20"/>
          <w:spacing w:val="58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of</w:t>
      </w:r>
      <w:r>
        <w:rPr>
          <w:rFonts w:ascii="Times New Roman"/>
          <w:i/>
          <w:color w:val="231F20"/>
          <w:spacing w:val="57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water</w:t>
      </w:r>
      <w:r>
        <w:rPr>
          <w:rFonts w:ascii="Times New Roman"/>
          <w:i/>
          <w:color w:val="231F20"/>
          <w:spacing w:val="5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into</w:t>
      </w:r>
      <w:r>
        <w:rPr>
          <w:rFonts w:ascii="Times New Roman"/>
          <w:i/>
          <w:color w:val="231F20"/>
          <w:spacing w:val="5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56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plastic</w:t>
      </w:r>
      <w:r>
        <w:rPr>
          <w:rFonts w:ascii="Times New Roman"/>
          <w:i/>
          <w:color w:val="231F20"/>
          <w:spacing w:val="58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cup.</w:t>
      </w:r>
    </w:p>
    <w:p w:rsidR="00F3000D" w:rsidRDefault="00D42E82">
      <w:pPr>
        <w:spacing w:before="10" w:line="206" w:lineRule="auto"/>
        <w:ind w:left="250" w:right="69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sz w:val="26"/>
        </w:rPr>
        <w:t>Using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ruler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for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measuring,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cut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a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Kalinga"/>
          <w:color w:val="231F20"/>
          <w:sz w:val="26"/>
        </w:rPr>
        <w:t>1</w:t>
      </w:r>
      <w:r>
        <w:rPr>
          <w:rFonts w:ascii="Kalinga"/>
          <w:color w:val="231F20"/>
          <w:spacing w:val="5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inch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wide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by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5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inch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long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strip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out</w:t>
      </w:r>
      <w:r>
        <w:rPr>
          <w:rFonts w:ascii="Times New Roman"/>
          <w:i/>
          <w:color w:val="231F20"/>
          <w:spacing w:val="59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of</w:t>
      </w:r>
      <w:r>
        <w:rPr>
          <w:rFonts w:ascii="Times New Roman"/>
          <w:i/>
          <w:color w:val="231F20"/>
          <w:spacing w:val="60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pacing w:val="61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coffee</w:t>
      </w:r>
      <w:r>
        <w:rPr>
          <w:rFonts w:ascii="Times New Roman"/>
          <w:i/>
          <w:color w:val="231F20"/>
          <w:spacing w:val="27"/>
          <w:w w:val="107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filter.</w:t>
      </w:r>
    </w:p>
    <w:p w:rsidR="00F3000D" w:rsidRDefault="00F3000D">
      <w:pPr>
        <w:spacing w:before="4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F3000D" w:rsidRDefault="00D42E82">
      <w:pPr>
        <w:spacing w:line="388" w:lineRule="auto"/>
        <w:ind w:left="250" w:right="98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w w:val="105"/>
          <w:sz w:val="26"/>
        </w:rPr>
        <w:t>Lay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coffee</w:t>
      </w:r>
      <w:r>
        <w:rPr>
          <w:rFonts w:ascii="Times New Roman"/>
          <w:i/>
          <w:color w:val="231F20"/>
          <w:spacing w:val="49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filter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strip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on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your</w:t>
      </w:r>
      <w:r>
        <w:rPr>
          <w:rFonts w:ascii="Times New Roman"/>
          <w:i/>
          <w:color w:val="231F20"/>
          <w:spacing w:val="49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desk</w:t>
      </w:r>
      <w:r>
        <w:rPr>
          <w:rFonts w:ascii="Times New Roman"/>
          <w:i/>
          <w:color w:val="231F20"/>
          <w:spacing w:val="47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so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that</w:t>
      </w:r>
      <w:r>
        <w:rPr>
          <w:rFonts w:ascii="Times New Roman"/>
          <w:i/>
          <w:color w:val="231F20"/>
          <w:spacing w:val="49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it</w:t>
      </w:r>
      <w:r>
        <w:rPr>
          <w:rFonts w:ascii="Times New Roman"/>
          <w:i/>
          <w:color w:val="231F20"/>
          <w:spacing w:val="47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is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Kalinga"/>
          <w:color w:val="231F20"/>
          <w:w w:val="105"/>
          <w:sz w:val="26"/>
        </w:rPr>
        <w:t>1</w:t>
      </w:r>
      <w:r>
        <w:rPr>
          <w:rFonts w:ascii="Kalinga"/>
          <w:color w:val="231F20"/>
          <w:spacing w:val="42"/>
          <w:w w:val="10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inch</w:t>
      </w:r>
      <w:r>
        <w:rPr>
          <w:rFonts w:ascii="Times New Roman"/>
          <w:i/>
          <w:color w:val="231F20"/>
          <w:spacing w:val="51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wide</w:t>
      </w:r>
      <w:r>
        <w:rPr>
          <w:rFonts w:ascii="Times New Roman"/>
          <w:i/>
          <w:color w:val="231F20"/>
          <w:spacing w:val="47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and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5</w:t>
      </w:r>
      <w:r>
        <w:rPr>
          <w:rFonts w:ascii="Times New Roman"/>
          <w:i/>
          <w:color w:val="231F20"/>
          <w:spacing w:val="48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inches</w:t>
      </w:r>
      <w:r>
        <w:rPr>
          <w:rFonts w:ascii="Times New Roman"/>
          <w:i/>
          <w:color w:val="231F20"/>
          <w:spacing w:val="47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tall.</w:t>
      </w:r>
      <w:r>
        <w:rPr>
          <w:rFonts w:ascii="Times New Roman"/>
          <w:i/>
          <w:color w:val="231F20"/>
          <w:spacing w:val="26"/>
          <w:w w:val="81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Use</w:t>
      </w:r>
      <w:r>
        <w:rPr>
          <w:rFonts w:ascii="Times New Roman"/>
          <w:i/>
          <w:color w:val="231F20"/>
          <w:spacing w:val="59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your</w:t>
      </w:r>
      <w:r>
        <w:rPr>
          <w:rFonts w:ascii="Times New Roman"/>
          <w:i/>
          <w:color w:val="231F20"/>
          <w:spacing w:val="59"/>
          <w:w w:val="10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ruler</w:t>
      </w:r>
      <w:r>
        <w:rPr>
          <w:rFonts w:ascii="Times New Roman"/>
          <w:i/>
          <w:color w:val="231F20"/>
          <w:spacing w:val="62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to</w:t>
      </w:r>
      <w:r>
        <w:rPr>
          <w:rFonts w:ascii="Times New Roman"/>
          <w:i/>
          <w:color w:val="231F20"/>
          <w:spacing w:val="59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6"/>
        </w:rPr>
        <w:t>measure</w:t>
      </w:r>
      <w:r>
        <w:rPr>
          <w:rFonts w:ascii="Times New Roman"/>
          <w:i/>
          <w:color w:val="231F20"/>
          <w:spacing w:val="61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up</w:t>
      </w:r>
      <w:r>
        <w:rPr>
          <w:rFonts w:ascii="Times New Roman"/>
          <w:i/>
          <w:color w:val="231F20"/>
          <w:spacing w:val="58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2</w:t>
      </w:r>
      <w:r>
        <w:rPr>
          <w:rFonts w:ascii="Times New Roman"/>
          <w:i/>
          <w:color w:val="231F20"/>
          <w:spacing w:val="59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inches</w:t>
      </w:r>
      <w:r>
        <w:rPr>
          <w:rFonts w:ascii="Times New Roman"/>
          <w:i/>
          <w:color w:val="231F20"/>
          <w:spacing w:val="58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from</w:t>
      </w:r>
      <w:r>
        <w:rPr>
          <w:rFonts w:ascii="Times New Roman"/>
          <w:i/>
          <w:color w:val="231F20"/>
          <w:spacing w:val="58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60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bottom</w:t>
      </w:r>
      <w:r>
        <w:rPr>
          <w:rFonts w:ascii="Times New Roman"/>
          <w:i/>
          <w:color w:val="231F20"/>
          <w:spacing w:val="59"/>
          <w:w w:val="105"/>
          <w:sz w:val="26"/>
        </w:rPr>
        <w:t xml:space="preserve"> </w:t>
      </w:r>
      <w:r>
        <w:rPr>
          <w:rFonts w:ascii="Times New Roman"/>
          <w:i/>
          <w:color w:val="231F20"/>
          <w:w w:val="105"/>
          <w:sz w:val="26"/>
        </w:rPr>
        <w:t>of</w:t>
      </w:r>
      <w:r>
        <w:rPr>
          <w:rFonts w:ascii="Times New Roman"/>
          <w:i/>
          <w:color w:val="231F20"/>
          <w:spacing w:val="60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the</w:t>
      </w:r>
      <w:r>
        <w:rPr>
          <w:rFonts w:ascii="Times New Roman"/>
          <w:i/>
          <w:color w:val="231F20"/>
          <w:spacing w:val="59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strip.</w:t>
      </w:r>
    </w:p>
    <w:p w:rsidR="00F3000D" w:rsidRDefault="00D42E82">
      <w:pPr>
        <w:spacing w:before="105"/>
        <w:ind w:left="24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z w:val="26"/>
        </w:rPr>
        <w:t xml:space="preserve">With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your </w:t>
      </w:r>
      <w:r>
        <w:rPr>
          <w:rFonts w:ascii="Times New Roman"/>
          <w:i/>
          <w:color w:val="231F20"/>
          <w:spacing w:val="17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marker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8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draw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a </w:t>
      </w:r>
      <w:r>
        <w:rPr>
          <w:rFonts w:ascii="Times New Roman"/>
          <w:i/>
          <w:color w:val="231F20"/>
          <w:spacing w:val="17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thick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7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line </w:t>
      </w:r>
      <w:r>
        <w:rPr>
          <w:rFonts w:ascii="Times New Roman"/>
          <w:i/>
          <w:color w:val="231F20"/>
          <w:spacing w:val="17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across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7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strip,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Kalinga"/>
          <w:color w:val="231F20"/>
          <w:sz w:val="26"/>
        </w:rPr>
        <w:t xml:space="preserve">2 </w:t>
      </w:r>
      <w:r>
        <w:rPr>
          <w:rFonts w:ascii="Kalinga"/>
          <w:color w:val="231F20"/>
          <w:spacing w:val="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inches </w:t>
      </w:r>
      <w:r>
        <w:rPr>
          <w:rFonts w:ascii="Times New Roman"/>
          <w:i/>
          <w:color w:val="231F20"/>
          <w:spacing w:val="16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from </w:t>
      </w:r>
      <w:r>
        <w:rPr>
          <w:rFonts w:ascii="Times New Roman"/>
          <w:i/>
          <w:color w:val="231F20"/>
          <w:spacing w:val="1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7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bottom.</w:t>
      </w:r>
    </w:p>
    <w:p w:rsidR="00F3000D" w:rsidRDefault="00F3000D">
      <w:pPr>
        <w:spacing w:before="1"/>
        <w:rPr>
          <w:rFonts w:ascii="Times New Roman" w:eastAsia="Times New Roman" w:hAnsi="Times New Roman" w:cs="Times New Roman"/>
          <w:i/>
        </w:rPr>
      </w:pPr>
    </w:p>
    <w:p w:rsidR="00F3000D" w:rsidRDefault="00D42E82">
      <w:pPr>
        <w:spacing w:line="250" w:lineRule="auto"/>
        <w:ind w:left="249" w:right="1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pacing w:val="-2"/>
          <w:sz w:val="26"/>
        </w:rPr>
        <w:t>Carefully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take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your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strip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and </w:t>
      </w:r>
      <w:r>
        <w:rPr>
          <w:rFonts w:ascii="Times New Roman"/>
          <w:i/>
          <w:color w:val="231F20"/>
          <w:spacing w:val="12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set</w:t>
      </w:r>
      <w:r>
        <w:rPr>
          <w:rFonts w:ascii="Times New Roman"/>
          <w:i/>
          <w:color w:val="231F20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8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end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closest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26"/>
        </w:rPr>
        <w:t>to</w:t>
      </w:r>
      <w:r>
        <w:rPr>
          <w:rFonts w:ascii="Times New Roman"/>
          <w:i/>
          <w:color w:val="231F20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7"/>
          <w:w w:val="10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mark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 xml:space="preserve">in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sz w:val="26"/>
        </w:rPr>
        <w:t>the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4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cup</w:t>
      </w:r>
      <w:r>
        <w:rPr>
          <w:rFonts w:ascii="Times New Roman"/>
          <w:i/>
          <w:color w:val="231F20"/>
          <w:sz w:val="26"/>
        </w:rPr>
        <w:t xml:space="preserve"> </w:t>
      </w:r>
      <w:r>
        <w:rPr>
          <w:rFonts w:ascii="Times New Roman"/>
          <w:i/>
          <w:color w:val="231F20"/>
          <w:spacing w:val="13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with</w:t>
      </w:r>
      <w:r>
        <w:rPr>
          <w:rFonts w:ascii="Times New Roman"/>
          <w:i/>
          <w:color w:val="231F20"/>
          <w:spacing w:val="23"/>
          <w:w w:val="102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50</w:t>
      </w:r>
      <w:r>
        <w:rPr>
          <w:rFonts w:ascii="Times New Roman"/>
          <w:i/>
          <w:color w:val="231F20"/>
          <w:spacing w:val="29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sz w:val="26"/>
        </w:rPr>
        <w:t>milliliters</w:t>
      </w:r>
      <w:r>
        <w:rPr>
          <w:rFonts w:ascii="Times New Roman"/>
          <w:i/>
          <w:color w:val="231F20"/>
          <w:spacing w:val="32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of</w:t>
      </w:r>
      <w:r>
        <w:rPr>
          <w:rFonts w:ascii="Times New Roman"/>
          <w:i/>
          <w:color w:val="231F20"/>
          <w:spacing w:val="31"/>
          <w:sz w:val="26"/>
        </w:rPr>
        <w:t xml:space="preserve"> </w:t>
      </w:r>
      <w:r>
        <w:rPr>
          <w:rFonts w:ascii="Times New Roman"/>
          <w:i/>
          <w:color w:val="231F20"/>
          <w:sz w:val="26"/>
        </w:rPr>
        <w:t>water.</w:t>
      </w:r>
    </w:p>
    <w:p w:rsidR="00F3000D" w:rsidRDefault="00F3000D">
      <w:pPr>
        <w:spacing w:before="2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F3000D" w:rsidRDefault="00D42E82">
      <w:pPr>
        <w:ind w:left="24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z w:val="26"/>
        </w:rPr>
        <w:t>Observe.</w:t>
      </w:r>
    </w:p>
    <w:p w:rsidR="00F3000D" w:rsidRDefault="00F3000D">
      <w:pPr>
        <w:rPr>
          <w:rFonts w:ascii="Times New Roman" w:eastAsia="Times New Roman" w:hAnsi="Times New Roman" w:cs="Times New Roman"/>
          <w:sz w:val="26"/>
          <w:szCs w:val="26"/>
        </w:r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C434E9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91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919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20" name="Group 980"/>
                        <wpg:cNvGrpSpPr>
                          <a:grpSpLocks/>
                        </wpg:cNvGrpSpPr>
                        <wpg:grpSpPr bwMode="auto">
                          <a:xfrm>
                            <a:off x="978" y="2249"/>
                            <a:ext cx="10277" cy="2"/>
                            <a:chOff x="978" y="2249"/>
                            <a:chExt cx="10277" cy="2"/>
                          </a:xfrm>
                        </wpg:grpSpPr>
                        <wps:wsp>
                          <wps:cNvPr id="921" name="Freeform 981"/>
                          <wps:cNvSpPr>
                            <a:spLocks/>
                          </wps:cNvSpPr>
                          <wps:spPr bwMode="auto">
                            <a:xfrm>
                              <a:off x="978" y="22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10277"/>
                                <a:gd name="T2" fmla="+- 0 11254 97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78"/>
                        <wpg:cNvGrpSpPr>
                          <a:grpSpLocks/>
                        </wpg:cNvGrpSpPr>
                        <wpg:grpSpPr bwMode="auto">
                          <a:xfrm>
                            <a:off x="958" y="2749"/>
                            <a:ext cx="10277" cy="2"/>
                            <a:chOff x="958" y="2749"/>
                            <a:chExt cx="10277" cy="2"/>
                          </a:xfrm>
                        </wpg:grpSpPr>
                        <wps:wsp>
                          <wps:cNvPr id="923" name="Freeform 979"/>
                          <wps:cNvSpPr>
                            <a:spLocks/>
                          </wps:cNvSpPr>
                          <wps:spPr bwMode="auto">
                            <a:xfrm>
                              <a:off x="958" y="27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277"/>
                                <a:gd name="T2" fmla="+- 0 11234 9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76"/>
                        <wpg:cNvGrpSpPr>
                          <a:grpSpLocks/>
                        </wpg:cNvGrpSpPr>
                        <wpg:grpSpPr bwMode="auto">
                          <a:xfrm>
                            <a:off x="1005" y="3259"/>
                            <a:ext cx="10277" cy="2"/>
                            <a:chOff x="1005" y="3259"/>
                            <a:chExt cx="10277" cy="2"/>
                          </a:xfrm>
                        </wpg:grpSpPr>
                        <wps:wsp>
                          <wps:cNvPr id="925" name="Freeform 977"/>
                          <wps:cNvSpPr>
                            <a:spLocks/>
                          </wps:cNvSpPr>
                          <wps:spPr bwMode="auto">
                            <a:xfrm>
                              <a:off x="1005" y="32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10277"/>
                                <a:gd name="T2" fmla="+- 0 11281 100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74"/>
                        <wpg:cNvGrpSpPr>
                          <a:grpSpLocks/>
                        </wpg:cNvGrpSpPr>
                        <wpg:grpSpPr bwMode="auto">
                          <a:xfrm>
                            <a:off x="998" y="3753"/>
                            <a:ext cx="10277" cy="2"/>
                            <a:chOff x="998" y="3753"/>
                            <a:chExt cx="10277" cy="2"/>
                          </a:xfrm>
                        </wpg:grpSpPr>
                        <wps:wsp>
                          <wps:cNvPr id="927" name="Freeform 975"/>
                          <wps:cNvSpPr>
                            <a:spLocks/>
                          </wps:cNvSpPr>
                          <wps:spPr bwMode="auto">
                            <a:xfrm>
                              <a:off x="998" y="37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77"/>
                                <a:gd name="T2" fmla="+- 0 11274 99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72"/>
                        <wpg:cNvGrpSpPr>
                          <a:grpSpLocks/>
                        </wpg:cNvGrpSpPr>
                        <wpg:grpSpPr bwMode="auto">
                          <a:xfrm>
                            <a:off x="1038" y="4969"/>
                            <a:ext cx="10277" cy="2"/>
                            <a:chOff x="1038" y="4969"/>
                            <a:chExt cx="10277" cy="2"/>
                          </a:xfrm>
                        </wpg:grpSpPr>
                        <wps:wsp>
                          <wps:cNvPr id="929" name="Freeform 973"/>
                          <wps:cNvSpPr>
                            <a:spLocks/>
                          </wps:cNvSpPr>
                          <wps:spPr bwMode="auto">
                            <a:xfrm>
                              <a:off x="1038" y="496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70"/>
                        <wpg:cNvGrpSpPr>
                          <a:grpSpLocks/>
                        </wpg:cNvGrpSpPr>
                        <wpg:grpSpPr bwMode="auto">
                          <a:xfrm>
                            <a:off x="1018" y="5470"/>
                            <a:ext cx="10277" cy="2"/>
                            <a:chOff x="1018" y="5470"/>
                            <a:chExt cx="10277" cy="2"/>
                          </a:xfrm>
                        </wpg:grpSpPr>
                        <wps:wsp>
                          <wps:cNvPr id="931" name="Freeform 971"/>
                          <wps:cNvSpPr>
                            <a:spLocks/>
                          </wps:cNvSpPr>
                          <wps:spPr bwMode="auto">
                            <a:xfrm>
                              <a:off x="1018" y="547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68"/>
                        <wpg:cNvGrpSpPr>
                          <a:grpSpLocks/>
                        </wpg:cNvGrpSpPr>
                        <wpg:grpSpPr bwMode="auto">
                          <a:xfrm>
                            <a:off x="1065" y="5979"/>
                            <a:ext cx="10277" cy="2"/>
                            <a:chOff x="1065" y="5979"/>
                            <a:chExt cx="10277" cy="2"/>
                          </a:xfrm>
                        </wpg:grpSpPr>
                        <wps:wsp>
                          <wps:cNvPr id="933" name="Freeform 969"/>
                          <wps:cNvSpPr>
                            <a:spLocks/>
                          </wps:cNvSpPr>
                          <wps:spPr bwMode="auto">
                            <a:xfrm>
                              <a:off x="1065" y="597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66"/>
                        <wpg:cNvGrpSpPr>
                          <a:grpSpLocks/>
                        </wpg:cNvGrpSpPr>
                        <wpg:grpSpPr bwMode="auto">
                          <a:xfrm>
                            <a:off x="1058" y="6473"/>
                            <a:ext cx="10277" cy="2"/>
                            <a:chOff x="1058" y="6473"/>
                            <a:chExt cx="10277" cy="2"/>
                          </a:xfrm>
                        </wpg:grpSpPr>
                        <wps:wsp>
                          <wps:cNvPr id="935" name="Freeform 967"/>
                          <wps:cNvSpPr>
                            <a:spLocks/>
                          </wps:cNvSpPr>
                          <wps:spPr bwMode="auto">
                            <a:xfrm>
                              <a:off x="1058" y="647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64"/>
                        <wpg:cNvGrpSpPr>
                          <a:grpSpLocks/>
                        </wpg:cNvGrpSpPr>
                        <wpg:grpSpPr bwMode="auto">
                          <a:xfrm>
                            <a:off x="1038" y="7729"/>
                            <a:ext cx="10277" cy="2"/>
                            <a:chOff x="1038" y="7729"/>
                            <a:chExt cx="10277" cy="2"/>
                          </a:xfrm>
                        </wpg:grpSpPr>
                        <wps:wsp>
                          <wps:cNvPr id="937" name="Freeform 965"/>
                          <wps:cNvSpPr>
                            <a:spLocks/>
                          </wps:cNvSpPr>
                          <wps:spPr bwMode="auto">
                            <a:xfrm>
                              <a:off x="1038" y="77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62"/>
                        <wpg:cNvGrpSpPr>
                          <a:grpSpLocks/>
                        </wpg:cNvGrpSpPr>
                        <wpg:grpSpPr bwMode="auto">
                          <a:xfrm>
                            <a:off x="1018" y="8230"/>
                            <a:ext cx="10277" cy="2"/>
                            <a:chOff x="1018" y="8230"/>
                            <a:chExt cx="10277" cy="2"/>
                          </a:xfrm>
                        </wpg:grpSpPr>
                        <wps:wsp>
                          <wps:cNvPr id="939" name="Freeform 963"/>
                          <wps:cNvSpPr>
                            <a:spLocks/>
                          </wps:cNvSpPr>
                          <wps:spPr bwMode="auto">
                            <a:xfrm>
                              <a:off x="1018" y="8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60"/>
                        <wpg:cNvGrpSpPr>
                          <a:grpSpLocks/>
                        </wpg:cNvGrpSpPr>
                        <wpg:grpSpPr bwMode="auto">
                          <a:xfrm>
                            <a:off x="1065" y="8739"/>
                            <a:ext cx="10277" cy="2"/>
                            <a:chOff x="1065" y="8739"/>
                            <a:chExt cx="10277" cy="2"/>
                          </a:xfrm>
                        </wpg:grpSpPr>
                        <wps:wsp>
                          <wps:cNvPr id="941" name="Freeform 961"/>
                          <wps:cNvSpPr>
                            <a:spLocks/>
                          </wps:cNvSpPr>
                          <wps:spPr bwMode="auto">
                            <a:xfrm>
                              <a:off x="1065" y="87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58"/>
                        <wpg:cNvGrpSpPr>
                          <a:grpSpLocks/>
                        </wpg:cNvGrpSpPr>
                        <wpg:grpSpPr bwMode="auto">
                          <a:xfrm>
                            <a:off x="1058" y="9233"/>
                            <a:ext cx="10277" cy="2"/>
                            <a:chOff x="1058" y="9233"/>
                            <a:chExt cx="10277" cy="2"/>
                          </a:xfrm>
                        </wpg:grpSpPr>
                        <wps:wsp>
                          <wps:cNvPr id="943" name="Freeform 959"/>
                          <wps:cNvSpPr>
                            <a:spLocks/>
                          </wps:cNvSpPr>
                          <wps:spPr bwMode="auto">
                            <a:xfrm>
                              <a:off x="1058" y="92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56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945" name="Freeform 957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54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947" name="Freeform 955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52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949" name="Freeform 953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49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951" name="Freeform 951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2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026" style="position:absolute;margin-left:4.2pt;margin-top:4.75pt;width:603.4pt;height:781.7pt;z-index:-81952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">
                <v:shape id="Picture 982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HIDFAAAA3AAAAA8AAABkcnMvZG93bnJldi54bWxEj0FLAzEUhO8F/0N4Qi/FZtdDtWvTIoJs&#10;TwWr3p+bZ7J087Ju4jbtr28EocdhZr5hVpvkOjHSEFrPCsp5AYK48bplo+Dj/fXuEUSIyBo7z6Tg&#10;RAE265vJCivtj/xG4z4akSEcKlRgY+wrKUNjyWGY+544e99+cBizHIzUAx4z3HXyvigW0mHLecFi&#10;Ty+WmsP+1yk4/Izlrk4Ps7T7rOvzLBq2X0ap6W16fgIRKcVr+L+91QqW5RL+zuQjIN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RyAxQAAANwAAAAPAAAAAAAAAAAAAAAA&#10;AJ8CAABkcnMvZG93bnJldi54bWxQSwUGAAAAAAQABAD3AAAAkQMAAAAA&#10;">
                  <v:imagedata r:id="rId38" o:title=""/>
                </v:shape>
                <v:group id="Group 980" o:spid="_x0000_s1028" style="position:absolute;left:978;top:2249;width:10277;height:2" coordorigin="978,22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81" o:spid="_x0000_s1029" style="position:absolute;left:978;top:22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P3MQA&#10;AADcAAAADwAAAGRycy9kb3ducmV2LnhtbESPQYvCMBSE78L+h/AEL6KpgqJdoyyii+BJ3cveHs3b&#10;ptq8lCa13X9vBMHjMDPfMKtNZ0txp9oXjhVMxgkI4szpgnMFP5f9aAHCB2SNpWNS8E8eNuuP3gpT&#10;7Vo+0f0cchEh7FNUYEKoUil9ZsiiH7uKOHp/rrYYoqxzqWtsI9yWcpokc2mx4LhgsKKtoex2bqyC&#10;cteeXHa7bJu9+T4Om2tlf2mm1KDffX2CCNSFd/jVPmgFy+kE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j9z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78" o:spid="_x0000_s1030" style="position:absolute;left:958;top:2749;width:10277;height:2" coordorigin="958,27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79" o:spid="_x0000_s1031" style="position:absolute;left:958;top:27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0MMUA&#10;AADcAAAADwAAAGRycy9kb3ducmV2LnhtbESPQWvCQBSE70L/w/IKXqRualFqdJUitRQ8Gb14e2Sf&#10;2dTs25DdmPjvu4LgcZiZb5jlureVuFLjS8cK3scJCOLc6ZILBcfD9u0ThA/IGivHpOBGHtarl8ES&#10;U+063tM1C4WIEPYpKjAh1KmUPjdk0Y9dTRy9s2sshiibQuoGuwi3lZwkyUxaLDkuGKxpYyi/ZK1V&#10;UH13e5dfDpt2a352o/avtieaKjV87b8WIAL14Rl+tH+1gvnkA+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7Qw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76" o:spid="_x0000_s1032" style="position:absolute;left:1005;top:3259;width:10277;height:2" coordorigin="1005,32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77" o:spid="_x0000_s1033" style="position:absolute;left:1005;top:32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J38QA&#10;AADcAAAADwAAAGRycy9kb3ducmV2LnhtbESPQYvCMBSE78L+h/CEvYimCop2jbKILoIndS97ezRv&#10;m2rzUprU1n9vBMHjMDPfMMt1Z0txo9oXjhWMRwkI4szpgnMFv+fdcA7CB2SNpWNScCcP69VHb4mp&#10;di0f6XYKuYgQ9ikqMCFUqZQ+M2TRj1xFHL1/V1sMUda51DW2EW5LOUmSmbRYcFwwWNHGUHY9NVZB&#10;uW2PLrueN83O/BwGzaWyfzRV6rPffX+BCNSFd/jV3msFi8k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id/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74" o:spid="_x0000_s1034" style="position:absolute;left:998;top:3753;width:10277;height:2" coordorigin="998,37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75" o:spid="_x0000_s1035" style="position:absolute;left:998;top:37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yM8UA&#10;AADcAAAADwAAAGRycy9kb3ducmV2LnhtbESPQWvCQBSE70L/w/IKXqRuKlRrdJUitRQ8Gb14e2Sf&#10;2dTs25DdmPjvu4LgcZiZb5jlureVuFLjS8cK3scJCOLc6ZILBcfD9u0ThA/IGivHpOBGHtarl8ES&#10;U+063tM1C4WIEPYpKjAh1KmUPjdk0Y9dTRy9s2sshiibQuoGuwi3lZwkyVRaLDkuGKxpYyi/ZK1V&#10;UH13e5dfDpt2a352o/avtif6UGr42n8tQATqwzP8aP9qBfPJD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LIz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72" o:spid="_x0000_s1036" style="position:absolute;left:1038;top:4969;width:10277;height:2" coordorigin="1038,496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73" o:spid="_x0000_s1037" style="position:absolute;left:1038;top:496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D2sQA&#10;AADcAAAADwAAAGRycy9kb3ducmV2LnhtbESPT4vCMBTE74LfITxhL6Kpwi5ajSKyyoIn/1y8PZpn&#10;U21eSpPa+u03C8Ieh5n5DbNcd7YUT6p94VjBZJyAIM6cLjhXcDnvRjMQPiBrLB2Tghd5WK/6vSWm&#10;2rV8pOcp5CJC2KeowIRQpVL6zJBFP3YVcfRurrYYoqxzqWtsI9yWcpokX9JiwXHBYEVbQ9nj1FgF&#10;5Xd7dNnjvG12Zn8YNvfKXulTqY9Bt1mACNSF//C7/aMVzKd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rg9r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70" o:spid="_x0000_s1038" style="position:absolute;left:1018;top:5470;width:10277;height:2" coordorigin="1018,547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71" o:spid="_x0000_s1039" style="position:absolute;left:1018;top:547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ZAcUA&#10;AADcAAAADwAAAGRycy9kb3ducmV2LnhtbESPQWvCQBSE70L/w/IKXqRubFFqdJUitRQ8Gb14e2Sf&#10;2dTs25DdmPjvu4LgcZiZb5jlureVuFLjS8cKJuMEBHHudMmFguNh+/YJwgdkjZVjUnAjD+vVy2CJ&#10;qXYd7+mahUJECPsUFZgQ6lRKnxuy6MeuJo7e2TUWQ5RNIXWDXYTbSr4nyUxaLDkuGKxpYyi/ZK1V&#10;UH13e5dfDpt2a352o/avtieaKjV87b8WIAL14Rl+tH+1gvnH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BkB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68" o:spid="_x0000_s1040" style="position:absolute;left:1065;top:5979;width:10277;height:2" coordorigin="1065,597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69" o:spid="_x0000_s1041" style="position:absolute;left:1065;top:597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i7cUA&#10;AADcAAAADwAAAGRycy9kb3ducmV2LnhtbESPQWvCQBSE74X+h+UJXkrdqFRqdJUiWoSejF68PbLP&#10;bDT7NmQ3Jv33bqHgcZiZb5jlureVuFPjS8cKxqMEBHHudMmFgtNx9/4JwgdkjZVjUvBLHtar15cl&#10;ptp1fKB7FgoRIexTVGBCqFMpfW7Ioh+5mjh6F9dYDFE2hdQNdhFuKzlJkpm0WHJcMFjTxlB+y1qr&#10;oNp2B5ffjpt2Z75/3tprbc/0odRw0H8tQATqwzP8395rBfPp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iLt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66" o:spid="_x0000_s1042" style="position:absolute;left:1058;top:6473;width:10277;height:2" coordorigin="1058,647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67" o:spid="_x0000_s1043" style="position:absolute;left:1058;top:647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8fAsUA&#10;AADcAAAADwAAAGRycy9kb3ducmV2LnhtbESPQWvCQBSE7wX/w/KEXopubFFsmlVEtBR6Mnrp7ZF9&#10;zcZk34bsxqT/vlsoeBxm5hsm2462ETfqfOVYwWKegCAunK64VHA5H2drED4ga2wck4If8rDdTB4y&#10;TLUb+ES3PJQiQtinqMCE0KZS+sKQRT93LXH0vl1nMUTZlVJ3OES4beRzkqykxYrjgsGW9oaKOu+t&#10;guYwnFxRn/f90bx/PvXX1n7RUqnH6bh7AxFoDPfwf/tDK3h9Wc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x8C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64" o:spid="_x0000_s1044" style="position:absolute;left:1038;top:7729;width:10277;height:2" coordorigin="1038,77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65" o:spid="_x0000_s1045" style="position:absolute;left:1038;top:77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k7sUA&#10;AADcAAAADwAAAGRycy9kb3ducmV2LnhtbESPT2vCQBTE74V+h+UVvIhuVKo2dRURLQVP/rl4e2Rf&#10;s6nZtyG7MfHbuwWhx2FmfsMsVp0txY1qXzhWMBomIIgzpwvOFZxPu8EchA/IGkvHpOBOHlbL15cF&#10;ptq1fKDbMeQiQtinqMCEUKVS+syQRT90FXH0flxtMURZ51LX2Ea4LeU4SabSYsFxwWBFG0PZ9dhY&#10;BeW2Pbjseto0O/O17ze/lb3Qu1K9t279CSJQF/7Dz/a3VvAxmcH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STu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62" o:spid="_x0000_s1046" style="position:absolute;left:1018;top:8230;width:10277;height:2" coordorigin="1018,8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63" o:spid="_x0000_s1047" style="position:absolute;left:1018;top:8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VB8UA&#10;AADcAAAADwAAAGRycy9kb3ducmV2LnhtbESPQWvCQBSE7wX/w/KEXorZ1GLRNKsU0SJ4Unvp7ZF9&#10;zaZm34bsxqT/3hUEj8PMfMPkq8HW4kKtrxwreE1SEMSF0xWXCr5P28kchA/IGmvHpOCfPKyWo6cc&#10;M+16PtDlGEoRIewzVGBCaDIpfWHIok9cQxy9X9daDFG2pdQt9hFuazlN03dpseK4YLChtaHifOys&#10;gnrTH1xxPq27rfnav3R/jf2hmVLP4+HzA0SgITzC9/ZOK1i8Le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hUH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60" o:spid="_x0000_s1048" style="position:absolute;left:1065;top:8739;width:10277;height:2" coordorigin="1065,873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61" o:spid="_x0000_s1049" style="position:absolute;left:1065;top:873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qfMUA&#10;AADcAAAADwAAAGRycy9kb3ducmV2LnhtbESPQWvCQBSE70L/w/IKXqRuLFVqdJUitRQ8Gb14e2Sf&#10;2dTs25DdmPjvu4LgcZiZb5jlureVuFLjS8cKJuMEBHHudMmFguNh+/YJwgdkjZVjUnAjD+vVy2CJ&#10;qXYd7+mahUJECPsUFZgQ6lRKnxuy6MeuJo7e2TUWQ5RNIXWDXYTbSr4nyUxaLDkuGKxpYyi/ZK1V&#10;UH13e5dfDpt2a352o/avtieaKjV87b8WIAL14Rl+tH+1gvnH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mp8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58" o:spid="_x0000_s1050" style="position:absolute;left:1058;top:9233;width:10277;height:2" coordorigin="1058,92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59" o:spid="_x0000_s1051" style="position:absolute;left:1058;top:92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RkMUA&#10;AADcAAAADwAAAGRycy9kb3ducmV2LnhtbESPT2vCQBTE74V+h+UVvIhu1Co2dRURLQVP/rl4e2Rf&#10;s6nZtyG7MfHbuwWhx2FmfsMsVp0txY1qXzhWMBomIIgzpwvOFZxPu8EchA/IGkvHpOBOHlbL15cF&#10;ptq1fKDbMeQiQtinqMCEUKVS+syQRT90FXH0flxtMURZ51LX2Ea4LeU4SWbSYsFxwWBFG0PZ9dhY&#10;BeW2Pbjseto0O/O17ze/lb3QVKneW7f+BBGoC//hZ/tbK/h4n8D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FGQ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56" o:spid="_x0000_s1052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57" o:spid="_x0000_s1053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lsf8UA&#10;AADcAAAADwAAAGRycy9kb3ducmV2LnhtbESPQWvCQBSE7wX/w/KEXopuLFVsmlVEtBR6Mnrp7ZF9&#10;zcZk34bsxqT/vlsoeBxm5hsm2462ETfqfOVYwWKegCAunK64VHA5H2drED4ga2wck4If8rDdTB4y&#10;TLUb+ES3PJQiQtinqMCE0KZS+sKQRT93LXH0vl1nMUTZlVJ3OES4beRzkqykxYrjgsGW9oaKOu+t&#10;guYwnFxRn/f90bx/PvXX1n7RUqnH6bh7AxFoDPfwf/tDK3h9Wc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Wx/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54" o:spid="_x0000_s1054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55" o:spid="_x0000_s1055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Xk8UA&#10;AADcAAAADwAAAGRycy9kb3ducmV2LnhtbESPT2vCQBTE74V+h+UVvIhuFKs2dRURLQVP/rl4e2Rf&#10;s6nZtyG7MfHbuwWhx2FmfsMsVp0txY1qXzhWMBomIIgzpwvOFZxPu8EchA/IGkvHpOBOHlbL15cF&#10;ptq1fKDbMeQiQtinqMCEUKVS+syQRT90FXH0flxtMURZ51LX2Ea4LeU4SabSYsFxwWBFG0PZ9dhY&#10;BeW2Pbjseto0O/O17ze/lb3Qu1K9t279CSJQF/7Dz/a3VvAxmcH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1eT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52" o:spid="_x0000_s1056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53" o:spid="_x0000_s1057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mesUA&#10;AADcAAAADwAAAGRycy9kb3ducmV2LnhtbESPQWvCQBSE7wX/w/KEXorZVGrRNKsU0SJ4Unvp7ZF9&#10;zaZm34bsxqT/3hUEj8PMfMPkq8HW4kKtrxwreE1SEMSF0xWXCr5P28kchA/IGmvHpOCfPKyWo6cc&#10;M+16PtDlGEoRIewzVGBCaDIpfWHIok9cQxy9X9daDFG2pdQt9hFuazlN03dpseK4YLChtaHifOys&#10;gnrTH1xxPq27rfnav3R/jf2hmVLP4+HzA0SgITzC9/ZOK1i8Le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GZ6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949" o:spid="_x0000_s1058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51" o:spid="_x0000_s1059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8ocQA&#10;AADcAAAADwAAAGRycy9kb3ducmV2LnhtbESPQYvCMBSE78L+h/CEvYimCop2jbKILoIndS97ezRv&#10;m2rzUprU1n9vBMHjMDPfMMt1Z0txo9oXjhWMRwkI4szpgnMFv+fdcA7CB2SNpWNScCcP69VHb4mp&#10;di0f6XYKuYgQ9ikqMCFUqZQ+M2TRj1xFHL1/V1sMUda51DW2EW5LOUmSmbRYcFwwWNHGUHY9NVZB&#10;uW2PLrueN83O/BwGzaWyfzRV6rPffX+BCNSFd/jV3msFi+kY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b/KH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  <v:shape id="Picture 950" o:spid="_x0000_s1060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8RHDAAAA3AAAAA8AAABkcnMvZG93bnJldi54bWxEj92KwjAUhO8F3yEcwRvRVEHRahQR/EFE&#10;8ecBjs3ZtmxzUpqo3bffCIKXw8x8w8wWtSnEkyqXW1bQ70UgiBOrc04V3K7r7hiE88gaC8uk4I8c&#10;LObNxgxjbV98pufFpyJA2MWoIPO+jKV0SUYGXc+WxMH7sZVBH2SVSl3hK8BNIQdRNJIGcw4LGZa0&#10;yij5vTyMgsP+sJnQ6brz9+3+2OF1pzwiKdVu1cspCE+1/4Y/7Z1WMBkO4H0mHA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XxEcMAAADcAAAADwAAAAAAAAAAAAAAAACf&#10;AgAAZHJzL2Rvd25yZXYueG1sUEsFBgAAAAAEAAQA9wAAAI8DAAAAAA==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F3000D" w:rsidRDefault="00D42E82">
      <w:pPr>
        <w:spacing w:before="44"/>
        <w:ind w:left="101"/>
        <w:rPr>
          <w:rFonts w:ascii="Times New Roman" w:eastAsia="Times New Roman" w:hAnsi="Times New Roman" w:cs="Times New Roman"/>
          <w:sz w:val="24"/>
          <w:szCs w:val="24"/>
        </w:rPr>
      </w:pPr>
      <w:bookmarkStart w:id="5" w:name="Climbing_Colors_p2"/>
      <w:bookmarkEnd w:id="5"/>
      <w:r>
        <w:rPr>
          <w:rFonts w:ascii="Times New Roman"/>
          <w:i/>
          <w:color w:val="231F20"/>
          <w:spacing w:val="-1"/>
          <w:sz w:val="24"/>
        </w:rPr>
        <w:t>Record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what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you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observe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right </w:t>
      </w:r>
      <w:r>
        <w:rPr>
          <w:rFonts w:ascii="Times New Roman"/>
          <w:i/>
          <w:color w:val="231F20"/>
          <w:spacing w:val="5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after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strip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is </w:t>
      </w:r>
      <w:r>
        <w:rPr>
          <w:rFonts w:ascii="Times New Roman"/>
          <w:i/>
          <w:color w:val="231F20"/>
          <w:spacing w:val="6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sz w:val="24"/>
        </w:rPr>
        <w:t>placed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 xml:space="preserve">in </w:t>
      </w:r>
      <w:r>
        <w:rPr>
          <w:rFonts w:ascii="Times New Roman"/>
          <w:i/>
          <w:color w:val="231F20"/>
          <w:spacing w:val="7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water: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F3000D">
      <w:pPr>
        <w:spacing w:before="5"/>
        <w:rPr>
          <w:rFonts w:ascii="Times New Roman" w:eastAsia="Times New Roman" w:hAnsi="Times New Roman" w:cs="Times New Roman"/>
          <w:i/>
          <w:sz w:val="33"/>
          <w:szCs w:val="33"/>
        </w:rPr>
      </w:pPr>
    </w:p>
    <w:p w:rsidR="00F3000D" w:rsidRDefault="00D42E82">
      <w:pPr>
        <w:ind w:left="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2"/>
          <w:w w:val="105"/>
          <w:sz w:val="24"/>
        </w:rPr>
        <w:t>Record</w:t>
      </w:r>
      <w:r>
        <w:rPr>
          <w:rFonts w:ascii="Times New Roman"/>
          <w:i/>
          <w:color w:val="231F20"/>
          <w:spacing w:val="45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what</w:t>
      </w:r>
      <w:r>
        <w:rPr>
          <w:rFonts w:ascii="Times New Roman"/>
          <w:i/>
          <w:color w:val="231F20"/>
          <w:spacing w:val="45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you</w:t>
      </w:r>
      <w:r>
        <w:rPr>
          <w:rFonts w:ascii="Times New Roman"/>
          <w:i/>
          <w:color w:val="231F20"/>
          <w:spacing w:val="44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observe</w:t>
      </w:r>
      <w:r>
        <w:rPr>
          <w:rFonts w:ascii="Times New Roman"/>
          <w:i/>
          <w:color w:val="231F20"/>
          <w:spacing w:val="45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after</w:t>
      </w:r>
      <w:r>
        <w:rPr>
          <w:rFonts w:ascii="Times New Roman"/>
          <w:i/>
          <w:color w:val="231F20"/>
          <w:spacing w:val="45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5</w:t>
      </w:r>
      <w:r>
        <w:rPr>
          <w:rFonts w:ascii="Times New Roman"/>
          <w:i/>
          <w:color w:val="231F20"/>
          <w:spacing w:val="45"/>
          <w:w w:val="105"/>
          <w:sz w:val="24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24"/>
        </w:rPr>
        <w:t>minutes: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7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F3000D" w:rsidRDefault="00D42E82">
      <w:pPr>
        <w:spacing w:before="44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2"/>
          <w:sz w:val="24"/>
        </w:rPr>
        <w:t>Conclusion</w:t>
      </w:r>
      <w:r>
        <w:rPr>
          <w:rFonts w:ascii="Times New Roman"/>
          <w:i/>
          <w:color w:val="231F20"/>
          <w:spacing w:val="12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&amp;</w:t>
      </w:r>
      <w:r>
        <w:rPr>
          <w:rFonts w:ascii="Times New Roman"/>
          <w:i/>
          <w:color w:val="231F20"/>
          <w:spacing w:val="11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Results: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8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3000D" w:rsidRDefault="006C20C9">
      <w:pPr>
        <w:spacing w:before="44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231F20"/>
          <w:spacing w:val="-2"/>
          <w:sz w:val="24"/>
        </w:rPr>
        <w:t>Compare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your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hypothesis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4"/>
          <w:sz w:val="24"/>
        </w:rPr>
        <w:t>to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the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real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5"/>
          <w:sz w:val="24"/>
        </w:rPr>
        <w:t>outcome</w:t>
      </w:r>
      <w:r w:rsidR="00D42E82">
        <w:rPr>
          <w:rFonts w:ascii="Times New Roman"/>
          <w:i/>
          <w:color w:val="231F20"/>
          <w:sz w:val="24"/>
        </w:rPr>
        <w:t>:</w:t>
      </w: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3000D" w:rsidRDefault="00F3000D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000D" w:rsidRDefault="00957B6F">
      <w:pPr>
        <w:spacing w:line="1274" w:lineRule="exact"/>
        <w:ind w:left="2150"/>
        <w:rPr>
          <w:rFonts w:ascii="Times New Roman" w:eastAsia="Times New Roman" w:hAnsi="Times New Roman" w:cs="Times New Roman"/>
          <w:sz w:val="126"/>
          <w:szCs w:val="126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971" type="#_x0000_t136" style="position:absolute;left:0;text-align:left;margin-left:41.6pt;margin-top:-38.8pt;width:247.55pt;height:18pt;rotation:353;z-index:-251657728;mso-position-horizontal-relative:page" fillcolor="#231f20" stroked="f">
            <o:extrusion v:ext="view" autorotationcenter="t"/>
            <v:textpath style="font-family:&quot;&amp;quot&quot;;font-size:18pt;font-style:italic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spacing w:val="-29"/>
          <w:w w:val="50"/>
          <w:sz w:val="126"/>
        </w:rPr>
        <w:t>C</w:t>
      </w:r>
      <w:r w:rsidR="00D42E82">
        <w:rPr>
          <w:rFonts w:ascii="Times New Roman"/>
          <w:color w:val="231F20"/>
          <w:spacing w:val="-36"/>
          <w:w w:val="50"/>
          <w:sz w:val="126"/>
        </w:rPr>
        <w:t>l</w:t>
      </w:r>
      <w:r w:rsidR="00D42E82">
        <w:rPr>
          <w:rFonts w:ascii="Times New Roman"/>
          <w:color w:val="231F20"/>
          <w:spacing w:val="-20"/>
          <w:w w:val="50"/>
          <w:sz w:val="126"/>
        </w:rPr>
        <w:t>im</w:t>
      </w:r>
      <w:r w:rsidR="00D42E82">
        <w:rPr>
          <w:rFonts w:ascii="Times New Roman"/>
          <w:color w:val="231F20"/>
          <w:spacing w:val="-14"/>
          <w:w w:val="50"/>
          <w:sz w:val="126"/>
        </w:rPr>
        <w:t>b</w:t>
      </w:r>
      <w:r w:rsidR="00D42E82">
        <w:rPr>
          <w:rFonts w:ascii="Times New Roman"/>
          <w:color w:val="231F20"/>
          <w:w w:val="50"/>
          <w:sz w:val="126"/>
        </w:rPr>
        <w:t>ing</w:t>
      </w:r>
      <w:r w:rsidR="00D42E82">
        <w:rPr>
          <w:rFonts w:ascii="Times New Roman"/>
          <w:color w:val="231F20"/>
          <w:spacing w:val="-16"/>
          <w:w w:val="50"/>
          <w:sz w:val="126"/>
        </w:rPr>
        <w:t xml:space="preserve"> </w:t>
      </w:r>
      <w:proofErr w:type="spellStart"/>
      <w:r w:rsidR="00D42E82">
        <w:rPr>
          <w:rFonts w:ascii="Times New Roman"/>
          <w:color w:val="231F20"/>
          <w:spacing w:val="8"/>
          <w:w w:val="50"/>
          <w:sz w:val="126"/>
        </w:rPr>
        <w:t>C</w:t>
      </w:r>
      <w:r w:rsidR="00D42E82">
        <w:rPr>
          <w:rFonts w:ascii="Times New Roman"/>
          <w:color w:val="231F20"/>
          <w:spacing w:val="-25"/>
          <w:w w:val="50"/>
          <w:sz w:val="126"/>
        </w:rPr>
        <w:t>o</w:t>
      </w:r>
      <w:r w:rsidR="00D42E82">
        <w:rPr>
          <w:rFonts w:ascii="Times New Roman"/>
          <w:color w:val="231F20"/>
          <w:spacing w:val="-31"/>
          <w:w w:val="50"/>
          <w:sz w:val="126"/>
        </w:rPr>
        <w:t>l</w:t>
      </w:r>
      <w:r w:rsidR="00D42E82">
        <w:rPr>
          <w:rFonts w:ascii="Times New Roman"/>
          <w:color w:val="231F20"/>
          <w:spacing w:val="-20"/>
          <w:w w:val="50"/>
          <w:sz w:val="126"/>
        </w:rPr>
        <w:t>o</w:t>
      </w:r>
      <w:r>
        <w:rPr>
          <w:rFonts w:ascii="Times New Roman"/>
          <w:color w:val="231F20"/>
          <w:spacing w:val="-20"/>
          <w:w w:val="50"/>
          <w:sz w:val="126"/>
        </w:rPr>
        <w:t>u</w:t>
      </w:r>
      <w:r w:rsidR="00D42E82">
        <w:rPr>
          <w:rFonts w:ascii="Times New Roman"/>
          <w:color w:val="231F20"/>
          <w:spacing w:val="-16"/>
          <w:w w:val="50"/>
          <w:sz w:val="126"/>
        </w:rPr>
        <w:t>r</w:t>
      </w:r>
      <w:r w:rsidR="00D42E82">
        <w:rPr>
          <w:rFonts w:ascii="Times New Roman"/>
          <w:color w:val="231F20"/>
          <w:w w:val="50"/>
          <w:sz w:val="126"/>
        </w:rPr>
        <w:t>s</w:t>
      </w:r>
      <w:proofErr w:type="spellEnd"/>
    </w:p>
    <w:p w:rsidR="00F3000D" w:rsidRDefault="00D42E82">
      <w:pPr>
        <w:pStyle w:val="Heading6"/>
        <w:spacing w:line="402" w:lineRule="exact"/>
        <w:ind w:left="4468"/>
        <w:rPr>
          <w:i w:val="0"/>
        </w:rPr>
      </w:pP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Chromatography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Investigation</w:t>
      </w:r>
    </w:p>
    <w:p w:rsidR="00F3000D" w:rsidRDefault="00F3000D">
      <w:pPr>
        <w:spacing w:line="402" w:lineRule="exact"/>
        <w:sectPr w:rsidR="00F3000D">
          <w:pgSz w:w="12240" w:h="15840"/>
          <w:pgMar w:top="660" w:right="1700" w:bottom="280" w:left="880" w:header="720" w:footer="720" w:gutter="0"/>
          <w:cols w:space="720"/>
        </w:sectPr>
      </w:pPr>
    </w:p>
    <w:p w:rsidR="00F3000D" w:rsidRDefault="00F3000D" w:rsidP="00B26E32">
      <w:pPr>
        <w:pStyle w:val="BodyText"/>
        <w:spacing w:before="37"/>
        <w:ind w:left="0"/>
      </w:pPr>
      <w:bookmarkStart w:id="6" w:name="Magic_Milk"/>
      <w:bookmarkStart w:id="7" w:name="A_Stalactite_Show_p._2"/>
      <w:bookmarkEnd w:id="6"/>
      <w:bookmarkEnd w:id="7"/>
    </w:p>
    <w:sectPr w:rsidR="00F3000D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302A94"/>
    <w:rsid w:val="006C20C9"/>
    <w:rsid w:val="00957B6F"/>
    <w:rsid w:val="00A75B0D"/>
    <w:rsid w:val="00B26E32"/>
    <w:rsid w:val="00C434E9"/>
    <w:rsid w:val="00C43516"/>
    <w:rsid w:val="00D42E82"/>
    <w:rsid w:val="00F3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37" Type="http://schemas.openxmlformats.org/officeDocument/2006/relationships/image" Target="media/image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36" Type="http://schemas.openxmlformats.org/officeDocument/2006/relationships/image" Target="media/image4.png"/><Relationship Id="rId4" Type="http://schemas.openxmlformats.org/officeDocument/2006/relationships/settings" Target="settings.xml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228E7F00</Template>
  <TotalTime>2</TotalTime>
  <Pages>2</Pages>
  <Words>186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3</cp:revision>
  <dcterms:created xsi:type="dcterms:W3CDTF">2015-08-19T08:13:00Z</dcterms:created>
  <dcterms:modified xsi:type="dcterms:W3CDTF">2015-08-19T08:51:00Z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