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789"/>
        <w:ind w:left="1505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Change_A_Diaper__p._1"/>
      <w:bookmarkStart w:id="1" w:name="_GoBack"/>
      <w:bookmarkEnd w:id="0"/>
      <w:bookmarkEnd w:id="1"/>
      <w:r>
        <w:rPr>
          <w:rFonts w:ascii="Times New Roman"/>
          <w:color w:val="231F20"/>
          <w:spacing w:val="-11"/>
          <w:w w:val="50"/>
          <w:sz w:val="126"/>
        </w:rPr>
        <w:t>C</w:t>
      </w:r>
      <w:r>
        <w:rPr>
          <w:rFonts w:ascii="Times New Roman"/>
          <w:color w:val="231F20"/>
          <w:spacing w:val="-1"/>
          <w:w w:val="50"/>
          <w:sz w:val="126"/>
        </w:rPr>
        <w:t>hang</w:t>
      </w:r>
      <w:r>
        <w:rPr>
          <w:rFonts w:ascii="Times New Roman"/>
          <w:color w:val="231F20"/>
          <w:w w:val="50"/>
          <w:sz w:val="126"/>
        </w:rPr>
        <w:t>e</w:t>
      </w:r>
      <w:r>
        <w:rPr>
          <w:rFonts w:ascii="Times New Roman"/>
          <w:color w:val="231F20"/>
          <w:spacing w:val="61"/>
          <w:w w:val="50"/>
          <w:sz w:val="126"/>
        </w:rPr>
        <w:t xml:space="preserve"> </w:t>
      </w:r>
      <w:r>
        <w:rPr>
          <w:rFonts w:ascii="Times New Roman"/>
          <w:color w:val="231F20"/>
          <w:w w:val="50"/>
          <w:sz w:val="126"/>
        </w:rPr>
        <w:t>A</w:t>
      </w:r>
      <w:r>
        <w:rPr>
          <w:rFonts w:ascii="Times New Roman"/>
          <w:color w:val="231F20"/>
          <w:spacing w:val="59"/>
          <w:w w:val="50"/>
          <w:sz w:val="126"/>
        </w:rPr>
        <w:t xml:space="preserve"> </w:t>
      </w:r>
      <w:r>
        <w:rPr>
          <w:rFonts w:ascii="Times New Roman"/>
          <w:color w:val="231F20"/>
          <w:spacing w:val="8"/>
          <w:w w:val="50"/>
          <w:sz w:val="126"/>
        </w:rPr>
        <w:t>D</w:t>
      </w:r>
      <w:r>
        <w:rPr>
          <w:rFonts w:ascii="Times New Roman"/>
          <w:color w:val="231F20"/>
          <w:w w:val="50"/>
          <w:sz w:val="126"/>
        </w:rPr>
        <w:t>i</w:t>
      </w:r>
      <w:r>
        <w:rPr>
          <w:rFonts w:ascii="Times New Roman"/>
          <w:color w:val="231F20"/>
          <w:spacing w:val="-9"/>
          <w:w w:val="50"/>
          <w:sz w:val="126"/>
        </w:rPr>
        <w:t>a</w:t>
      </w:r>
      <w:r>
        <w:rPr>
          <w:rFonts w:ascii="Times New Roman"/>
          <w:color w:val="231F20"/>
          <w:spacing w:val="-1"/>
          <w:w w:val="50"/>
          <w:sz w:val="126"/>
        </w:rPr>
        <w:t>p</w:t>
      </w:r>
      <w:r>
        <w:rPr>
          <w:rFonts w:ascii="Times New Roman"/>
          <w:color w:val="231F20"/>
          <w:spacing w:val="-26"/>
          <w:w w:val="50"/>
          <w:sz w:val="126"/>
        </w:rPr>
        <w:t>e</w:t>
      </w:r>
      <w:r>
        <w:rPr>
          <w:rFonts w:ascii="Times New Roman"/>
          <w:color w:val="231F20"/>
          <w:w w:val="50"/>
          <w:sz w:val="126"/>
        </w:rPr>
        <w:t>r</w:t>
      </w:r>
    </w:p>
    <w:p w:rsidR="00F3000D" w:rsidRDefault="00D42E82">
      <w:pPr>
        <w:tabs>
          <w:tab w:val="left" w:pos="4824"/>
        </w:tabs>
        <w:spacing w:before="31"/>
        <w:ind w:left="397" w:firstLine="53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9"/>
        <w:spacing w:before="177"/>
        <w:ind w:left="397"/>
      </w:pPr>
      <w:r>
        <w:rPr>
          <w:color w:val="231F20"/>
          <w:w w:val="105"/>
        </w:rPr>
        <w:t>A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2"/>
          <w:w w:val="105"/>
        </w:rPr>
        <w:t>Chemi</w:t>
      </w:r>
      <w:r>
        <w:rPr>
          <w:color w:val="231F20"/>
          <w:spacing w:val="1"/>
          <w:w w:val="105"/>
        </w:rPr>
        <w:t>stry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059" w:space="40"/>
            <w:col w:w="4941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401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40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3" name="Group 421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404" name="Freeform 422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19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406" name="Freeform 420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16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408" name="Freeform 418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9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41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0" name="Group 414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411" name="Freeform 415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5.2pt;margin-top:4.75pt;width:603.4pt;height:781.7pt;z-index:-80392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">
                <v:shape id="Picture 423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knLFAAAA3AAAAA8AAABkcnMvZG93bnJldi54bWxEj0uLwkAQhO+C/2FoYS+iE0XMEh1ld0EQ&#10;9uSLxVub6Tww0xMyY8z+e0cQPBZV9RW1XHemEi01rrSsYDKOQBCnVpecKzgeNqNPEM4ja6wsk4J/&#10;crBe9XtLTLS9847avc9FgLBLUEHhfZ1I6dKCDLqxrYmDl9nGoA+yyaVu8B7gppLTKJpLgyWHhQJr&#10;+ikove5vRsEpvm3abRyb09/vOZ18Dy+7LLso9THovhYgPHX+HX61t1rBLJrC80w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JJyxQAAANwAAAAPAAAAAAAAAAAAAAAA&#10;AJ8CAABkcnMvZG93bnJldi54bWxQSwUGAAAAAAQABAD3AAAAkQMAAAAA&#10;">
                  <v:imagedata r:id="rId103" o:title=""/>
                </v:shape>
                <v:group id="Group 421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22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Kk8UA&#10;AADcAAAADwAAAGRycy9kb3ducmV2LnhtbESPQWvCQBSE74X+h+UVeim6qaRSomsoQYvgKeqlt0f2&#10;NZuafRuyG5P++64g9DjMzDfMOp9sK67U+8axgtd5AoK4crrhWsH5tJu9g/ABWWPrmBT8kod88/iw&#10;xky7kUu6HkMtIoR9hgpMCF0mpa8MWfRz1xFH79v1FkOUfS11j2OE21YukmQpLTYcFwx2VBiqLsfB&#10;Kmi3Y+mqy6kYdubz8DL8dPaL3pR6fpo+ViACTeE/fG/vtYI0SeF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4qT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19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20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xf8QA&#10;AADcAAAADwAAAGRycy9kb3ducmV2LnhtbESPT4vCMBTE78J+h/CEvciauqgsXaMsoiJ48s/F26N5&#10;21Sbl9Kktn57Iwgeh5n5DTNbdLYUN6p94VjBaJiAIM6cLjhXcDquv35A+ICssXRMCu7kYTH/6M0w&#10;1a7lPd0OIRcRwj5FBSaEKpXSZ4Ys+qGriKP372qLIco6l7rGNsJtKb+TZCotFhwXDFa0NJRdD41V&#10;UK7avcuux2WzNpvdoLlU9kwTpT773d8viEBdeIdf7a1WME6m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sX/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16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18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AlsEA&#10;AADcAAAADwAAAGRycy9kb3ducmV2LnhtbERPTYvCMBC9C/6HMMJeRNNdVKQaZZF1ETxZvXgbmrGp&#10;NpPSpLb77zcHwePjfa+3va3EkxpfOlbwOU1AEOdOl1wouJz3kyUIH5A1Vo5JwR952G6GgzWm2nV8&#10;omcWChFD2KeowIRQp1L63JBFP3U1ceRurrEYImwKqRvsYrit5FeSLKTFkmODwZp2hvJH1loF1U93&#10;cvnjvGv35vc4bu+1vdJcqY9R/70CEagPb/HLfdAKZklcG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igJb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  <v:shape id="Picture 417" o:spid="_x0000_s1034" type="#_x0000_t75" style="position:absolute;left:792;top:741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94qjFAAAA3AAAAA8AAABkcnMvZG93bnJldi54bWxEj0FrAjEUhO8F/0N4greatbjFrkYRoSAi&#10;hW57aG/PzXOzuHlZkuiu/74pFHocZuYbZrUZbCtu5EPjWMFsmoEgrpxuuFbw+fH6uAARIrLG1jEp&#10;uFOAzXr0sMJCu57f6VbGWiQIhwIVmBi7QspQGbIYpq4jTt7ZeYsxSV9L7bFPcNvKpyx7lhYbTgsG&#10;O9oZqi7l1So4HM75vD7F69dbmYdF7s33sTdKTcbDdgki0hD/w3/tvVYwz17g90w6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/eKoxQAAANwAAAAPAAAAAAAAAAAAAAAA&#10;AJ8CAABkcnMvZG93bnJldi54bWxQSwUGAAAAAAQABAD3AAAAkQMAAAAA&#10;">
                    <v:imagedata r:id="rId74" o:title=""/>
                  </v:shape>
                </v:group>
                <v:group id="Group 414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15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Up8QA&#10;AADcAAAADwAAAGRycy9kb3ducmV2LnhtbESPT2vCQBTE74V+h+UVequbWAmauooIQnvz3yW31+wz&#10;G82+DdnVxG/vCoUeh5n5DTNfDrYRN+p87VhBOkpAEJdO11wpOB42H1MQPiBrbByTgjt5WC5eX+aY&#10;a9fzjm77UIkIYZ+jAhNCm0vpS0MW/ci1xNE7uc5iiLKrpO6wj3DbyHGSZNJizXHBYEtrQ+Vlf7UK&#10;ip+iPcz67PKLxfmz12a75qxS6v1tWH2BCDSE//Bf+1srmKQ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FKfEAAAA3AAAAA8AAAAAAAAAAAAAAAAAmAIAAGRycy9k&#10;b3ducmV2LnhtbFBLBQYAAAAABAAEAPUAAACJ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8"/>
          <w:szCs w:val="18"/>
        </w:rPr>
      </w:pPr>
    </w:p>
    <w:p w:rsidR="004A48AF" w:rsidRDefault="004A48AF">
      <w:pPr>
        <w:spacing w:before="150" w:line="288" w:lineRule="exact"/>
        <w:ind w:left="220" w:right="986"/>
        <w:rPr>
          <w:rFonts w:ascii="Palatino Linotype"/>
          <w:color w:val="231F20"/>
          <w:spacing w:val="1"/>
          <w:sz w:val="28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w w:val="105"/>
          <w:sz w:val="24"/>
        </w:rPr>
        <w:t xml:space="preserve"> add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er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 xml:space="preserve">crystals </w:t>
      </w:r>
      <w:r>
        <w:rPr>
          <w:rFonts w:ascii="Palatino Linotype"/>
          <w:color w:val="231F20"/>
          <w:spacing w:val="-3"/>
          <w:w w:val="105"/>
          <w:sz w:val="24"/>
        </w:rPr>
        <w:t>removed</w:t>
      </w:r>
      <w:r>
        <w:rPr>
          <w:rFonts w:ascii="Palatino Linotype"/>
          <w:color w:val="231F20"/>
          <w:spacing w:val="-1"/>
          <w:w w:val="105"/>
          <w:sz w:val="24"/>
        </w:rPr>
        <w:t xml:space="preserve"> from</w:t>
      </w:r>
      <w:r>
        <w:rPr>
          <w:rFonts w:ascii="Palatino Linotype"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 xml:space="preserve">clean </w:t>
      </w:r>
      <w:r>
        <w:rPr>
          <w:rFonts w:ascii="Palatino Linotype"/>
          <w:color w:val="231F20"/>
          <w:spacing w:val="-3"/>
          <w:w w:val="105"/>
          <w:sz w:val="24"/>
        </w:rPr>
        <w:t>diaper.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4A48AF" w:rsidRDefault="004A48AF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spacing w:before="37"/>
        <w:ind w:left="1100"/>
      </w:pPr>
      <w:r>
        <w:rPr>
          <w:color w:val="231F20"/>
          <w:spacing w:val="2"/>
        </w:rPr>
        <w:t>di</w:t>
      </w:r>
      <w:r>
        <w:rPr>
          <w:color w:val="231F20"/>
          <w:spacing w:val="1"/>
        </w:rPr>
        <w:t>s</w:t>
      </w:r>
      <w:r>
        <w:rPr>
          <w:color w:val="231F20"/>
          <w:spacing w:val="2"/>
        </w:rPr>
        <w:t>pos</w:t>
      </w:r>
      <w:r>
        <w:rPr>
          <w:color w:val="231F20"/>
          <w:spacing w:val="1"/>
        </w:rPr>
        <w:t>a</w:t>
      </w:r>
      <w:r>
        <w:rPr>
          <w:color w:val="231F20"/>
          <w:spacing w:val="2"/>
        </w:rPr>
        <w:t>ble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diaper,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zip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lock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bag,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scissors,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oz.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up,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er,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spaper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11"/>
          <w:szCs w:val="11"/>
        </w:rPr>
      </w:pPr>
    </w:p>
    <w:p w:rsidR="004A48AF" w:rsidRDefault="004A48AF">
      <w:pPr>
        <w:rPr>
          <w:rFonts w:ascii="Palatino Linotype" w:eastAsia="Palatino Linotype" w:hAnsi="Palatino Linotype" w:cs="Palatino Linotype"/>
          <w:sz w:val="11"/>
          <w:szCs w:val="11"/>
        </w:rPr>
      </w:pPr>
    </w:p>
    <w:p w:rsidR="004A48AF" w:rsidRDefault="004A48AF">
      <w:pPr>
        <w:rPr>
          <w:rFonts w:ascii="Palatino Linotype" w:eastAsia="Palatino Linotype" w:hAnsi="Palatino Linotype" w:cs="Palatino Linotype"/>
          <w:sz w:val="11"/>
          <w:szCs w:val="11"/>
        </w:rPr>
      </w:pPr>
    </w:p>
    <w:p w:rsidR="004A48AF" w:rsidRDefault="004A48AF">
      <w:pPr>
        <w:rPr>
          <w:rFonts w:ascii="Palatino Linotype" w:eastAsia="Palatino Linotype" w:hAnsi="Palatino Linotype" w:cs="Palatino Linotype"/>
          <w:sz w:val="11"/>
          <w:szCs w:val="11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440"/>
        </w:tabs>
        <w:spacing w:before="37"/>
      </w:pPr>
      <w:r>
        <w:rPr>
          <w:color w:val="231F20"/>
          <w:spacing w:val="-2"/>
        </w:rPr>
        <w:t>Place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di</w:t>
      </w:r>
      <w:r>
        <w:rPr>
          <w:color w:val="231F20"/>
          <w:spacing w:val="1"/>
        </w:rPr>
        <w:t>s</w:t>
      </w:r>
      <w:r>
        <w:rPr>
          <w:color w:val="231F20"/>
          <w:spacing w:val="2"/>
        </w:rPr>
        <w:t>pos</w:t>
      </w:r>
      <w:r>
        <w:rPr>
          <w:color w:val="231F20"/>
          <w:spacing w:val="1"/>
        </w:rPr>
        <w:t>a</w:t>
      </w:r>
      <w:r>
        <w:rPr>
          <w:color w:val="231F20"/>
          <w:spacing w:val="2"/>
        </w:rPr>
        <w:t>ble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diaper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piece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spaper.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417"/>
        </w:tabs>
        <w:spacing w:line="312" w:lineRule="exact"/>
        <w:ind w:right="1157"/>
      </w:pPr>
      <w:r>
        <w:rPr>
          <w:color w:val="231F20"/>
          <w:w w:val="105"/>
        </w:rPr>
        <w:t>Caref</w:t>
      </w:r>
      <w:r>
        <w:rPr>
          <w:color w:val="231F20"/>
          <w:spacing w:val="1"/>
          <w:w w:val="105"/>
        </w:rPr>
        <w:t>ully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3"/>
          <w:w w:val="105"/>
        </w:rPr>
        <w:t>cu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thro</w:t>
      </w:r>
      <w:r>
        <w:rPr>
          <w:color w:val="231F20"/>
          <w:spacing w:val="-2"/>
          <w:w w:val="105"/>
        </w:rPr>
        <w:t>ugh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in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lining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remove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co</w:t>
      </w:r>
      <w:r>
        <w:rPr>
          <w:color w:val="231F20"/>
          <w:spacing w:val="-2"/>
          <w:w w:val="105"/>
        </w:rPr>
        <w:t>tt</w:t>
      </w:r>
      <w:r>
        <w:rPr>
          <w:color w:val="231F20"/>
          <w:spacing w:val="-3"/>
          <w:w w:val="105"/>
        </w:rPr>
        <w:t>on-like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material.</w:t>
      </w:r>
      <w:r>
        <w:rPr>
          <w:rFonts w:ascii="Times New Roman"/>
          <w:color w:val="231F20"/>
          <w:spacing w:val="42"/>
          <w:w w:val="107"/>
        </w:rPr>
        <w:t xml:space="preserve"> </w:t>
      </w:r>
      <w:r>
        <w:rPr>
          <w:color w:val="231F20"/>
          <w:spacing w:val="-2"/>
          <w:w w:val="105"/>
        </w:rPr>
        <w:t>Place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st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2"/>
          <w:w w:val="105"/>
        </w:rPr>
        <w:t>ffing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zip-lock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bag.</w:t>
      </w: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395"/>
        </w:tabs>
        <w:ind w:left="395" w:hanging="277"/>
      </w:pPr>
      <w:r>
        <w:rPr>
          <w:color w:val="231F20"/>
          <w:spacing w:val="-2"/>
          <w:w w:val="105"/>
        </w:rPr>
        <w:t>Scoop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4"/>
          <w:w w:val="105"/>
        </w:rPr>
        <w:t>up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powder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crystals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7"/>
          <w:w w:val="110"/>
        </w:rPr>
        <w:t>ha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0"/>
          <w:w w:val="105"/>
        </w:rPr>
        <w:t>m</w:t>
      </w:r>
      <w:r>
        <w:rPr>
          <w:color w:val="231F20"/>
          <w:spacing w:val="-8"/>
          <w:w w:val="105"/>
        </w:rPr>
        <w:t>a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-7"/>
          <w:w w:val="105"/>
        </w:rPr>
        <w:t xml:space="preserve"> h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8"/>
          <w:w w:val="105"/>
        </w:rPr>
        <w:t>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pilled.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1"/>
          <w:w w:val="105"/>
        </w:rPr>
        <w:t>Pou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zip-lock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bag.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2"/>
        </w:numPr>
        <w:tabs>
          <w:tab w:val="left" w:pos="419"/>
        </w:tabs>
        <w:ind w:left="418" w:hanging="30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238125</wp:posOffset>
                </wp:positionV>
                <wp:extent cx="152400" cy="1718310"/>
                <wp:effectExtent l="0" t="0" r="3175" b="0"/>
                <wp:wrapNone/>
                <wp:docPr id="40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64" type="#_x0000_t202" style="position:absolute;left:0;text-align:left;margin-left:574.25pt;margin-top:18.75pt;width:12pt;height:135.3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x1swIAALg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3"/>
          <w:w w:val="105"/>
        </w:rPr>
        <w:t>Blow</w:t>
      </w:r>
      <w:r w:rsidR="00D42E82">
        <w:rPr>
          <w:color w:val="231F20"/>
          <w:spacing w:val="-9"/>
          <w:w w:val="105"/>
        </w:rPr>
        <w:t xml:space="preserve"> </w:t>
      </w:r>
      <w:r w:rsidR="00D42E82">
        <w:rPr>
          <w:color w:val="231F20"/>
          <w:w w:val="105"/>
        </w:rPr>
        <w:t>air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in</w:t>
      </w:r>
      <w:r w:rsidR="00D42E82">
        <w:rPr>
          <w:color w:val="231F20"/>
          <w:spacing w:val="-1"/>
          <w:w w:val="105"/>
        </w:rPr>
        <w:t>t</w:t>
      </w:r>
      <w:r w:rsidR="00D42E82">
        <w:rPr>
          <w:color w:val="231F20"/>
          <w:spacing w:val="-2"/>
          <w:w w:val="105"/>
        </w:rPr>
        <w:t>o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bag</w:t>
      </w:r>
      <w:r w:rsidR="00D42E82">
        <w:rPr>
          <w:color w:val="231F20"/>
          <w:spacing w:val="-9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t</w:t>
      </w:r>
      <w:r w:rsidR="00D42E82">
        <w:rPr>
          <w:color w:val="231F20"/>
          <w:spacing w:val="3"/>
          <w:w w:val="105"/>
        </w:rPr>
        <w:t>o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make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w w:val="105"/>
        </w:rPr>
        <w:t>it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w w:val="105"/>
        </w:rPr>
        <w:t>puff</w:t>
      </w:r>
      <w:r w:rsidR="00D42E82">
        <w:rPr>
          <w:color w:val="231F20"/>
          <w:spacing w:val="-9"/>
          <w:w w:val="105"/>
        </w:rPr>
        <w:t xml:space="preserve"> </w:t>
      </w:r>
      <w:r w:rsidR="00D42E82">
        <w:rPr>
          <w:color w:val="231F20"/>
          <w:spacing w:val="4"/>
          <w:w w:val="105"/>
        </w:rPr>
        <w:t>up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w w:val="105"/>
        </w:rPr>
        <w:t>like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w w:val="105"/>
        </w:rPr>
        <w:t>a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pillow.</w:t>
      </w:r>
      <w:r w:rsidR="00D42E82">
        <w:rPr>
          <w:color w:val="231F20"/>
          <w:spacing w:val="53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S</w:t>
      </w:r>
      <w:r w:rsidR="00D42E82">
        <w:rPr>
          <w:color w:val="231F20"/>
          <w:w w:val="105"/>
        </w:rPr>
        <w:t>eal</w:t>
      </w:r>
      <w:r w:rsidR="00D42E82">
        <w:rPr>
          <w:color w:val="231F20"/>
          <w:spacing w:val="-9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8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bag.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400"/>
        </w:tabs>
        <w:ind w:left="399" w:hanging="281"/>
      </w:pPr>
      <w:r>
        <w:rPr>
          <w:color w:val="231F20"/>
          <w:w w:val="110"/>
        </w:rPr>
        <w:t>Shake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bag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6"/>
          <w:w w:val="110"/>
        </w:rPr>
        <w:t>f</w:t>
      </w:r>
      <w:r>
        <w:rPr>
          <w:color w:val="231F20"/>
          <w:spacing w:val="-7"/>
          <w:w w:val="110"/>
        </w:rPr>
        <w:t>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7"/>
          <w:w w:val="110"/>
        </w:rPr>
        <w:t>f</w:t>
      </w:r>
      <w:r>
        <w:rPr>
          <w:color w:val="231F20"/>
          <w:spacing w:val="-9"/>
          <w:w w:val="110"/>
        </w:rPr>
        <w:t>e</w:t>
      </w:r>
      <w:r>
        <w:rPr>
          <w:color w:val="231F20"/>
          <w:spacing w:val="-10"/>
          <w:w w:val="110"/>
        </w:rPr>
        <w:t>w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minu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separat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powder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crystal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from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st</w:t>
      </w:r>
      <w:r>
        <w:rPr>
          <w:color w:val="231F20"/>
          <w:spacing w:val="-3"/>
          <w:w w:val="110"/>
        </w:rPr>
        <w:t>uffing.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398"/>
        </w:tabs>
        <w:ind w:left="397" w:hanging="279"/>
      </w:pPr>
      <w:r>
        <w:rPr>
          <w:color w:val="231F20"/>
          <w:w w:val="105"/>
        </w:rPr>
        <w:t>Caref</w:t>
      </w:r>
      <w:r>
        <w:rPr>
          <w:color w:val="231F20"/>
          <w:spacing w:val="1"/>
          <w:w w:val="105"/>
        </w:rPr>
        <w:t>ully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remove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st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2"/>
          <w:w w:val="105"/>
        </w:rPr>
        <w:t>ffing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bag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le</w:t>
      </w:r>
      <w:r>
        <w:rPr>
          <w:color w:val="231F20"/>
          <w:spacing w:val="-3"/>
          <w:w w:val="105"/>
        </w:rPr>
        <w:t>av</w:t>
      </w:r>
      <w:r>
        <w:rPr>
          <w:color w:val="231F20"/>
          <w:spacing w:val="-4"/>
          <w:w w:val="105"/>
        </w:rPr>
        <w:t>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powder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crystals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behind.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426"/>
        </w:tabs>
        <w:ind w:left="425" w:hanging="307"/>
      </w:pPr>
      <w:r>
        <w:rPr>
          <w:color w:val="231F20"/>
          <w:spacing w:val="1"/>
          <w:w w:val="105"/>
        </w:rPr>
        <w:t>Pou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powder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crystals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plastic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fill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2"/>
        </w:numPr>
        <w:tabs>
          <w:tab w:val="left" w:pos="412"/>
        </w:tabs>
        <w:ind w:left="411" w:hanging="293"/>
      </w:pPr>
      <w:r>
        <w:rPr>
          <w:color w:val="231F20"/>
          <w:spacing w:val="8"/>
          <w:w w:val="105"/>
        </w:rPr>
        <w:t>Mi</w:t>
      </w:r>
      <w:r>
        <w:rPr>
          <w:color w:val="231F20"/>
          <w:spacing w:val="7"/>
          <w:w w:val="105"/>
        </w:rPr>
        <w:t>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finger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2"/>
          <w:w w:val="105"/>
        </w:rPr>
        <w:t>til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3"/>
          <w:w w:val="105"/>
        </w:rPr>
        <w:t>mix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2"/>
          <w:w w:val="105"/>
        </w:rPr>
        <w:t>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thickens.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2"/>
        </w:numPr>
        <w:tabs>
          <w:tab w:val="left" w:pos="407"/>
        </w:tabs>
        <w:ind w:left="406" w:hanging="288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52070</wp:posOffset>
                </wp:positionV>
                <wp:extent cx="177800" cy="101600"/>
                <wp:effectExtent l="1270" t="4445" r="1905" b="0"/>
                <wp:wrapNone/>
                <wp:docPr id="399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065" type="#_x0000_t202" style="position:absolute;left:0;text-align:left;margin-left:570.1pt;margin-top:4.1pt;width:14pt;height:8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</w:rPr>
        <w:t>Observe.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3"/>
          <w:szCs w:val="13"/>
        </w:rPr>
      </w:pPr>
    </w:p>
    <w:p w:rsidR="00F3000D" w:rsidRDefault="00D42E82">
      <w:pPr>
        <w:pStyle w:val="BodyText"/>
        <w:spacing w:before="37"/>
        <w:ind w:left="101"/>
      </w:pPr>
      <w:bookmarkStart w:id="2" w:name="Change_a_Diaper_p.2"/>
      <w:bookmarkEnd w:id="2"/>
      <w:r>
        <w:rPr>
          <w:color w:val="231F20"/>
          <w:spacing w:val="1"/>
          <w:w w:val="105"/>
        </w:rPr>
        <w:t>Tu</w:t>
      </w:r>
      <w:r>
        <w:rPr>
          <w:color w:val="231F20"/>
          <w:w w:val="105"/>
        </w:rPr>
        <w:t>rn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2"/>
          <w:w w:val="105"/>
        </w:rPr>
        <w:t>up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ide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down.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cribe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ppen</w:t>
      </w:r>
      <w:r>
        <w:rPr>
          <w:color w:val="231F20"/>
          <w:spacing w:val="-1"/>
          <w:w w:val="105"/>
        </w:rPr>
        <w:t>s.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</w:rPr>
      </w:pPr>
    </w:p>
    <w:p w:rsidR="00F3000D" w:rsidRDefault="00D42E82">
      <w:pPr>
        <w:pStyle w:val="BodyText"/>
        <w:spacing w:before="37"/>
        <w:ind w:left="127"/>
      </w:pPr>
      <w:r>
        <w:rPr>
          <w:color w:val="231F20"/>
          <w:spacing w:val="-4"/>
          <w:w w:val="105"/>
        </w:rPr>
        <w:t>Remove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mix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2"/>
          <w:w w:val="105"/>
        </w:rPr>
        <w:t>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cup.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spacing w:val="-2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en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es,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describe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sub</w:t>
      </w:r>
      <w:r>
        <w:rPr>
          <w:color w:val="231F20"/>
          <w:w w:val="105"/>
        </w:rPr>
        <w:t>stance.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177"/>
        <w:ind w:left="168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7"/>
          <w:szCs w:val="17"/>
        </w:rPr>
      </w:pPr>
    </w:p>
    <w:p w:rsidR="00F3000D" w:rsidRDefault="00D42E82">
      <w:pPr>
        <w:pStyle w:val="BodyText"/>
        <w:spacing w:before="37"/>
        <w:ind w:left="246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25"/>
          <w:szCs w:val="25"/>
        </w:rPr>
      </w:pPr>
    </w:p>
    <w:p w:rsidR="00F3000D" w:rsidRDefault="00D42E82">
      <w:pPr>
        <w:pStyle w:val="BodyText"/>
        <w:spacing w:before="60" w:line="312" w:lineRule="exact"/>
        <w:ind w:left="217" w:right="361"/>
      </w:pPr>
      <w:r>
        <w:rPr>
          <w:color w:val="231F20"/>
          <w:spacing w:val="3"/>
          <w:w w:val="110"/>
        </w:rPr>
        <w:t>While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3"/>
          <w:w w:val="110"/>
        </w:rPr>
        <w:t>mix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ure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3"/>
          <w:w w:val="110"/>
        </w:rPr>
        <w:t>i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no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1"/>
          <w:w w:val="110"/>
        </w:rPr>
        <w:t>harmf</w:t>
      </w:r>
      <w:r>
        <w:rPr>
          <w:color w:val="231F20"/>
          <w:spacing w:val="2"/>
          <w:w w:val="110"/>
        </w:rPr>
        <w:t>ul,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3"/>
          <w:w w:val="110"/>
        </w:rPr>
        <w:t>i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imp</w:t>
      </w:r>
      <w:r>
        <w:rPr>
          <w:color w:val="231F20"/>
          <w:spacing w:val="-1"/>
          <w:w w:val="110"/>
        </w:rPr>
        <w:t>ortant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7"/>
          <w:w w:val="110"/>
        </w:rPr>
        <w:t>ha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3"/>
          <w:w w:val="110"/>
        </w:rPr>
        <w:t>mix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ure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hrown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rFonts w:ascii="Times New Roman"/>
          <w:color w:val="231F20"/>
          <w:spacing w:val="28"/>
          <w:w w:val="97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tra</w:t>
      </w:r>
      <w:r>
        <w:rPr>
          <w:color w:val="231F20"/>
          <w:spacing w:val="1"/>
          <w:w w:val="110"/>
        </w:rPr>
        <w:t>sh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cla</w:t>
      </w:r>
      <w:r>
        <w:rPr>
          <w:color w:val="231F20"/>
          <w:spacing w:val="1"/>
          <w:w w:val="110"/>
        </w:rPr>
        <w:t>ssroom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inve</w:t>
      </w:r>
      <w:r>
        <w:rPr>
          <w:color w:val="231F20"/>
          <w:spacing w:val="-2"/>
          <w:w w:val="110"/>
        </w:rPr>
        <w:t>stigat</w:t>
      </w:r>
      <w:r>
        <w:rPr>
          <w:color w:val="231F20"/>
          <w:spacing w:val="-3"/>
          <w:w w:val="110"/>
        </w:rPr>
        <w:t>or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wash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heir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1"/>
          <w:w w:val="110"/>
        </w:rPr>
        <w:t>hands.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  <w:sectPr w:rsidR="00F3000D">
          <w:pgSz w:w="12240" w:h="15840"/>
          <w:pgMar w:top="960" w:right="1140" w:bottom="280" w:left="880" w:header="720" w:footer="720" w:gutter="0"/>
          <w:cols w:space="720"/>
        </w:sectPr>
      </w:pPr>
    </w:p>
    <w:p w:rsidR="00F3000D" w:rsidRDefault="00C434E9">
      <w:pPr>
        <w:spacing w:line="1310" w:lineRule="exact"/>
        <w:ind w:left="1602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36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367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8" name="Group 408"/>
                        <wpg:cNvGrpSpPr>
                          <a:grpSpLocks/>
                        </wpg:cNvGrpSpPr>
                        <wpg:grpSpPr bwMode="auto">
                          <a:xfrm>
                            <a:off x="1054" y="7521"/>
                            <a:ext cx="10277" cy="2"/>
                            <a:chOff x="1054" y="7521"/>
                            <a:chExt cx="10277" cy="2"/>
                          </a:xfrm>
                        </wpg:grpSpPr>
                        <wps:wsp>
                          <wps:cNvPr id="369" name="Freeform 409"/>
                          <wps:cNvSpPr>
                            <a:spLocks/>
                          </wps:cNvSpPr>
                          <wps:spPr bwMode="auto">
                            <a:xfrm>
                              <a:off x="1054" y="7521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10277"/>
                                <a:gd name="T2" fmla="+- 0 11330 105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06"/>
                        <wpg:cNvGrpSpPr>
                          <a:grpSpLocks/>
                        </wpg:cNvGrpSpPr>
                        <wpg:grpSpPr bwMode="auto">
                          <a:xfrm>
                            <a:off x="1080" y="8002"/>
                            <a:ext cx="10277" cy="2"/>
                            <a:chOff x="1080" y="8002"/>
                            <a:chExt cx="10277" cy="2"/>
                          </a:xfrm>
                        </wpg:grpSpPr>
                        <wps:wsp>
                          <wps:cNvPr id="371" name="Freeform 407"/>
                          <wps:cNvSpPr>
                            <a:spLocks/>
                          </wps:cNvSpPr>
                          <wps:spPr bwMode="auto">
                            <a:xfrm>
                              <a:off x="1080" y="8002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277"/>
                                <a:gd name="T2" fmla="+- 0 11357 108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04"/>
                        <wpg:cNvGrpSpPr>
                          <a:grpSpLocks/>
                        </wpg:cNvGrpSpPr>
                        <wpg:grpSpPr bwMode="auto">
                          <a:xfrm>
                            <a:off x="1104" y="10163"/>
                            <a:ext cx="10277" cy="2"/>
                            <a:chOff x="1104" y="10163"/>
                            <a:chExt cx="10277" cy="2"/>
                          </a:xfrm>
                        </wpg:grpSpPr>
                        <wps:wsp>
                          <wps:cNvPr id="373" name="Freeform 405"/>
                          <wps:cNvSpPr>
                            <a:spLocks/>
                          </wps:cNvSpPr>
                          <wps:spPr bwMode="auto">
                            <a:xfrm>
                              <a:off x="1104" y="1016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277"/>
                                <a:gd name="T2" fmla="+- 0 11380 110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02"/>
                        <wpg:cNvGrpSpPr>
                          <a:grpSpLocks/>
                        </wpg:cNvGrpSpPr>
                        <wpg:grpSpPr bwMode="auto">
                          <a:xfrm>
                            <a:off x="1151" y="10673"/>
                            <a:ext cx="10277" cy="2"/>
                            <a:chOff x="1151" y="10673"/>
                            <a:chExt cx="10277" cy="2"/>
                          </a:xfrm>
                        </wpg:grpSpPr>
                        <wps:wsp>
                          <wps:cNvPr id="375" name="Freeform 403"/>
                          <wps:cNvSpPr>
                            <a:spLocks/>
                          </wps:cNvSpPr>
                          <wps:spPr bwMode="auto">
                            <a:xfrm>
                              <a:off x="1151" y="1067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10277"/>
                                <a:gd name="T2" fmla="+- 0 11427 115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99"/>
                        <wpg:cNvGrpSpPr>
                          <a:grpSpLocks/>
                        </wpg:cNvGrpSpPr>
                        <wpg:grpSpPr bwMode="auto">
                          <a:xfrm>
                            <a:off x="1144" y="11166"/>
                            <a:ext cx="10277" cy="2"/>
                            <a:chOff x="1144" y="11166"/>
                            <a:chExt cx="10277" cy="2"/>
                          </a:xfrm>
                        </wpg:grpSpPr>
                        <wps:wsp>
                          <wps:cNvPr id="377" name="Freeform 401"/>
                          <wps:cNvSpPr>
                            <a:spLocks/>
                          </wps:cNvSpPr>
                          <wps:spPr bwMode="auto">
                            <a:xfrm>
                              <a:off x="1144" y="1116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10277"/>
                                <a:gd name="T2" fmla="+- 0 11421 114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" name="Group 397"/>
                        <wpg:cNvGrpSpPr>
                          <a:grpSpLocks/>
                        </wpg:cNvGrpSpPr>
                        <wpg:grpSpPr bwMode="auto">
                          <a:xfrm>
                            <a:off x="1063" y="4873"/>
                            <a:ext cx="10278" cy="2"/>
                            <a:chOff x="1063" y="4873"/>
                            <a:chExt cx="10278" cy="2"/>
                          </a:xfrm>
                        </wpg:grpSpPr>
                        <wps:wsp>
                          <wps:cNvPr id="380" name="Freeform 398"/>
                          <wps:cNvSpPr>
                            <a:spLocks/>
                          </wps:cNvSpPr>
                          <wps:spPr bwMode="auto">
                            <a:xfrm>
                              <a:off x="1063" y="4873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T0 w 10278"/>
                                <a:gd name="T2" fmla="+- 0 11341 1063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95"/>
                        <wpg:cNvGrpSpPr>
                          <a:grpSpLocks/>
                        </wpg:cNvGrpSpPr>
                        <wpg:grpSpPr bwMode="auto">
                          <a:xfrm>
                            <a:off x="1063" y="5383"/>
                            <a:ext cx="10278" cy="2"/>
                            <a:chOff x="1063" y="5383"/>
                            <a:chExt cx="10278" cy="2"/>
                          </a:xfrm>
                        </wpg:grpSpPr>
                        <wps:wsp>
                          <wps:cNvPr id="382" name="Freeform 396"/>
                          <wps:cNvSpPr>
                            <a:spLocks/>
                          </wps:cNvSpPr>
                          <wps:spPr bwMode="auto">
                            <a:xfrm>
                              <a:off x="1063" y="5383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T0 w 10278"/>
                                <a:gd name="T2" fmla="+- 0 11341 1063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93"/>
                        <wpg:cNvGrpSpPr>
                          <a:grpSpLocks/>
                        </wpg:cNvGrpSpPr>
                        <wpg:grpSpPr bwMode="auto">
                          <a:xfrm>
                            <a:off x="1063" y="5893"/>
                            <a:ext cx="10278" cy="2"/>
                            <a:chOff x="1063" y="5893"/>
                            <a:chExt cx="10278" cy="2"/>
                          </a:xfrm>
                        </wpg:grpSpPr>
                        <wps:wsp>
                          <wps:cNvPr id="384" name="Freeform 394"/>
                          <wps:cNvSpPr>
                            <a:spLocks/>
                          </wps:cNvSpPr>
                          <wps:spPr bwMode="auto">
                            <a:xfrm>
                              <a:off x="1063" y="5893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T0 w 10278"/>
                                <a:gd name="T2" fmla="+- 0 11341 1063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91"/>
                        <wpg:cNvGrpSpPr>
                          <a:grpSpLocks/>
                        </wpg:cNvGrpSpPr>
                        <wpg:grpSpPr bwMode="auto">
                          <a:xfrm>
                            <a:off x="1063" y="6403"/>
                            <a:ext cx="10278" cy="2"/>
                            <a:chOff x="1063" y="6403"/>
                            <a:chExt cx="10278" cy="2"/>
                          </a:xfrm>
                        </wpg:grpSpPr>
                        <wps:wsp>
                          <wps:cNvPr id="386" name="Freeform 392"/>
                          <wps:cNvSpPr>
                            <a:spLocks/>
                          </wps:cNvSpPr>
                          <wps:spPr bwMode="auto">
                            <a:xfrm>
                              <a:off x="1063" y="6403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T0 w 10278"/>
                                <a:gd name="T2" fmla="+- 0 11341 1063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89"/>
                        <wpg:cNvGrpSpPr>
                          <a:grpSpLocks/>
                        </wpg:cNvGrpSpPr>
                        <wpg:grpSpPr bwMode="auto">
                          <a:xfrm>
                            <a:off x="1007" y="1927"/>
                            <a:ext cx="10278" cy="2"/>
                            <a:chOff x="1007" y="1927"/>
                            <a:chExt cx="10278" cy="2"/>
                          </a:xfrm>
                        </wpg:grpSpPr>
                        <wps:wsp>
                          <wps:cNvPr id="388" name="Freeform 390"/>
                          <wps:cNvSpPr>
                            <a:spLocks/>
                          </wps:cNvSpPr>
                          <wps:spPr bwMode="auto">
                            <a:xfrm>
                              <a:off x="1007" y="1927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278"/>
                                <a:gd name="T2" fmla="+- 0 11285 1007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87"/>
                        <wpg:cNvGrpSpPr>
                          <a:grpSpLocks/>
                        </wpg:cNvGrpSpPr>
                        <wpg:grpSpPr bwMode="auto">
                          <a:xfrm>
                            <a:off x="1007" y="2437"/>
                            <a:ext cx="10278" cy="2"/>
                            <a:chOff x="1007" y="2437"/>
                            <a:chExt cx="10278" cy="2"/>
                          </a:xfrm>
                        </wpg:grpSpPr>
                        <wps:wsp>
                          <wps:cNvPr id="390" name="Freeform 388"/>
                          <wps:cNvSpPr>
                            <a:spLocks/>
                          </wps:cNvSpPr>
                          <wps:spPr bwMode="auto">
                            <a:xfrm>
                              <a:off x="1007" y="2437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278"/>
                                <a:gd name="T2" fmla="+- 0 11285 1007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85"/>
                        <wpg:cNvGrpSpPr>
                          <a:grpSpLocks/>
                        </wpg:cNvGrpSpPr>
                        <wpg:grpSpPr bwMode="auto">
                          <a:xfrm>
                            <a:off x="1007" y="2947"/>
                            <a:ext cx="10278" cy="2"/>
                            <a:chOff x="1007" y="2947"/>
                            <a:chExt cx="10278" cy="2"/>
                          </a:xfrm>
                        </wpg:grpSpPr>
                        <wps:wsp>
                          <wps:cNvPr id="392" name="Freeform 386"/>
                          <wps:cNvSpPr>
                            <a:spLocks/>
                          </wps:cNvSpPr>
                          <wps:spPr bwMode="auto">
                            <a:xfrm>
                              <a:off x="1007" y="2947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278"/>
                                <a:gd name="T2" fmla="+- 0 11285 1007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3"/>
                        <wpg:cNvGrpSpPr>
                          <a:grpSpLocks/>
                        </wpg:cNvGrpSpPr>
                        <wpg:grpSpPr bwMode="auto">
                          <a:xfrm>
                            <a:off x="1007" y="3457"/>
                            <a:ext cx="10278" cy="2"/>
                            <a:chOff x="1007" y="3457"/>
                            <a:chExt cx="10278" cy="2"/>
                          </a:xfrm>
                        </wpg:grpSpPr>
                        <wps:wsp>
                          <wps:cNvPr id="394" name="Freeform 384"/>
                          <wps:cNvSpPr>
                            <a:spLocks/>
                          </wps:cNvSpPr>
                          <wps:spPr bwMode="auto">
                            <a:xfrm>
                              <a:off x="1007" y="3457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278"/>
                                <a:gd name="T2" fmla="+- 0 11285 1007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1"/>
                        <wpg:cNvGrpSpPr>
                          <a:grpSpLocks/>
                        </wpg:cNvGrpSpPr>
                        <wpg:grpSpPr bwMode="auto">
                          <a:xfrm>
                            <a:off x="1080" y="8526"/>
                            <a:ext cx="10277" cy="2"/>
                            <a:chOff x="1080" y="8526"/>
                            <a:chExt cx="10277" cy="2"/>
                          </a:xfrm>
                        </wpg:grpSpPr>
                        <wps:wsp>
                          <wps:cNvPr id="396" name="Freeform 382"/>
                          <wps:cNvSpPr>
                            <a:spLocks/>
                          </wps:cNvSpPr>
                          <wps:spPr bwMode="auto">
                            <a:xfrm>
                              <a:off x="1080" y="852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277"/>
                                <a:gd name="T2" fmla="+- 0 11357 108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79"/>
                        <wpg:cNvGrpSpPr>
                          <a:grpSpLocks/>
                        </wpg:cNvGrpSpPr>
                        <wpg:grpSpPr bwMode="auto">
                          <a:xfrm>
                            <a:off x="1127" y="9036"/>
                            <a:ext cx="10277" cy="2"/>
                            <a:chOff x="1127" y="9036"/>
                            <a:chExt cx="10277" cy="2"/>
                          </a:xfrm>
                        </wpg:grpSpPr>
                        <wps:wsp>
                          <wps:cNvPr id="398" name="Freeform 380"/>
                          <wps:cNvSpPr>
                            <a:spLocks/>
                          </wps:cNvSpPr>
                          <wps:spPr bwMode="auto">
                            <a:xfrm>
                              <a:off x="1127" y="903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10277"/>
                                <a:gd name="T2" fmla="+- 0 11404 112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4.2pt;margin-top:4.75pt;width:603.4pt;height:781.7pt;z-index:-80320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">
                <v:shape id="Picture 410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IyXFAAAA3AAAAA8AAABkcnMvZG93bnJldi54bWxEj91qwkAUhO8LvsNyBO/qJgqpRlcRf6AX&#10;hbbGBzhkj9lg9mzIrjG+fbdQ6OUwM98w6+1gG9FT52vHCtJpAoK4dLrmSsGlOL0uQPiArLFxTAqe&#10;5GG7Gb2sMdfuwd/Un0MlIoR9jgpMCG0upS8NWfRT1xJH7+o6iyHKrpK6w0eE20bOkiSTFmuOCwZb&#10;2hsqb+e7VZCl7dcBj+beL4tLdS0+ms9jkSo1GQ+7FYhAQ/gP/7XftYJ59ga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5SMlxQAAANwAAAAPAAAAAAAAAAAAAAAA&#10;AJ8CAABkcnMvZG93bnJldi54bWxQSwUGAAAAAAQABAD3AAAAkQMAAAAA&#10;">
                  <v:imagedata r:id="rId101" o:title=""/>
                </v:shape>
                <v:group id="Group 408" o:spid="_x0000_s1028" style="position:absolute;left:1054;top:7521;width:10277;height:2" coordorigin="1054,7521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09" o:spid="_x0000_s1029" style="position:absolute;left:1054;top:7521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NyMYA&#10;AADcAAAADwAAAGRycy9kb3ducmV2LnhtbESPzWrDMBCE74G8g9hAL6GR01KTOpFDCE0p9JSfS2+L&#10;tbUcWytjybH79lWhkOMwM98wm+1oG3GjzleOFSwXCQjiwumKSwWX8+FxBcIHZI2NY1LwQx62+XSy&#10;wUy7gY90O4VSRAj7DBWYENpMSl8YsugXriWO3rfrLIYou1LqDocIt418SpJUWqw4LhhsaW+oqE+9&#10;VdC8DUdX1Od9fzDvn/P+2tovelHqYTbu1iACjeEe/m9/aAXP6Sv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sNyM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06" o:spid="_x0000_s1030" style="position:absolute;left:1080;top:8002;width:10277;height:2" coordorigin="1080,8002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07" o:spid="_x0000_s1031" style="position:absolute;left:1080;top:8002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XE8UA&#10;AADcAAAADwAAAGRycy9kb3ducmV2LnhtbESPQWvCQBSE70L/w/IKXqRubNFKdJUitRQ8Gb14e2Sf&#10;2dTs25DdmPjvu4LgcZiZb5jlureVuFLjS8cKJuMEBHHudMmFguNh+zYH4QOyxsoxKbiRh/XqZbDE&#10;VLuO93TNQiEihH2KCkwIdSqlzw1Z9GNXE0fv7BqLIcqmkLrBLsJtJd+TZCYtlhwXDNa0MZRfstYq&#10;qL67vcsvh027NT+7UftX2xNNlRq+9l8LEIH68Aw/2r9awcfn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JcT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04" o:spid="_x0000_s1032" style="position:absolute;left:1104;top:10163;width:10277;height:2" coordorigin="1104,1016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05" o:spid="_x0000_s1033" style="position:absolute;left:1104;top:1016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s/8UA&#10;AADcAAAADwAAAGRycy9kb3ducmV2LnhtbESPQWvCQBSE74X+h+UJXkrdqNRKdJUiWoSejF68PbLP&#10;bDT7NmQ3Jv33bqHgcZiZb5jlureVuFPjS8cKxqMEBHHudMmFgtNx9z4H4QOyxsoxKfglD+vV68sS&#10;U+06PtA9C4WIEPYpKjAh1KmUPjdk0Y9cTRy9i2sshiibQuoGuwi3lZwkyUxaLDkuGKxpYyi/Za1V&#10;UG27g8tvx027M98/b+21tmf6UGo46L8WIAL14Rn+b++1gunn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qz/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02" o:spid="_x0000_s1034" style="position:absolute;left:1151;top:10673;width:10277;height:2" coordorigin="1151,1067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03" o:spid="_x0000_s1035" style="position:absolute;left:1151;top:1067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REMUA&#10;AADcAAAADwAAAGRycy9kb3ducmV2LnhtbESPQWvCQBSE7wX/w/KEXopubFFLmlVEtBR6Mnrp7ZF9&#10;zcZk34bsxqT/vlsoeBxm5hsm2462ETfqfOVYwWKegCAunK64VHA5H2evIHxA1tg4JgU/5GG7mTxk&#10;mGo38IlueShFhLBPUYEJoU2l9IUhi37uWuLofbvOYoiyK6XucIhw28jnJFlJixXHBYMt7Q0Vdd5b&#10;Bc1hOLmiPu/7o3n/fOqvrf2ipVKP03H3BiLQGO7h//aHVvCyX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5EQ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99" o:spid="_x0000_s1036" style="position:absolute;left:1144;top:11166;width:10277;height:2" coordorigin="1144,1116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01" o:spid="_x0000_s1037" style="position:absolute;left:1144;top:1116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q/MUA&#10;AADcAAAADwAAAGRycy9kb3ducmV2LnhtbESPQWvCQBSE74L/YXlCL1I3tlRLdCMitRR6Mnrp7ZF9&#10;zcZk34bsxqT/vlsoeBxm5htmuxttI27U+cqxguUiAUFcOF1xqeByPj6+gvABWWPjmBT8kIddNp1s&#10;MdVu4BPd8lCKCGGfogITQptK6QtDFv3CtcTR+3adxRBlV0rd4RDhtpFPSbKSFiuOCwZbOhgq6ry3&#10;Cpq34eSK+nzoj+b9c95fW/tFL0o9zMb9BkSgMdzD/+0PreB5vY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ar8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400" o:spid="_x0000_s1038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rUnCAAAA3AAAAA8AAABkcnMvZG93bnJldi54bWxET8uKwjAU3Qv+Q7iCGxnTUXDGTlMZBB+I&#10;KD4+4E5zbYvNTWmi1r83C2GWh/NOZq2pxJ0aV1pW8DmMQBBnVpecKzifFh/fIJxH1lhZJgVPcjBL&#10;u50EY20ffKD70ecihLCLUUHhfR1L6bKCDLqhrYkDd7GNQR9gk0vd4COEm0qOomgiDZYcGgqsaV5Q&#10;dj3ejILtZruc0v609n+rzW7Ai0G9Q1Kq32t/f0B4av2/+O1eawXjr7A2nAlHQK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gq1JwgAAANwAAAAPAAAAAAAAAAAAAAAAAJ8C&#10;AABkcnMvZG93bnJldi54bWxQSwUGAAAAAAQABAD3AAAAjgMAAAAA&#10;">
                    <v:imagedata r:id="rId39" o:title=""/>
                  </v:shape>
                </v:group>
                <v:group id="Group 397" o:spid="_x0000_s1039" style="position:absolute;left:1063;top:4873;width:10278;height:2" coordorigin="1063,4873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98" o:spid="_x0000_s1040" style="position:absolute;left:1063;top:4873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OocYA&#10;AADcAAAADwAAAGRycy9kb3ducmV2LnhtbESP3WrCQBBG7wu+wzJCb0rdaMDa1FVE/Gm9Ea0PMGTH&#10;JJidDdmtSd++cyH0cvjmOzNnvuxdre7UhsqzgfEoAUWce1txYeDyvX2dgQoR2WLtmQz8UoDlYvA0&#10;x8z6jk90P8dCCYRDhgbKGJtM65CX5DCMfEMs2dW3DqOMbaFti53AXa0nSTLVDiuWCyU2tC4pv51/&#10;nFB2Y7p8dav07XCYFhO/2b8fX1Jjnof96gNUpD7+Lz/an9ZAOpP3RUZE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Ooc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95" o:spid="_x0000_s1041" style="position:absolute;left:1063;top:5383;width:10278;height:2" coordorigin="1063,5383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96" o:spid="_x0000_s1042" style="position:absolute;left:1063;top:5383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1TcUA&#10;AADcAAAADwAAAGRycy9kb3ducmV2LnhtbESP3WrCQBSE7wt9h+UUvJG6MQGr0VWk+FNzU6o+wCF7&#10;TEKzZ0N2NfHt3YLQy2FmvmEWq97U4katqywrGI8iEMS51RUXCs6n7fsUhPPIGmvLpOBODlbL15cF&#10;ptp2/EO3oy9EgLBLUUHpfZNK6fKSDLqRbYiDd7GtQR9kW0jdYhfgppZxFE2kwYrDQokNfZaU/x6v&#10;JlB2YzofunXykWWTIrab/ex7mCg1eOvXcxCeev8ffra/tIJkGsP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XVNxQAAANwAAAAPAAAAAAAAAAAAAAAAAJgCAABkcnMv&#10;ZG93bnJldi54bWxQSwUGAAAAAAQABAD1AAAAigMAAAAA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93" o:spid="_x0000_s1043" style="position:absolute;left:1063;top:5893;width:10278;height:2" coordorigin="1063,5893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94" o:spid="_x0000_s1044" style="position:absolute;left:1063;top:5893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IosYA&#10;AADcAAAADwAAAGRycy9kb3ducmV2LnhtbESP3WrCQBSE7wu+w3KE3hSz0RR/oqtIsT96I2oe4JA9&#10;JsHs2ZBdTfr23UKhl8PMfMOsNr2pxYNaV1lWMI5iEMS51RUXCrLL+2gOwnlkjbVlUvBNDjbrwdMK&#10;U207PtHj7AsRIOxSVFB636RSurwkgy6yDXHwrrY16INsC6lb7ALc1HISx1NpsOKwUGJDbyXlt/Pd&#10;BMrHmLJ9t01mh8O0mNjd5+L4kij1POy3SxCeev8f/mt/aQXJ/BV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hIos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91" o:spid="_x0000_s1045" style="position:absolute;left:1063;top:6403;width:10278;height:2" coordorigin="1063,6403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92" o:spid="_x0000_s1046" style="position:absolute;left:1063;top:6403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zTsUA&#10;AADcAAAADwAAAGRycy9kb3ducmV2LnhtbESP3WrCQBSE7wt9h+UUvJG60UCq0VWk+FNzU6o+wCF7&#10;TEKzZ0N2NfHt3YLQy2FmvmEWq97U4katqywrGI8iEMS51RUXCs6n7fsUhPPIGmvLpOBODlbL15cF&#10;ptp2/EO3oy9EgLBLUUHpfZNK6fKSDLqRbYiDd7GtQR9kW0jdYhfgppaTKEqkwYrDQokNfZaU/x6v&#10;JlB2YzofunX8kWVJMbGb/ex7GCs1eOvXcxCeev8ffra/tIJ4msD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nNOxQAAANwAAAAPAAAAAAAAAAAAAAAAAJgCAABkcnMv&#10;ZG93bnJldi54bWxQSwUGAAAAAAQABAD1AAAAigMAAAAA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89" o:spid="_x0000_s1047" style="position:absolute;left:1007;top:1927;width:10278;height:2" coordorigin="1007,1927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90" o:spid="_x0000_s1048" style="position:absolute;left:1007;top:1927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Cp8YA&#10;AADcAAAADwAAAGRycy9kb3ducmV2LnhtbESP3WrCQBBG7wu+wzJCb0rdaMDa1FVE/Gm9Ea0PMGTH&#10;JJidDdmtSd++cyH0cvjmOzNnvuxdre7UhsqzgfEoAUWce1txYeDyvX2dgQoR2WLtmQz8UoDlYvA0&#10;x8z6jk90P8dCCYRDhgbKGJtM65CX5DCMfEMs2dW3DqOMbaFti53AXa0nSTLVDiuWCyU2tC4pv51/&#10;nFB2Y7p8dav07XCYFhO/2b8fX1Jjnof96gNUpD7+Lz/an9ZAOpNvRUZE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Cp8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87" o:spid="_x0000_s1049" style="position:absolute;left:1007;top:2437;width:10278;height:2" coordorigin="1007,2437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88" o:spid="_x0000_s1050" style="position:absolute;left:1007;top:2437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YfMUA&#10;AADcAAAADwAAAGRycy9kb3ducmV2LnhtbESPwWrCQBCG7wXfYRmhF9GNBqymriJiW+ul1PoAQ3ZM&#10;gtnZkN2a+PbOodDj8M//zXyrTe9qdaM2VJ4NTCcJKOLc24oLA+eft/ECVIjIFmvPZOBOATbrwdMK&#10;M+s7/qbbKRZKIBwyNFDG2GRah7wkh2HiG2LJLr51GGVsC21b7ATuaj1Lkrl2WLFcKLGhXUn59fTr&#10;hPI+pfNnt01fjsd5MfP7j+XXKDXmedhvX0FF6uP/8l/7YA2kS3lfZEQE9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th8xQAAANwAAAAPAAAAAAAAAAAAAAAAAJgCAABkcnMv&#10;ZG93bnJldi54bWxQSwUGAAAAAAQABAD1AAAAigMAAAAA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85" o:spid="_x0000_s1051" style="position:absolute;left:1007;top:2947;width:10278;height:2" coordorigin="1007,2947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6" o:spid="_x0000_s1052" style="position:absolute;left:1007;top:2947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jkMYA&#10;AADcAAAADwAAAGRycy9kb3ducmV2LnhtbESP3WrCQBSE7wt9h+UUvBHdmIDV1FWk+FNzU/x5gEP2&#10;NAnNng3Z1cS3dwtCL4eZ+YZZrHpTixu1rrKsYDKOQBDnVldcKLict6MZCOeRNdaWScGdHKyWry8L&#10;TLXt+Ei3ky9EgLBLUUHpfZNK6fKSDLqxbYiD92Nbgz7ItpC6xS7ATS3jKJpKgxWHhRIb+iwp/z1d&#10;TaDsJnQ5dOvkPcumRWw3+/n3MFFq8NavP0B46v1/+Nn+0gqSeQx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TjkM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83" o:spid="_x0000_s1053" style="position:absolute;left:1007;top:3457;width:10278;height:2" coordorigin="1007,3457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4" o:spid="_x0000_s1054" style="position:absolute;left:1007;top:3457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ef8YA&#10;AADcAAAADwAAAGRycy9kb3ducmV2LnhtbESP3WrCQBSE74W+w3IK3kjdaMRq6ioi9ae5KVof4JA9&#10;TUKzZ0N2a+Lbu4Lg5TAz3zCLVWcqcaHGlZYVjIYRCOLM6pJzBeef7dsMhPPIGivLpOBKDlbLl94C&#10;E21bPtLl5HMRIOwSVFB4XydSuqwgg25oa+Lg/drGoA+yyaVusA1wU8lxFE2lwZLDQoE1bQrK/k7/&#10;JlB2Izp/tev4PU2n+dh+7uffg1ip/mu3/gDhqfPP8KN90Ari+Q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Hef8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381" o:spid="_x0000_s1055" style="position:absolute;left:1080;top:8526;width:10277;height:2" coordorigin="1080,852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2" o:spid="_x0000_s1056" style="position:absolute;left:1080;top:852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pncYA&#10;AADcAAAADwAAAGRycy9kb3ducmV2LnhtbESPzWrDMBCE74G8g9hAL6GR01KTOpFDCE0p9JSfS2+L&#10;tbUcWytjybH79lWhkOMwM98wm+1oG3GjzleOFSwXCQjiwumKSwWX8+FxBcIHZI2NY1LwQx62+XSy&#10;wUy7gY90O4VSRAj7DBWYENpMSl8YsugXriWO3rfrLIYou1LqDocIt418SpJUWqw4LhhsaW+oqE+9&#10;VdC8DUdX1Od9fzDvn/P+2tovelHqYTbu1iACjeEe/m9/aAXPr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HpncYAAADcAAAADwAAAAAAAAAAAAAAAACYAgAAZHJz&#10;L2Rvd25yZXYueG1sUEsFBgAAAAAEAAQA9QAAAIs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79" o:spid="_x0000_s1057" style="position:absolute;left:1127;top:9036;width:10277;height:2" coordorigin="1127,903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80" o:spid="_x0000_s1058" style="position:absolute;left:1127;top:903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YdMMA&#10;AADcAAAADwAAAGRycy9kb3ducmV2LnhtbERPz2vCMBS+D/wfwhO8jDV1Y6KdUUTmGOzU1stuj+bZ&#10;dDYvpUlt/e+Xw2DHj+/3dj/ZVtyo941jBcskBUFcOd1wreBcnp7WIHxA1tg6JgV38rDfzR62mGk3&#10;ck63ItQihrDPUIEJocuk9JUhiz5xHXHkLq63GCLsa6l7HGO4beVzmq6kxYZjg8GOjoaqazFYBe37&#10;mLvqWh6Hk/n4ehx+OvtNr0ot5tPhDUSgKfyL/9yfWsHLJ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LYdM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C036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01" type="#_x0000_t136" style="position:absolute;left:0;text-align:left;margin-left:40.4pt;margin-top:-39.15pt;width:248.5pt;height:16pt;rotation:353;z-index:-251656704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-11"/>
          <w:w w:val="50"/>
          <w:sz w:val="126"/>
        </w:rPr>
        <w:t>C</w:t>
      </w:r>
      <w:r w:rsidR="00D42E82">
        <w:rPr>
          <w:rFonts w:ascii="Times New Roman"/>
          <w:color w:val="231F20"/>
          <w:spacing w:val="-1"/>
          <w:w w:val="50"/>
          <w:sz w:val="126"/>
        </w:rPr>
        <w:t>hang</w:t>
      </w:r>
      <w:r w:rsidR="00D42E82">
        <w:rPr>
          <w:rFonts w:ascii="Times New Roman"/>
          <w:color w:val="231F20"/>
          <w:w w:val="50"/>
          <w:sz w:val="126"/>
        </w:rPr>
        <w:t>e</w:t>
      </w:r>
      <w:r w:rsidR="00D42E82">
        <w:rPr>
          <w:rFonts w:ascii="Times New Roman"/>
          <w:color w:val="231F20"/>
          <w:spacing w:val="61"/>
          <w:w w:val="50"/>
          <w:sz w:val="126"/>
        </w:rPr>
        <w:t xml:space="preserve"> </w:t>
      </w:r>
      <w:r w:rsidR="00D42E82">
        <w:rPr>
          <w:rFonts w:ascii="Times New Roman"/>
          <w:color w:val="231F20"/>
          <w:w w:val="50"/>
          <w:sz w:val="126"/>
        </w:rPr>
        <w:t>A</w:t>
      </w:r>
      <w:r w:rsidR="00D42E82">
        <w:rPr>
          <w:rFonts w:ascii="Times New Roman"/>
          <w:color w:val="231F20"/>
          <w:spacing w:val="59"/>
          <w:w w:val="50"/>
          <w:sz w:val="126"/>
        </w:rPr>
        <w:t xml:space="preserve"> </w:t>
      </w:r>
      <w:r w:rsidR="00D42E82">
        <w:rPr>
          <w:rFonts w:ascii="Times New Roman"/>
          <w:color w:val="231F20"/>
          <w:spacing w:val="8"/>
          <w:w w:val="50"/>
          <w:sz w:val="126"/>
        </w:rPr>
        <w:t>D</w:t>
      </w:r>
      <w:r w:rsidR="00D42E82">
        <w:rPr>
          <w:rFonts w:ascii="Times New Roman"/>
          <w:color w:val="231F20"/>
          <w:w w:val="50"/>
          <w:sz w:val="126"/>
        </w:rPr>
        <w:t>i</w:t>
      </w:r>
      <w:r w:rsidR="00D42E82">
        <w:rPr>
          <w:rFonts w:ascii="Times New Roman"/>
          <w:color w:val="231F20"/>
          <w:spacing w:val="-9"/>
          <w:w w:val="50"/>
          <w:sz w:val="126"/>
        </w:rPr>
        <w:t>a</w:t>
      </w:r>
      <w:r w:rsidR="00D42E82">
        <w:rPr>
          <w:rFonts w:ascii="Times New Roman"/>
          <w:color w:val="231F20"/>
          <w:spacing w:val="-1"/>
          <w:w w:val="50"/>
          <w:sz w:val="126"/>
        </w:rPr>
        <w:t>p</w:t>
      </w:r>
      <w:r w:rsidR="00D42E82">
        <w:rPr>
          <w:rFonts w:ascii="Times New Roman"/>
          <w:color w:val="231F20"/>
          <w:spacing w:val="-26"/>
          <w:w w:val="50"/>
          <w:sz w:val="126"/>
        </w:rPr>
        <w:t>e</w:t>
      </w:r>
      <w:r w:rsidR="00D42E82">
        <w:rPr>
          <w:rFonts w:ascii="Times New Roman"/>
          <w:color w:val="231F20"/>
          <w:w w:val="50"/>
          <w:sz w:val="126"/>
        </w:rPr>
        <w:t>r</w:t>
      </w:r>
    </w:p>
    <w:p w:rsidR="00F3000D" w:rsidRDefault="00D42E82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37"/>
          <w:szCs w:val="37"/>
        </w:rPr>
      </w:pPr>
    </w:p>
    <w:p w:rsidR="00F3000D" w:rsidRDefault="00D42E82">
      <w:pPr>
        <w:pStyle w:val="Heading9"/>
        <w:spacing w:before="0"/>
        <w:ind w:left="360"/>
      </w:pPr>
      <w:r>
        <w:rPr>
          <w:color w:val="231F20"/>
          <w:w w:val="105"/>
        </w:rPr>
        <w:t>A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2"/>
          <w:w w:val="105"/>
        </w:rPr>
        <w:t>Chemi</w:t>
      </w:r>
      <w:r>
        <w:rPr>
          <w:color w:val="231F20"/>
          <w:spacing w:val="1"/>
          <w:w w:val="105"/>
        </w:rPr>
        <w:t>stry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type w:val="continuous"/>
          <w:pgSz w:w="12240" w:h="15840"/>
          <w:pgMar w:top="0" w:right="1140" w:bottom="280" w:left="880" w:header="720" w:footer="720" w:gutter="0"/>
          <w:cols w:num="2" w:space="720" w:equalWidth="0">
            <w:col w:w="6157" w:space="40"/>
            <w:col w:w="4023"/>
          </w:cols>
        </w:sectPr>
      </w:pPr>
    </w:p>
    <w:p w:rsidR="00F3000D" w:rsidRDefault="00F3000D" w:rsidP="004A48AF">
      <w:pPr>
        <w:pStyle w:val="Heading8"/>
        <w:ind w:left="0"/>
      </w:pPr>
      <w:bookmarkStart w:id="3" w:name="Spaghetti_Dance_p.1"/>
      <w:bookmarkEnd w:id="3"/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4A06D0"/>
    <w:rsid w:val="004A48AF"/>
    <w:rsid w:val="006C20C9"/>
    <w:rsid w:val="007633A5"/>
    <w:rsid w:val="00A75B0D"/>
    <w:rsid w:val="00C434E9"/>
    <w:rsid w:val="00C43516"/>
    <w:rsid w:val="00D42E82"/>
    <w:rsid w:val="00EC0361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104" Type="http://schemas.openxmlformats.org/officeDocument/2006/relationships/image" Target="media/image3.png"/><Relationship Id="rId7" Type="http://schemas.openxmlformats.org/officeDocument/2006/relationships/image" Target="media/image2.png"/><Relationship Id="rId103" Type="http://schemas.openxmlformats.org/officeDocument/2006/relationships/image" Target="media/image94.png"/><Relationship Id="rId2" Type="http://schemas.openxmlformats.org/officeDocument/2006/relationships/styles" Target="styles.xml"/><Relationship Id="rId10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06" Type="http://schemas.openxmlformats.org/officeDocument/2006/relationships/fontTable" Target="fontTable.xml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10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45D320F4</Template>
  <TotalTime>0</TotalTime>
  <Pages>2</Pages>
  <Words>218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2015-08-19T08:21:00Z</dcterms:created>
  <dcterms:modified xsi:type="dcterms:W3CDTF">2015-08-19T08:49:00Z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