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 w:rsidP="007633A5">
      <w:pPr>
        <w:spacing w:before="682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2Thank_You_Attachment"/>
      <w:bookmarkStart w:id="1" w:name="Science_ExperimentsBundled_Cover"/>
      <w:bookmarkStart w:id="2" w:name="Color_Run"/>
      <w:bookmarkStart w:id="3" w:name="ScienceExperimentsfortheTeacherWhoDoesnt"/>
      <w:bookmarkStart w:id="4" w:name="Blown_Away_p._1"/>
      <w:bookmarkEnd w:id="0"/>
      <w:bookmarkEnd w:id="1"/>
      <w:bookmarkEnd w:id="2"/>
      <w:bookmarkEnd w:id="3"/>
      <w:bookmarkEnd w:id="4"/>
      <w:r>
        <w:rPr>
          <w:rFonts w:ascii="Times New Roman"/>
          <w:color w:val="231F20"/>
          <w:w w:val="50"/>
          <w:sz w:val="126"/>
        </w:rPr>
        <w:t>B</w:t>
      </w:r>
      <w:r>
        <w:rPr>
          <w:rFonts w:ascii="Times New Roman"/>
          <w:color w:val="231F20"/>
          <w:spacing w:val="-31"/>
          <w:w w:val="50"/>
          <w:sz w:val="126"/>
        </w:rPr>
        <w:t>l</w:t>
      </w:r>
      <w:r>
        <w:rPr>
          <w:rFonts w:ascii="Times New Roman"/>
          <w:color w:val="231F20"/>
          <w:spacing w:val="-19"/>
          <w:w w:val="50"/>
          <w:sz w:val="126"/>
        </w:rPr>
        <w:t>o</w:t>
      </w:r>
      <w:r>
        <w:rPr>
          <w:rFonts w:ascii="Times New Roman"/>
          <w:color w:val="231F20"/>
          <w:spacing w:val="11"/>
          <w:w w:val="50"/>
          <w:sz w:val="126"/>
        </w:rPr>
        <w:t>w</w:t>
      </w:r>
      <w:r>
        <w:rPr>
          <w:rFonts w:ascii="Times New Roman"/>
          <w:color w:val="231F20"/>
          <w:w w:val="50"/>
          <w:sz w:val="126"/>
        </w:rPr>
        <w:t>n</w:t>
      </w:r>
      <w:r>
        <w:rPr>
          <w:rFonts w:ascii="Times New Roman"/>
          <w:color w:val="231F20"/>
          <w:spacing w:val="69"/>
          <w:w w:val="50"/>
          <w:sz w:val="126"/>
        </w:rPr>
        <w:t xml:space="preserve"> </w:t>
      </w:r>
      <w:r>
        <w:rPr>
          <w:rFonts w:ascii="Times New Roman"/>
          <w:color w:val="231F20"/>
          <w:spacing w:val="-61"/>
          <w:w w:val="50"/>
          <w:sz w:val="126"/>
        </w:rPr>
        <w:t>A</w:t>
      </w:r>
      <w:r>
        <w:rPr>
          <w:rFonts w:ascii="Times New Roman"/>
          <w:color w:val="231F20"/>
          <w:spacing w:val="-8"/>
          <w:w w:val="50"/>
          <w:sz w:val="126"/>
        </w:rPr>
        <w:t>w</w:t>
      </w:r>
      <w:r>
        <w:rPr>
          <w:rFonts w:ascii="Times New Roman"/>
          <w:color w:val="231F20"/>
          <w:w w:val="50"/>
          <w:sz w:val="126"/>
        </w:rPr>
        <w:t>ay</w:t>
      </w:r>
    </w:p>
    <w:p w:rsidR="00F3000D" w:rsidRDefault="00D42E82">
      <w:pPr>
        <w:tabs>
          <w:tab w:val="left" w:pos="4849"/>
        </w:tabs>
        <w:spacing w:before="31"/>
        <w:ind w:left="79" w:firstLine="8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9"/>
        <w:spacing w:before="177"/>
        <w:ind w:left="79"/>
      </w:pP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For</w:t>
      </w:r>
      <w:r>
        <w:rPr>
          <w:color w:val="231F20"/>
          <w:spacing w:val="-4"/>
          <w:w w:val="105"/>
        </w:rPr>
        <w:t>ces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Mo</w:t>
      </w:r>
      <w:r>
        <w:rPr>
          <w:color w:val="231F20"/>
          <w:spacing w:val="-1"/>
          <w:w w:val="105"/>
        </w:rPr>
        <w:t>tion</w:t>
      </w:r>
      <w:r>
        <w:rPr>
          <w:color w:val="231F20"/>
          <w:spacing w:val="-3"/>
          <w:w w:val="105"/>
        </w:rPr>
        <w:t xml:space="preserve"> 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034" w:space="40"/>
            <w:col w:w="4966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5752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485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48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7" name="Group 507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488" name="Freeform 508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5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490" name="Freeform 506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2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492" name="Freeform 504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41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4" name="Group 500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495" name="Freeform 501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5.2pt;margin-top:4.75pt;width:603.4pt;height:781.7pt;z-index:-8072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">
                <v:shape id="Picture 509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PUDFAAAA3AAAAA8AAABkcnMvZG93bnJldi54bWxEj09rAjEUxO8Fv0N4gpeiScWKbI0isgV7&#10;a/1De3wkr7uLm5dlE93tt28EweMwM79hluve1eJKbag8a3iZKBDExtuKCw3Hw/t4ASJEZIu1Z9Lw&#10;RwHWq8HTEjPrO/6i6z4WIkE4ZKihjLHJpAymJIdh4hvi5P361mFMsi2kbbFLcFfLqVJz6bDitFBi&#10;Q9uSzHl/cRpe85/PZzfrPpQxvPm+YH5S01zr0bDfvIGI1MdH+N7eWQ2zxRxuZ9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Az1AxQAAANwAAAAPAAAAAAAAAAAAAAAA&#10;AJ8CAABkcnMvZG93bnJldi54bWxQSwUGAAAAAAQABAD3AAAAkQMAAAAA&#10;">
                  <v:imagedata r:id="rId93" o:title=""/>
                </v:shape>
                <v:group id="Group 507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08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DzMEA&#10;AADcAAAADwAAAGRycy9kb3ducmV2LnhtbERPTYvCMBC9C/sfwix4kTVdUZGuURZRETxZ97K3oRmb&#10;ajMpTWrrvzcHwePjfS/Xva3EnRpfOlbwPU5AEOdOl1wo+DvvvhYgfEDWWDkmBQ/ysF59DJaYatfx&#10;ie5ZKEQMYZ+iAhNCnUrpc0MW/djVxJG7uMZiiLAppG6wi+G2kpMkmUuLJccGgzVtDOW3rLUKqm13&#10;cvntvGl3Zn8ctdfa/tNMqeFn//sDIlAf3uKX+6AVTB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xg8z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05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06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ZF8MA&#10;AADcAAAADwAAAGRycy9kb3ducmV2LnhtbERPz2vCMBS+D/wfwhO8jDV1bKKdUUTmGOzU1stuj+bZ&#10;dDYvpUlt/e+Xw2DHj+/3dj/ZVtyo941jBcskBUFcOd1wreBcnp7WIHxA1tg6JgV38rDfzR62mGk3&#10;ck63ItQihrDPUIEJocuk9JUhiz5xHXHkLq63GCLsa6l7HGO4beVzmq6kxYZjg8GOjoaqazFYBe37&#10;mLvqWh6Hk/n4ehx+OvtNr0ot5tPhDUSgKfyL/9yfWsHLJ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4ZF8MAAADcAAAADwAAAAAAAAAAAAAAAACYAgAAZHJzL2Rv&#10;d25yZXYueG1sUEsFBgAAAAAEAAQA9QAAAIg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502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04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i+8UA&#10;AADcAAAADwAAAGRycy9kb3ducmV2LnhtbESPQWvCQBSE70L/w/IKXqRuKlVqdJUitRQ8Gb14e2Sf&#10;2dTs25DdmPjvu4LgcZiZb5jlureVuFLjS8cK3scJCOLc6ZILBcfD9u0ThA/IGivHpOBGHtarl8ES&#10;U+063tM1C4WIEPYpKjAh1KmUPjdk0Y9dTRy9s2sshiibQuoGuwi3lZwkyUxaLDkuGKxpYyi/ZK1V&#10;UH13e5dfDpt2a352o/avtieaKjV87b8WIAL14Rl+tH+1go/5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CL7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503" o:spid="_x0000_s1034" type="#_x0000_t75" style="position:absolute;left:792;top:741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QMXGAAAA3AAAAA8AAABkcnMvZG93bnJldi54bWxEj0FrAjEUhO+F/ofwCt5q1uoW3RqlFApF&#10;pODWg95eN8/N4uZlSaK7/femUOhxmJlvmOV6sK24kg+NYwWTcQaCuHK64VrB/uv9cQ4iRGSNrWNS&#10;8EMB1qv7uyUW2vW8o2sZa5EgHApUYGLsCilDZchiGLuOOHkn5y3GJH0ttcc+wW0rn7LsWVpsOC0Y&#10;7OjNUHUuL1bBZnPKZ/V3vBw+yzzMc2+O294oNXoYXl9ARBrif/iv/aEVzBZT+D2Tj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9AxcYAAADcAAAADwAAAAAAAAAAAAAA&#10;AACfAgAAZHJzL2Rvd25yZXYueG1sUEsFBgAAAAAEAAQA9wAAAJIDAAAAAA==&#10;">
                    <v:imagedata r:id="rId74" o:title=""/>
                  </v:shape>
                </v:group>
                <v:group id="Group 500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01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R/sUA&#10;AADcAAAADwAAAGRycy9kb3ducmV2LnhtbESPzWrDMBCE74G8g9hAb4nctDGNayWEQCG9NT8X37bW&#10;1nJtrYylxs7bV4VCjsPMfMPk29G24kq9rx0reFwkIIhLp2uuFFzOb/MXED4ga2wdk4IbedhuppMc&#10;M+0GPtL1FCoRIewzVGBC6DIpfWnIol+4jjh6X663GKLsK6l7HCLctnKZJKm0WHNcMNjR3lDZnH6s&#10;guK96M7rIW0+sfh+GrT52HNaKfUwG3evIAKN4R7+bx+0guf1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RH+xQAAANwAAAAPAAAAAAAAAAAAAAAAAJgCAABkcnMv&#10;ZG93bnJldi54bWxQSwUGAAAAAAQABAD1AAAAigMAAAAA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26"/>
          <w:szCs w:val="26"/>
        </w:rPr>
      </w:pPr>
    </w:p>
    <w:p w:rsidR="007633A5" w:rsidRDefault="007633A5">
      <w:pPr>
        <w:spacing w:before="150" w:line="288" w:lineRule="exact"/>
        <w:ind w:left="220" w:right="986"/>
        <w:rPr>
          <w:rFonts w:ascii="Palatino Linotype"/>
          <w:color w:val="231F20"/>
          <w:spacing w:val="1"/>
          <w:w w:val="105"/>
          <w:sz w:val="24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u</w:t>
      </w:r>
      <w:r>
        <w:rPr>
          <w:rFonts w:ascii="Palatino Linotype"/>
          <w:color w:val="231F20"/>
          <w:spacing w:val="1"/>
          <w:w w:val="105"/>
          <w:sz w:val="24"/>
        </w:rPr>
        <w:t>s</w:t>
      </w:r>
      <w:r>
        <w:rPr>
          <w:rFonts w:ascii="Palatino Linotype"/>
          <w:color w:val="231F20"/>
          <w:spacing w:val="2"/>
          <w:w w:val="105"/>
          <w:sz w:val="24"/>
        </w:rPr>
        <w:t>e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stra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blow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small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pa</w:t>
      </w:r>
      <w:r>
        <w:rPr>
          <w:rFonts w:ascii="Palatino Linotype"/>
          <w:color w:val="231F20"/>
          <w:spacing w:val="-4"/>
          <w:w w:val="105"/>
          <w:sz w:val="24"/>
        </w:rPr>
        <w:t>per</w:t>
      </w:r>
      <w:r>
        <w:rPr>
          <w:rFonts w:ascii="Palatino Linotype"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ball</w:t>
      </w:r>
      <w:r>
        <w:rPr>
          <w:rFonts w:ascii="Palatino Linotype"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in</w:t>
      </w:r>
      <w:r>
        <w:rPr>
          <w:rFonts w:ascii="Palatino Linotype"/>
          <w:color w:val="231F20"/>
          <w:spacing w:val="-1"/>
          <w:w w:val="105"/>
          <w:sz w:val="24"/>
        </w:rPr>
        <w:t>t</w:t>
      </w:r>
      <w:r>
        <w:rPr>
          <w:rFonts w:ascii="Palatino Linotype"/>
          <w:color w:val="231F20"/>
          <w:spacing w:val="-2"/>
          <w:w w:val="105"/>
          <w:sz w:val="24"/>
        </w:rPr>
        <w:t>o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opening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oda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bo</w:t>
      </w:r>
      <w:r>
        <w:rPr>
          <w:rFonts w:ascii="Palatino Linotype"/>
          <w:color w:val="231F20"/>
          <w:spacing w:val="-3"/>
          <w:w w:val="105"/>
          <w:sz w:val="24"/>
        </w:rPr>
        <w:t>ttle.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7633A5" w:rsidRDefault="007633A5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pStyle w:val="BodyText"/>
        <w:spacing w:before="37"/>
        <w:ind w:left="2638"/>
      </w:pPr>
      <w:proofErr w:type="gramStart"/>
      <w:r>
        <w:rPr>
          <w:color w:val="231F20"/>
          <w:w w:val="105"/>
        </w:rPr>
        <w:t>small</w:t>
      </w:r>
      <w:proofErr w:type="gram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pa</w:t>
      </w:r>
      <w:r>
        <w:rPr>
          <w:color w:val="231F20"/>
          <w:spacing w:val="-4"/>
          <w:w w:val="105"/>
        </w:rPr>
        <w:t>per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ball,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plastic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oda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bo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tle,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stra</w:t>
      </w:r>
      <w:r>
        <w:rPr>
          <w:color w:val="231F20"/>
          <w:spacing w:val="-5"/>
          <w:w w:val="105"/>
        </w:rPr>
        <w:t>w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6"/>
          <w:szCs w:val="26"/>
        </w:rPr>
      </w:pPr>
    </w:p>
    <w:p w:rsidR="007633A5" w:rsidRDefault="007633A5">
      <w:pPr>
        <w:spacing w:before="3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D42E82">
      <w:pPr>
        <w:pStyle w:val="BodyText"/>
        <w:numPr>
          <w:ilvl w:val="0"/>
          <w:numId w:val="11"/>
        </w:numPr>
        <w:tabs>
          <w:tab w:val="left" w:pos="549"/>
        </w:tabs>
        <w:spacing w:before="60" w:line="312" w:lineRule="exact"/>
        <w:ind w:right="611" w:hanging="323"/>
      </w:pPr>
      <w:r>
        <w:rPr>
          <w:color w:val="231F20"/>
          <w:spacing w:val="-4"/>
          <w:w w:val="105"/>
        </w:rPr>
        <w:t>Ma</w:t>
      </w:r>
      <w:r>
        <w:rPr>
          <w:color w:val="231F20"/>
          <w:spacing w:val="-3"/>
          <w:w w:val="105"/>
        </w:rPr>
        <w:t>ke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pa</w:t>
      </w:r>
      <w:r>
        <w:rPr>
          <w:color w:val="231F20"/>
          <w:spacing w:val="-4"/>
          <w:w w:val="105"/>
        </w:rPr>
        <w:t>per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2"/>
          <w:w w:val="105"/>
        </w:rPr>
        <w:t>b</w:t>
      </w:r>
      <w:r>
        <w:rPr>
          <w:color w:val="231F20"/>
          <w:spacing w:val="-11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wadding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4"/>
          <w:w w:val="105"/>
        </w:rPr>
        <w:t>up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piece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pa</w:t>
      </w:r>
      <w:r>
        <w:rPr>
          <w:color w:val="231F20"/>
          <w:spacing w:val="-3"/>
          <w:w w:val="105"/>
        </w:rPr>
        <w:t>per.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ball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mu</w:t>
      </w:r>
      <w:r>
        <w:rPr>
          <w:color w:val="231F20"/>
          <w:spacing w:val="-2"/>
          <w:w w:val="105"/>
        </w:rPr>
        <w:t>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loosely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fit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in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ide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7"/>
          <w:w w:val="105"/>
        </w:rPr>
        <w:t xml:space="preserve"> </w:t>
      </w:r>
      <w:r>
        <w:rPr>
          <w:color w:val="231F20"/>
          <w:spacing w:val="-5"/>
        </w:rPr>
        <w:t>bo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>tle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opening.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pStyle w:val="BodyText"/>
        <w:numPr>
          <w:ilvl w:val="0"/>
          <w:numId w:val="11"/>
        </w:numPr>
        <w:tabs>
          <w:tab w:val="left" w:pos="526"/>
        </w:tabs>
        <w:ind w:left="525" w:hanging="299"/>
      </w:pPr>
      <w:r>
        <w:rPr>
          <w:color w:val="231F20"/>
          <w:spacing w:val="-9"/>
          <w:w w:val="105"/>
        </w:rPr>
        <w:t>L</w:t>
      </w:r>
      <w:r>
        <w:rPr>
          <w:color w:val="231F20"/>
          <w:spacing w:val="-8"/>
          <w:w w:val="105"/>
        </w:rPr>
        <w:t>a</w:t>
      </w:r>
      <w:r>
        <w:rPr>
          <w:color w:val="231F20"/>
          <w:spacing w:val="-9"/>
          <w:w w:val="105"/>
        </w:rPr>
        <w:t>y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oda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5"/>
          <w:w w:val="105"/>
        </w:rPr>
        <w:t>bo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tle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7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</w:rPr>
        <w:t>it’s</w:t>
      </w:r>
      <w:proofErr w:type="spellEnd"/>
      <w:proofErr w:type="gramEnd"/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side.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0"/>
          <w:numId w:val="11"/>
        </w:numPr>
        <w:tabs>
          <w:tab w:val="left" w:pos="504"/>
        </w:tabs>
        <w:ind w:left="503" w:hanging="277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158750</wp:posOffset>
                </wp:positionV>
                <wp:extent cx="152400" cy="1718310"/>
                <wp:effectExtent l="0" t="0" r="3175" b="0"/>
                <wp:wrapNone/>
                <wp:docPr id="484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56" type="#_x0000_t202" style="position:absolute;left:0;text-align:left;margin-left:574.25pt;margin-top:12.5pt;width:12pt;height:135.3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dltQ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2"/>
          <w:w w:val="105"/>
        </w:rPr>
        <w:t>Place</w:t>
      </w:r>
      <w:r w:rsidR="00D42E82">
        <w:rPr>
          <w:color w:val="231F20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pa</w:t>
      </w:r>
      <w:r w:rsidR="00D42E82">
        <w:rPr>
          <w:color w:val="231F20"/>
          <w:spacing w:val="-4"/>
          <w:w w:val="105"/>
        </w:rPr>
        <w:t>per</w:t>
      </w:r>
      <w:r w:rsidR="00D42E82">
        <w:rPr>
          <w:color w:val="231F20"/>
          <w:spacing w:val="1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ball</w:t>
      </w:r>
      <w:r w:rsidR="00D42E82">
        <w:rPr>
          <w:color w:val="231F20"/>
          <w:spacing w:val="1"/>
          <w:w w:val="105"/>
        </w:rPr>
        <w:t xml:space="preserve"> </w:t>
      </w:r>
      <w:r w:rsidR="00D42E82">
        <w:rPr>
          <w:color w:val="231F20"/>
          <w:w w:val="105"/>
        </w:rPr>
        <w:t>in</w:t>
      </w:r>
      <w:r w:rsidR="00D42E82">
        <w:rPr>
          <w:color w:val="231F20"/>
          <w:spacing w:val="1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w w:val="105"/>
        </w:rPr>
        <w:t xml:space="preserve"> opening</w:t>
      </w:r>
      <w:r w:rsidR="00D42E82">
        <w:rPr>
          <w:color w:val="231F20"/>
          <w:spacing w:val="-2"/>
          <w:w w:val="105"/>
        </w:rPr>
        <w:t xml:space="preserve"> </w:t>
      </w:r>
      <w:r w:rsidR="00D42E82">
        <w:rPr>
          <w:color w:val="231F20"/>
          <w:w w:val="105"/>
        </w:rPr>
        <w:t>of</w:t>
      </w:r>
      <w:r w:rsidR="00D42E82">
        <w:rPr>
          <w:color w:val="231F20"/>
          <w:spacing w:val="1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w w:val="105"/>
        </w:rPr>
        <w:t xml:space="preserve"> </w:t>
      </w:r>
      <w:r w:rsidR="00D42E82">
        <w:rPr>
          <w:color w:val="231F20"/>
          <w:spacing w:val="-5"/>
          <w:w w:val="105"/>
        </w:rPr>
        <w:t>bo</w:t>
      </w:r>
      <w:r w:rsidR="00D42E82">
        <w:rPr>
          <w:color w:val="231F20"/>
          <w:spacing w:val="-3"/>
          <w:w w:val="105"/>
        </w:rPr>
        <w:t>t</w:t>
      </w:r>
      <w:r w:rsidR="00D42E82">
        <w:rPr>
          <w:color w:val="231F20"/>
          <w:spacing w:val="-4"/>
          <w:w w:val="105"/>
        </w:rPr>
        <w:t>tle.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1"/>
        </w:numPr>
        <w:tabs>
          <w:tab w:val="left" w:pos="528"/>
        </w:tabs>
        <w:ind w:left="527" w:hanging="301"/>
      </w:pPr>
      <w:r>
        <w:rPr>
          <w:color w:val="231F20"/>
          <w:spacing w:val="2"/>
          <w:w w:val="105"/>
        </w:rPr>
        <w:t>Aim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stra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9"/>
          <w:w w:val="110"/>
        </w:rPr>
        <w:t>a</w:t>
      </w:r>
      <w:r>
        <w:rPr>
          <w:color w:val="231F20"/>
          <w:spacing w:val="-8"/>
          <w:w w:val="110"/>
        </w:rPr>
        <w:t>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opening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bo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tle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blow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pa</w:t>
      </w:r>
      <w:r>
        <w:rPr>
          <w:color w:val="231F20"/>
          <w:spacing w:val="-4"/>
          <w:w w:val="105"/>
        </w:rPr>
        <w:t>per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1"/>
          <w:w w:val="105"/>
        </w:rPr>
        <w:t>ball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5"/>
          <w:w w:val="105"/>
        </w:rPr>
        <w:t>bo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tle.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1"/>
        </w:numPr>
        <w:tabs>
          <w:tab w:val="left" w:pos="509"/>
        </w:tabs>
        <w:ind w:left="508" w:hanging="282"/>
      </w:pPr>
      <w:r>
        <w:rPr>
          <w:color w:val="231F20"/>
          <w:spacing w:val="1"/>
          <w:w w:val="105"/>
        </w:rPr>
        <w:t>Ob</w:t>
      </w:r>
      <w:r>
        <w:rPr>
          <w:color w:val="231F20"/>
          <w:w w:val="105"/>
        </w:rPr>
        <w:t>ser</w:t>
      </w:r>
      <w:r>
        <w:rPr>
          <w:color w:val="231F20"/>
          <w:spacing w:val="1"/>
          <w:w w:val="105"/>
        </w:rPr>
        <w:t>ve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1st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tt</w:t>
      </w:r>
      <w:r>
        <w:rPr>
          <w:color w:val="231F20"/>
          <w:spacing w:val="-6"/>
          <w:w w:val="105"/>
        </w:rPr>
        <w:t>emp</w:t>
      </w:r>
      <w:r>
        <w:rPr>
          <w:color w:val="231F20"/>
          <w:spacing w:val="-4"/>
          <w:w w:val="105"/>
        </w:rPr>
        <w:t>t.</w:t>
      </w:r>
      <w:r>
        <w:rPr>
          <w:color w:val="231F20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Record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ob</w:t>
      </w:r>
      <w:r>
        <w:rPr>
          <w:color w:val="231F20"/>
          <w:spacing w:val="-2"/>
          <w:w w:val="105"/>
        </w:rPr>
        <w:t>servation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(on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back).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0"/>
          <w:numId w:val="11"/>
        </w:numPr>
        <w:tabs>
          <w:tab w:val="left" w:pos="506"/>
        </w:tabs>
        <w:ind w:left="505" w:hanging="279"/>
      </w:pP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epea</w:t>
      </w:r>
      <w:r>
        <w:rPr>
          <w:color w:val="231F20"/>
          <w:spacing w:val="-4"/>
        </w:rPr>
        <w:t>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procedure.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ind w:left="226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368300</wp:posOffset>
                </wp:positionV>
                <wp:extent cx="177800" cy="101600"/>
                <wp:effectExtent l="1270" t="0" r="1905" b="0"/>
                <wp:wrapNone/>
                <wp:docPr id="48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57" type="#_x0000_t202" style="position:absolute;left:0;text-align:left;margin-left:570.1pt;margin-top:29pt;width:14pt;height:8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2"/>
          <w:w w:val="105"/>
        </w:rPr>
        <w:t>5)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1"/>
          <w:w w:val="105"/>
        </w:rPr>
        <w:t>Ob</w:t>
      </w:r>
      <w:r w:rsidR="00D42E82">
        <w:rPr>
          <w:color w:val="231F20"/>
          <w:w w:val="105"/>
        </w:rPr>
        <w:t>ser</w:t>
      </w:r>
      <w:r w:rsidR="00D42E82">
        <w:rPr>
          <w:color w:val="231F20"/>
          <w:spacing w:val="1"/>
          <w:w w:val="105"/>
        </w:rPr>
        <w:t>ve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2nd</w:t>
      </w:r>
      <w:r w:rsidR="00D42E82">
        <w:rPr>
          <w:color w:val="231F20"/>
          <w:spacing w:val="-5"/>
          <w:w w:val="105"/>
        </w:rPr>
        <w:t xml:space="preserve"> a</w:t>
      </w:r>
      <w:r w:rsidR="00D42E82">
        <w:rPr>
          <w:color w:val="231F20"/>
          <w:spacing w:val="-4"/>
          <w:w w:val="105"/>
        </w:rPr>
        <w:t>tt</w:t>
      </w:r>
      <w:r w:rsidR="00D42E82">
        <w:rPr>
          <w:color w:val="231F20"/>
          <w:spacing w:val="-6"/>
          <w:w w:val="105"/>
        </w:rPr>
        <w:t>emp</w:t>
      </w:r>
      <w:r w:rsidR="00D42E82">
        <w:rPr>
          <w:color w:val="231F20"/>
          <w:spacing w:val="-4"/>
          <w:w w:val="105"/>
        </w:rPr>
        <w:t>t.</w:t>
      </w:r>
      <w:r w:rsidR="00D42E82">
        <w:rPr>
          <w:color w:val="231F20"/>
          <w:spacing w:val="59"/>
          <w:w w:val="105"/>
        </w:rPr>
        <w:t xml:space="preserve"> </w:t>
      </w:r>
      <w:proofErr w:type="gramStart"/>
      <w:r w:rsidR="00D42E82">
        <w:rPr>
          <w:color w:val="231F20"/>
          <w:spacing w:val="-3"/>
          <w:w w:val="105"/>
        </w:rPr>
        <w:t>Record</w:t>
      </w:r>
      <w:r w:rsidR="00D42E82">
        <w:rPr>
          <w:color w:val="231F20"/>
          <w:spacing w:val="-4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ob</w:t>
      </w:r>
      <w:r w:rsidR="00D42E82">
        <w:rPr>
          <w:color w:val="231F20"/>
          <w:spacing w:val="-2"/>
          <w:w w:val="105"/>
        </w:rPr>
        <w:t>servation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(on</w:t>
      </w:r>
      <w:r w:rsidR="00D42E82">
        <w:rPr>
          <w:color w:val="231F20"/>
          <w:spacing w:val="-5"/>
          <w:w w:val="105"/>
        </w:rPr>
        <w:t xml:space="preserve"> </w:t>
      </w:r>
      <w:r w:rsidR="00D42E82">
        <w:rPr>
          <w:color w:val="231F20"/>
          <w:spacing w:val="-1"/>
          <w:w w:val="105"/>
        </w:rPr>
        <w:t>back).</w:t>
      </w:r>
      <w:proofErr w:type="gramEnd"/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spacing w:before="60" w:line="312" w:lineRule="exact"/>
        <w:ind w:right="433"/>
      </w:pPr>
      <w:bookmarkStart w:id="5" w:name="Blown_Away__p._2"/>
      <w:bookmarkEnd w:id="5"/>
      <w:r>
        <w:rPr>
          <w:color w:val="231F20"/>
          <w:spacing w:val="-3"/>
          <w:w w:val="105"/>
        </w:rPr>
        <w:t>Record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ppen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6"/>
          <w:w w:val="105"/>
        </w:rPr>
        <w:t>F</w:t>
      </w:r>
      <w:r>
        <w:rPr>
          <w:color w:val="231F20"/>
          <w:spacing w:val="3"/>
          <w:w w:val="105"/>
        </w:rPr>
        <w:t>I</w:t>
      </w:r>
      <w:r>
        <w:rPr>
          <w:color w:val="231F20"/>
          <w:spacing w:val="7"/>
          <w:w w:val="105"/>
        </w:rPr>
        <w:t>R</w:t>
      </w:r>
      <w:r>
        <w:rPr>
          <w:color w:val="231F20"/>
          <w:spacing w:val="6"/>
          <w:w w:val="105"/>
        </w:rPr>
        <w:t>ST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4"/>
          <w:w w:val="105"/>
        </w:rPr>
        <w:t>tt</w:t>
      </w:r>
      <w:r>
        <w:rPr>
          <w:color w:val="231F20"/>
          <w:spacing w:val="-6"/>
          <w:w w:val="105"/>
        </w:rPr>
        <w:t>emp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blow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pa</w:t>
      </w:r>
      <w:r>
        <w:rPr>
          <w:color w:val="231F20"/>
          <w:spacing w:val="-4"/>
          <w:w w:val="105"/>
        </w:rPr>
        <w:t>per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1"/>
          <w:w w:val="105"/>
        </w:rPr>
        <w:t>ball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opening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bo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tle.</w:t>
      </w: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31"/>
          <w:szCs w:val="31"/>
        </w:rPr>
      </w:pPr>
    </w:p>
    <w:p w:rsidR="00F3000D" w:rsidRDefault="00D42E82">
      <w:pPr>
        <w:pStyle w:val="BodyText"/>
        <w:spacing w:line="312" w:lineRule="exact"/>
        <w:ind w:right="433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5"/>
          <w:w w:val="105"/>
        </w:rPr>
        <w:t xml:space="preserve"> 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2"/>
          <w:w w:val="105"/>
        </w:rPr>
        <w:t>ppen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4"/>
          <w:w w:val="105"/>
        </w:rPr>
        <w:t>SEC</w:t>
      </w:r>
      <w:r>
        <w:rPr>
          <w:color w:val="231F20"/>
          <w:spacing w:val="5"/>
          <w:w w:val="105"/>
        </w:rPr>
        <w:t>ON</w:t>
      </w:r>
      <w:r>
        <w:rPr>
          <w:color w:val="231F20"/>
          <w:spacing w:val="4"/>
          <w:w w:val="105"/>
        </w:rPr>
        <w:t>D</w:t>
      </w:r>
      <w:r>
        <w:rPr>
          <w:color w:val="231F20"/>
          <w:spacing w:val="-5"/>
          <w:w w:val="105"/>
        </w:rPr>
        <w:t xml:space="preserve"> a</w:t>
      </w:r>
      <w:r>
        <w:rPr>
          <w:color w:val="231F20"/>
          <w:spacing w:val="-4"/>
          <w:w w:val="105"/>
        </w:rPr>
        <w:t>tt</w:t>
      </w:r>
      <w:r>
        <w:rPr>
          <w:color w:val="231F20"/>
          <w:spacing w:val="-6"/>
          <w:w w:val="105"/>
        </w:rPr>
        <w:t>emp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blow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pa</w:t>
      </w:r>
      <w:r>
        <w:rPr>
          <w:color w:val="231F20"/>
          <w:spacing w:val="-4"/>
          <w:w w:val="105"/>
        </w:rPr>
        <w:t>per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ball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rFonts w:ascii="Times New Roman"/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opening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5"/>
          <w:w w:val="105"/>
        </w:rPr>
        <w:t>bo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tle.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190"/>
        <w:ind w:left="18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210"/>
        <w:ind w:left="18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  <w:sectPr w:rsidR="00F3000D">
          <w:pgSz w:w="12240" w:h="15840"/>
          <w:pgMar w:top="740" w:right="820" w:bottom="280" w:left="860" w:header="720" w:footer="720" w:gutter="0"/>
          <w:cols w:space="720"/>
        </w:sectPr>
      </w:pPr>
    </w:p>
    <w:p w:rsidR="00F3000D" w:rsidRDefault="00C434E9">
      <w:pPr>
        <w:spacing w:line="1310" w:lineRule="exact"/>
        <w:ind w:left="2239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5824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448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44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0" name="Group 494"/>
                        <wpg:cNvGrpSpPr>
                          <a:grpSpLocks/>
                        </wpg:cNvGrpSpPr>
                        <wpg:grpSpPr bwMode="auto">
                          <a:xfrm>
                            <a:off x="991" y="2256"/>
                            <a:ext cx="10277" cy="2"/>
                            <a:chOff x="991" y="2256"/>
                            <a:chExt cx="10277" cy="2"/>
                          </a:xfrm>
                        </wpg:grpSpPr>
                        <wps:wsp>
                          <wps:cNvPr id="451" name="Freeform 495"/>
                          <wps:cNvSpPr>
                            <a:spLocks/>
                          </wps:cNvSpPr>
                          <wps:spPr bwMode="auto">
                            <a:xfrm>
                              <a:off x="991" y="22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10277"/>
                                <a:gd name="T2" fmla="+- 0 11268 99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92"/>
                        <wpg:cNvGrpSpPr>
                          <a:grpSpLocks/>
                        </wpg:cNvGrpSpPr>
                        <wpg:grpSpPr bwMode="auto">
                          <a:xfrm>
                            <a:off x="971" y="2756"/>
                            <a:ext cx="10277" cy="2"/>
                            <a:chOff x="971" y="2756"/>
                            <a:chExt cx="10277" cy="2"/>
                          </a:xfrm>
                        </wpg:grpSpPr>
                        <wps:wsp>
                          <wps:cNvPr id="453" name="Freeform 493"/>
                          <wps:cNvSpPr>
                            <a:spLocks/>
                          </wps:cNvSpPr>
                          <wps:spPr bwMode="auto">
                            <a:xfrm>
                              <a:off x="971" y="27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10277"/>
                                <a:gd name="T2" fmla="+- 0 11248 97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90"/>
                        <wpg:cNvGrpSpPr>
                          <a:grpSpLocks/>
                        </wpg:cNvGrpSpPr>
                        <wpg:grpSpPr bwMode="auto">
                          <a:xfrm>
                            <a:off x="1018" y="3266"/>
                            <a:ext cx="10277" cy="2"/>
                            <a:chOff x="1018" y="3266"/>
                            <a:chExt cx="10277" cy="2"/>
                          </a:xfrm>
                        </wpg:grpSpPr>
                        <wps:wsp>
                          <wps:cNvPr id="455" name="Freeform 491"/>
                          <wps:cNvSpPr>
                            <a:spLocks/>
                          </wps:cNvSpPr>
                          <wps:spPr bwMode="auto">
                            <a:xfrm>
                              <a:off x="1018" y="326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5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88"/>
                        <wpg:cNvGrpSpPr>
                          <a:grpSpLocks/>
                        </wpg:cNvGrpSpPr>
                        <wpg:grpSpPr bwMode="auto">
                          <a:xfrm>
                            <a:off x="1011" y="3759"/>
                            <a:ext cx="10277" cy="2"/>
                            <a:chOff x="1011" y="3759"/>
                            <a:chExt cx="10277" cy="2"/>
                          </a:xfrm>
                        </wpg:grpSpPr>
                        <wps:wsp>
                          <wps:cNvPr id="457" name="Freeform 489"/>
                          <wps:cNvSpPr>
                            <a:spLocks/>
                          </wps:cNvSpPr>
                          <wps:spPr bwMode="auto">
                            <a:xfrm>
                              <a:off x="1011" y="37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0277"/>
                                <a:gd name="T2" fmla="+- 0 11288 101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86"/>
                        <wpg:cNvGrpSpPr>
                          <a:grpSpLocks/>
                        </wpg:cNvGrpSpPr>
                        <wpg:grpSpPr bwMode="auto">
                          <a:xfrm>
                            <a:off x="1038" y="4969"/>
                            <a:ext cx="10277" cy="2"/>
                            <a:chOff x="1038" y="4969"/>
                            <a:chExt cx="10277" cy="2"/>
                          </a:xfrm>
                        </wpg:grpSpPr>
                        <wps:wsp>
                          <wps:cNvPr id="459" name="Freeform 487"/>
                          <wps:cNvSpPr>
                            <a:spLocks/>
                          </wps:cNvSpPr>
                          <wps:spPr bwMode="auto">
                            <a:xfrm>
                              <a:off x="1038" y="496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84"/>
                        <wpg:cNvGrpSpPr>
                          <a:grpSpLocks/>
                        </wpg:cNvGrpSpPr>
                        <wpg:grpSpPr bwMode="auto">
                          <a:xfrm>
                            <a:off x="1018" y="5470"/>
                            <a:ext cx="10277" cy="2"/>
                            <a:chOff x="1018" y="5470"/>
                            <a:chExt cx="10277" cy="2"/>
                          </a:xfrm>
                        </wpg:grpSpPr>
                        <wps:wsp>
                          <wps:cNvPr id="461" name="Freeform 485"/>
                          <wps:cNvSpPr>
                            <a:spLocks/>
                          </wps:cNvSpPr>
                          <wps:spPr bwMode="auto">
                            <a:xfrm>
                              <a:off x="1018" y="547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82"/>
                        <wpg:cNvGrpSpPr>
                          <a:grpSpLocks/>
                        </wpg:cNvGrpSpPr>
                        <wpg:grpSpPr bwMode="auto">
                          <a:xfrm>
                            <a:off x="1065" y="5979"/>
                            <a:ext cx="10277" cy="2"/>
                            <a:chOff x="1065" y="5979"/>
                            <a:chExt cx="10277" cy="2"/>
                          </a:xfrm>
                        </wpg:grpSpPr>
                        <wps:wsp>
                          <wps:cNvPr id="463" name="Freeform 483"/>
                          <wps:cNvSpPr>
                            <a:spLocks/>
                          </wps:cNvSpPr>
                          <wps:spPr bwMode="auto">
                            <a:xfrm>
                              <a:off x="1065" y="597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80"/>
                        <wpg:cNvGrpSpPr>
                          <a:grpSpLocks/>
                        </wpg:cNvGrpSpPr>
                        <wpg:grpSpPr bwMode="auto">
                          <a:xfrm>
                            <a:off x="1058" y="6473"/>
                            <a:ext cx="10277" cy="2"/>
                            <a:chOff x="1058" y="6473"/>
                            <a:chExt cx="10277" cy="2"/>
                          </a:xfrm>
                        </wpg:grpSpPr>
                        <wps:wsp>
                          <wps:cNvPr id="465" name="Freeform 481"/>
                          <wps:cNvSpPr>
                            <a:spLocks/>
                          </wps:cNvSpPr>
                          <wps:spPr bwMode="auto">
                            <a:xfrm>
                              <a:off x="1058" y="647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78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467" name="Freeform 479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76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469" name="Freeform 477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74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471" name="Freeform 475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72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473" name="Freeform 473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0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475" name="Freeform 471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8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477" name="Freeform 469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6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479" name="Freeform 467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3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481" name="Freeform 465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3" y="14029"/>
                              <a:ext cx="4837" cy="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4.2pt;margin-top:4.75pt;width:603.4pt;height:781.7pt;z-index:-80656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">
                <v:shape id="Picture 496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WFfGAAAA3AAAAA8AAABkcnMvZG93bnJldi54bWxEj0FrAjEUhO8F/0N4gpdSsy2i7dYoUlGE&#10;HkRb2B4fm+fu6uZlm0Rd/fWmIPQ4zMw3zHjamlqcyPnKsoLnfgKCOLe64kLB99fi6RWED8gaa8uk&#10;4EIeppPOwxhTbc+8odM2FCJC2KeooAyhSaX0eUkGfd82xNHbWWcwROkKqR2eI9zU8iVJhtJgxXGh&#10;xIY+SsoP26NRsPzc/45+rmaH61k2n2eO3SNlSvW67ewdRKA2/Ifv7ZVWMBi8wd+ZeATk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1YV8YAAADcAAAADwAAAAAAAAAAAAAA&#10;AACfAgAAZHJzL2Rvd25yZXYueG1sUEsFBgAAAAAEAAQA9wAAAJIDAAAAAA==&#10;">
                  <v:imagedata r:id="rId76" o:title=""/>
                </v:shape>
                <v:group id="Group 494" o:spid="_x0000_s1028" style="position:absolute;left:991;top:2256;width:10277;height:2" coordorigin="991,22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95" o:spid="_x0000_s1029" style="position:absolute;left:991;top:22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GFsQA&#10;AADcAAAADwAAAGRycy9kb3ducmV2LnhtbESPQYvCMBSE78L+h/CEvYimiop0jbKILoIndS97ezRv&#10;m2rzUprU1n9vBMHjMDPfMMt1Z0txo9oXjhWMRwkI4szpgnMFv+fdcAHCB2SNpWNScCcP69VHb4mp&#10;di0f6XYKuYgQ9ikqMCFUqZQ+M2TRj1xFHL1/V1sMUda51DW2EW5LOUmSubRYcFwwWNHGUHY9NVZB&#10;uW2PLrueN83O/BwGzaWyfzRT6rPffX+BCNSFd/jV3msF09kY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Bhb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92" o:spid="_x0000_s1030" style="position:absolute;left:971;top:2756;width:10277;height:2" coordorigin="971,27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93" o:spid="_x0000_s1031" style="position:absolute;left:971;top:27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9+sYA&#10;AADcAAAADwAAAGRycy9kb3ducmV2LnhtbESPzWrDMBCE74G8g9hAL6GR09ahOJFDCE0p9JSfS2+L&#10;tbUcWytjybH79lWhkOMwM98wm+1oG3GjzleOFSwXCQjiwumKSwWX8+HxFYQPyBobx6Tghzxs8+lk&#10;g5l2Ax/pdgqliBD2GSowIbSZlL4wZNEvXEscvW/XWQxRdqXUHQ4Rbhv5lCQrabHiuGCwpb2hoj71&#10;VkHzNhxdUZ/3/cG8f877a2u/KFXqYTbu1iACjeEe/m9/aAUv6TP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U9+sYAAADcAAAADwAAAAAAAAAAAAAAAACYAgAAZHJz&#10;L2Rvd25yZXYueG1sUEsFBgAAAAAEAAQA9QAAAIsDAAAAAA=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90" o:spid="_x0000_s1032" style="position:absolute;left:1018;top:3266;width:10277;height:2" coordorigin="1018,326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91" o:spid="_x0000_s1033" style="position:absolute;left:1018;top:326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AFcUA&#10;AADcAAAADwAAAGRycy9kb3ducmV2LnhtbESPQWvCQBSE7wX/w/IEL6VulKZImo2IqBR6Unvx9si+&#10;ZlOzb0N2Y+K/dwuFHoeZ+YbJ16NtxI06XztWsJgnIIhLp2uuFHyd9y8rED4ga2wck4I7eVgXk6cc&#10;M+0GPtLtFCoRIewzVGBCaDMpfWnIop+7ljh6366zGKLsKqk7HCLcNnKZJG/SYs1xwWBLW0Pl9dRb&#10;Bc1uOLryet72e3P4fO5/WnuhVKnZdNy8gwg0hv/wX/tDK3hNU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AAV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88" o:spid="_x0000_s1034" style="position:absolute;left:1011;top:3759;width:10277;height:2" coordorigin="1011,37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89" o:spid="_x0000_s1035" style="position:absolute;left:1011;top:37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7+cUA&#10;AADcAAAADwAAAGRycy9kb3ducmV2LnhtbESPQWvCQBSE7wX/w/KEXopuLFVLmlVEtBR6Mnrp7ZF9&#10;zcZk34bsxqT/vlsoeBxm5hsm2462ETfqfOVYwWKegCAunK64VHA5H2evIHxA1tg4JgU/5GG7mTxk&#10;mGo38IlueShFhLBPUYEJoU2l9IUhi37uWuLofbvOYoiyK6XucIhw28jnJFlJixXHBYMt7Q0Vdd5b&#10;Bc1hOLmiPu/7o3n/fOqvrf2ipVKP03H3BiLQGO7h//aHVvCyX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jv5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86" o:spid="_x0000_s1036" style="position:absolute;left:1038;top:4969;width:10277;height:2" coordorigin="1038,496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87" o:spid="_x0000_s1037" style="position:absolute;left:1038;top:496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KEMUA&#10;AADcAAAADwAAAGRycy9kb3ducmV2LnhtbESPQWvCQBSE7wX/w/KEXopuLFVsmlVEtBR6Mnrp7ZF9&#10;zcZk34bsxqT/vlsoeBxm5hsm2462ETfqfOVYwWKegCAunK64VHA5H2drED4ga2wck4If8rDdTB4y&#10;TLUb+ES3PJQiQtinqMCE0KZS+sKQRT93LXH0vl1nMUTZlVJ3OES4beRzkqykxYrjgsGW9oaKOu+t&#10;guYwnFxRn/f90bx/PvXX1n7RUqnH6bh7AxFoDPfwf/tDK3hZv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QoQ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84" o:spid="_x0000_s1038" style="position:absolute;left:1018;top:5470;width:10277;height:2" coordorigin="1018,547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85" o:spid="_x0000_s1039" style="position:absolute;left:1018;top:547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Mq8QA&#10;AADcAAAADwAAAGRycy9kb3ducmV2LnhtbESPT4vCMBTE78J+h/AW9iKauqwi1Sgiugie/HPx9mie&#10;TbV5KU1qu9/eLAgeh5n5DTNfdrYUD6p94VjBaJiAIM6cLjhXcD5tB1MQPiBrLB2Tgj/ysFx89OaY&#10;atfygR7HkIsIYZ+iAhNClUrpM0MW/dBVxNG7utpiiLLOpa6xjXBbyu8kmUiLBccFgxWtDWX3Y2MV&#10;lJv24LL7ad1sze++39wqe6GxUl+f3WoGIlAX3uFXe6cV/ExG8H8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zKv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82" o:spid="_x0000_s1040" style="position:absolute;left:1065;top:5979;width:10277;height:2" coordorigin="1065,597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83" o:spid="_x0000_s1041" style="position:absolute;left:1065;top:597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3R8UA&#10;AADcAAAADwAAAGRycy9kb3ducmV2LnhtbESPQWvCQBSE74L/YXlCL1I3tlVKdCMitRR6Mnrp7ZF9&#10;zcZk34bsxqT/vlsoeBxm5htmuxttI27U+cqxguUiAUFcOF1xqeByPj6+gvABWWPjmBT8kIddNp1s&#10;MdVu4BPd8lCKCGGfogITQptK6QtDFv3CtcTR+3adxRBlV0rd4RDhtpFPSbKWFiuOCwZbOhgq6ry3&#10;Cpq34eSK+nzoj+b9c95fW/tFK6UeZuN+AyLQGO7h//aHVvCyfo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fdH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80" o:spid="_x0000_s1042" style="position:absolute;left:1058;top:6473;width:10277;height:2" coordorigin="1058,647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81" o:spid="_x0000_s1043" style="position:absolute;left:1058;top:647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KqMQA&#10;AADcAAAADwAAAGRycy9kb3ducmV2LnhtbESPT4vCMBTE78J+h/AW9iKarqgs1SiL6CJ48s9lb4/m&#10;2VSbl9Kktn57Iwgeh5n5DTNfdrYUN6p94VjB9zABQZw5XXCu4HTcDH5A+ICssXRMCu7kYbn46M0x&#10;1a7lPd0OIRcRwj5FBSaEKpXSZ4Ys+qGriKN3drXFEGWdS11jG+G2lKMkmUqLBccFgxWtDGXXQ2MV&#10;lOt277LrcdVszN+u31wq+08Tpb4+u98ZiEBdeIdf7a1WMJ5O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yqj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78" o:spid="_x0000_s1044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79" o:spid="_x0000_s1045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xRMYA&#10;AADcAAAADwAAAGRycy9kb3ducmV2LnhtbESPzWrDMBCE74G8g9hAL6GRU1qnOJFDCE0p9JSfS2+L&#10;tbUcWytjybH79lWhkOMwM98wm+1oG3GjzleOFSwXCQjiwumKSwWX8+HxFYQPyBobx6Tghzxs8+lk&#10;g5l2Ax/pdgqliBD2GSowIbSZlL4wZNEvXEscvW/XWQxRdqXUHQ4Rbhv5lCSptFhxXDDY0t5QUZ96&#10;q6B5G46uqM/7/mDeP+f9tbVf9KLUw2zcrUEEGsM9/N/+0Aqe0xX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LxRM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76" o:spid="_x0000_s1046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77" o:spid="_x0000_s1047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ArcYA&#10;AADcAAAADwAAAGRycy9kb3ducmV2LnhtbESPzWrDMBCE74G8g9hAL6GRU1qTOpFDCE0p9JSfS2+L&#10;tbUcWytjybH79lWhkOMwM98wm+1oG3GjzleOFSwXCQjiwumKSwWX8+FxBcIHZI2NY1LwQx62+XSy&#10;wUy7gY90O4VSRAj7DBWYENpMSl8YsugXriWO3rfrLIYou1LqDocIt418SpJUWqw4LhhsaW+oqE+9&#10;VdC8DUdX1Od9fzDvn/P+2tovelHqYTbu1iACjeEe/m9/aAXP6Sv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HArc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74" o:spid="_x0000_s1048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75" o:spid="_x0000_s1049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adsUA&#10;AADcAAAADwAAAGRycy9kb3ducmV2LnhtbESPQWvCQBSE70L/w/IKXqRuLNVKdJUitRQ8Gb14e2Sf&#10;2dTs25DdmPjvu4LgcZiZb5jlureVuFLjS8cKJuMEBHHudMmFguNh+zYH4QOyxsoxKbiRh/XqZbDE&#10;VLuO93TNQiEihH2KCkwIdSqlzw1Z9GNXE0fv7BqLIcqmkLrBLsJtJd+TZCYtlhwXDNa0MZRfstYq&#10;qL67vcsvh027NT+7UftX2xNNlRq+9l8LEIH68Aw/2r9awcfn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lp2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72" o:spid="_x0000_s1050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73" o:spid="_x0000_s1051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hmsUA&#10;AADcAAAADwAAAGRycy9kb3ducmV2LnhtbESPT2vCQBTE74V+h+UVvIhu1KoldRURLQVP/rl4e2Rf&#10;s6nZtyG7MfHbuwWhx2FmfsMsVp0txY1qXzhWMBomIIgzpwvOFZxPu8EHCB+QNZaOScGdPKyWry8L&#10;TLVr+UC3Y8hFhLBPUYEJoUql9Jkhi37oKuLo/bjaYoiyzqWusY1wW8pxksykxYLjgsGKNoay67Gx&#10;Cspte3DZ9bRpduZr329+K3uhqVK9t279CSJQF/7Dz/a3VvA+n8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GGa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70" o:spid="_x0000_s1052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1" o:spid="_x0000_s1053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cdcUA&#10;AADcAAAADwAAAGRycy9kb3ducmV2LnhtbESPQWvCQBSE7wX/w/KEXopuLFVLmlVEtBR6Mnrp7ZF9&#10;zcZk34bsxqT/vlsoeBxm5hsm2462ETfqfOVYwWKegCAunK64VHA5H2evIHxA1tg4JgU/5GG7mTxk&#10;mGo38IlueShFhLBPUYEJoU2l9IUhi37uWuLofbvOYoiyK6XucIhw28jnJFlJixXHBYMt7Q0Vdd5b&#10;Bc1hOLmiPu/7o3n/fOqvrf2ipVKP03H3BiLQGO7h//aHVvCyX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Vx1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68" o:spid="_x0000_s1054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9" o:spid="_x0000_s1055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nmcUA&#10;AADcAAAADwAAAGRycy9kb3ducmV2LnhtbESPQWvCQBSE74L/YXlCL1I3llZLdCMitRR6Mnrp7ZF9&#10;zcZk34bsxqT/vlsoeBxm5htmuxttI27U+cqxguUiAUFcOF1xqeByPj6+gvABWWPjmBT8kIddNp1s&#10;MdVu4BPd8lCKCGGfogITQptK6QtDFv3CtcTR+3adxRBlV0rd4RDhtpFPSbKSFiuOCwZbOhgq6ry3&#10;Cpq34eSK+nzoj+b9c95fW/tFL0o9zMb9BkSgMdzD/+0PreB5vY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2eZ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66" o:spid="_x0000_s1056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7" o:spid="_x0000_s1057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WcMUA&#10;AADcAAAADwAAAGRycy9kb3ducmV2LnhtbESPT2vCQBTE74V+h+UVvIhuFKs2dRURLQVP/rl4e2Rf&#10;s6nZtyG7MfHbuwWhx2FmfsMsVp0txY1qXzhWMBomIIgzpwvOFZxPu8EchA/IGkvHpOBOHlbL15cF&#10;ptq1fKDbMeQiQtinqMCEUKVS+syQRT90FXH0flxtMURZ51LX2Ea4LeU4SabSYsFxwWBFG0PZ9dhY&#10;BeW2Pbjseto0O/O17ze/lb3Qu1K9t279CSJQF/7Dz/a3VjCZfc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FZw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63" o:spid="_x0000_s1058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5" o:spid="_x0000_s1059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qUcQA&#10;AADcAAAADwAAAGRycy9kb3ducmV2LnhtbESPT4vCMBTE74LfITzBi6yp4op0jSKisuDJPxdvj+Zt&#10;07V5KU1q67ffCMIeh5n5DbNcd7YUD6p94VjBZJyAIM6cLjhXcL3sPxYgfEDWWDomBU/ysF71e0tM&#10;tWv5RI9zyEWEsE9RgQmhSqX0mSGLfuwq4uj9uNpiiLLOpa6xjXBbymmSzKXFguOCwYq2hrL7ubEK&#10;yl17ctn9sm325nAcNb+VvdGnUsNBt/kCEagL/+F3+1srmC0m8Do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KlH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  <v:shape id="Picture 464" o:spid="_x0000_s1060" type="#_x0000_t75" style="position:absolute;left:6473;top:14029;width:4837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DS6fEAAAA3AAAAA8AAABkcnMvZG93bnJldi54bWxEj09rwkAUxO+C32F5gjfdGILV1DVIoCA9&#10;xT94fs2+JqHZtyG71eTbdwWhx2FmfsPsssG04k69aywrWC0jEMSl1Q1XCq6Xj8UGhPPIGlvLpGAk&#10;B9l+Otlhqu2DT3Q/+0oECLsUFdTed6mUrqzJoFvajjh437Y36IPsK6l7fAS4aWUcRWtpsOGwUGNH&#10;eU3lz/nXKCjsW3NLrh1/FcmYb0/2M3HxWqn5bDi8g/A0+P/wq33UCpJNDM8z4QjI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DS6fEAAAA3AAAAA8AAAAAAAAAAAAAAAAA&#10;nwIAAGRycy9kb3ducmV2LnhtbFBLBQYAAAAABAAEAPcAAACQAwAAAAA=&#10;">
                    <v:imagedata r:id="rId96" o:title=""/>
                  </v:shape>
                </v:group>
                <w10:wrap anchorx="page" anchory="page"/>
              </v:group>
            </w:pict>
          </mc:Fallback>
        </mc:AlternateContent>
      </w:r>
      <w:r w:rsidR="00393E3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85" type="#_x0000_t136" style="position:absolute;left:0;text-align:left;margin-left:32.45pt;margin-top:633.8pt;width:248.5pt;height:16pt;rotation:353;z-index:-80632;mso-position-horizontal-relative:page;mso-position-vertical-relative:page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 anchory="page"/>
          </v:shape>
        </w:pict>
      </w:r>
      <w:r w:rsidR="00D42E82">
        <w:rPr>
          <w:rFonts w:ascii="Times New Roman"/>
          <w:color w:val="231F20"/>
          <w:w w:val="50"/>
          <w:sz w:val="126"/>
        </w:rPr>
        <w:t>B</w:t>
      </w:r>
      <w:r w:rsidR="00D42E82">
        <w:rPr>
          <w:rFonts w:ascii="Times New Roman"/>
          <w:color w:val="231F20"/>
          <w:spacing w:val="-31"/>
          <w:w w:val="50"/>
          <w:sz w:val="126"/>
        </w:rPr>
        <w:t>l</w:t>
      </w:r>
      <w:r w:rsidR="00D42E82">
        <w:rPr>
          <w:rFonts w:ascii="Times New Roman"/>
          <w:color w:val="231F20"/>
          <w:spacing w:val="-19"/>
          <w:w w:val="50"/>
          <w:sz w:val="126"/>
        </w:rPr>
        <w:t>o</w:t>
      </w:r>
      <w:r w:rsidR="00D42E82">
        <w:rPr>
          <w:rFonts w:ascii="Times New Roman"/>
          <w:color w:val="231F20"/>
          <w:spacing w:val="11"/>
          <w:w w:val="50"/>
          <w:sz w:val="126"/>
        </w:rPr>
        <w:t>w</w:t>
      </w:r>
      <w:r w:rsidR="00D42E82">
        <w:rPr>
          <w:rFonts w:ascii="Times New Roman"/>
          <w:color w:val="231F20"/>
          <w:w w:val="50"/>
          <w:sz w:val="126"/>
        </w:rPr>
        <w:t>n</w:t>
      </w:r>
      <w:r w:rsidR="00D42E82">
        <w:rPr>
          <w:rFonts w:ascii="Times New Roman"/>
          <w:color w:val="231F20"/>
          <w:spacing w:val="69"/>
          <w:w w:val="50"/>
          <w:sz w:val="126"/>
        </w:rPr>
        <w:t xml:space="preserve"> </w:t>
      </w:r>
      <w:r w:rsidR="00D42E82">
        <w:rPr>
          <w:rFonts w:ascii="Times New Roman"/>
          <w:color w:val="231F20"/>
          <w:spacing w:val="-61"/>
          <w:w w:val="50"/>
          <w:sz w:val="126"/>
        </w:rPr>
        <w:t>A</w:t>
      </w:r>
      <w:r w:rsidR="00D42E82">
        <w:rPr>
          <w:rFonts w:ascii="Times New Roman"/>
          <w:color w:val="231F20"/>
          <w:spacing w:val="-8"/>
          <w:w w:val="50"/>
          <w:sz w:val="126"/>
        </w:rPr>
        <w:t>w</w:t>
      </w:r>
      <w:r w:rsidR="00D42E82">
        <w:rPr>
          <w:rFonts w:ascii="Times New Roman"/>
          <w:color w:val="231F20"/>
          <w:w w:val="50"/>
          <w:sz w:val="126"/>
        </w:rPr>
        <w:t>ay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34"/>
          <w:szCs w:val="34"/>
        </w:rPr>
      </w:pPr>
    </w:p>
    <w:p w:rsidR="00F3000D" w:rsidRDefault="00D42E82">
      <w:pPr>
        <w:pStyle w:val="Heading8"/>
        <w:ind w:left="50"/>
      </w:pP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For</w:t>
      </w:r>
      <w:r>
        <w:rPr>
          <w:color w:val="231F20"/>
          <w:spacing w:val="-4"/>
          <w:w w:val="105"/>
        </w:rPr>
        <w:t>ces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Mo</w:t>
      </w:r>
      <w:r>
        <w:rPr>
          <w:color w:val="231F20"/>
          <w:spacing w:val="-2"/>
          <w:w w:val="105"/>
        </w:rPr>
        <w:t>tion</w:t>
      </w:r>
      <w:r>
        <w:rPr>
          <w:color w:val="231F20"/>
          <w:spacing w:val="-3"/>
          <w:w w:val="105"/>
        </w:rPr>
        <w:t xml:space="preserve"> 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type w:val="continuous"/>
          <w:pgSz w:w="12240" w:h="15840"/>
          <w:pgMar w:top="0" w:right="820" w:bottom="280" w:left="860" w:header="720" w:footer="720" w:gutter="0"/>
          <w:cols w:num="2" w:space="720" w:equalWidth="0">
            <w:col w:w="5570" w:space="40"/>
            <w:col w:w="4950"/>
          </w:cols>
        </w:sectPr>
      </w:pPr>
    </w:p>
    <w:p w:rsidR="00F3000D" w:rsidRDefault="00F3000D" w:rsidP="004A48AF">
      <w:pPr>
        <w:pStyle w:val="Heading8"/>
        <w:ind w:left="0"/>
      </w:pPr>
      <w:bookmarkStart w:id="6" w:name="A_Stalactite_Show_p.1"/>
      <w:bookmarkStart w:id="7" w:name="_GoBack"/>
      <w:bookmarkEnd w:id="6"/>
      <w:bookmarkEnd w:id="7"/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393E31"/>
    <w:rsid w:val="004A48AF"/>
    <w:rsid w:val="006C20C9"/>
    <w:rsid w:val="007633A5"/>
    <w:rsid w:val="00A75B0D"/>
    <w:rsid w:val="00C434E9"/>
    <w:rsid w:val="00C43516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image" Target="media/image88.pn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95" Type="http://schemas.openxmlformats.org/officeDocument/2006/relationships/image" Target="media/image4.png"/><Relationship Id="rId94" Type="http://schemas.openxmlformats.org/officeDocument/2006/relationships/image" Target="media/image3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4CF75F4B</Template>
  <TotalTime>0</TotalTime>
  <Pages>2</Pages>
  <Words>178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2</cp:revision>
  <dcterms:created xsi:type="dcterms:W3CDTF">2015-08-19T08:20:00Z</dcterms:created>
  <dcterms:modified xsi:type="dcterms:W3CDTF">2015-08-19T08:20:00Z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