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>
      <w:pPr>
        <w:spacing w:before="344"/>
        <w:ind w:left="1730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A_String_of_Ice_p._1"/>
      <w:bookmarkEnd w:id="0"/>
      <w:r>
        <w:rPr>
          <w:rFonts w:ascii="Times New Roman"/>
          <w:color w:val="231F20"/>
          <w:w w:val="60"/>
          <w:sz w:val="126"/>
        </w:rPr>
        <w:t>A</w:t>
      </w:r>
      <w:r>
        <w:rPr>
          <w:rFonts w:ascii="Times New Roman"/>
          <w:color w:val="231F20"/>
          <w:spacing w:val="-34"/>
          <w:w w:val="60"/>
          <w:sz w:val="126"/>
        </w:rPr>
        <w:t xml:space="preserve"> </w:t>
      </w:r>
      <w:r>
        <w:rPr>
          <w:rFonts w:ascii="Times New Roman"/>
          <w:color w:val="231F20"/>
          <w:spacing w:val="-9"/>
          <w:w w:val="60"/>
          <w:sz w:val="126"/>
        </w:rPr>
        <w:t>St</w:t>
      </w:r>
      <w:r>
        <w:rPr>
          <w:rFonts w:ascii="Times New Roman"/>
          <w:color w:val="231F20"/>
          <w:spacing w:val="-7"/>
          <w:w w:val="60"/>
          <w:sz w:val="126"/>
        </w:rPr>
        <w:t>r</w:t>
      </w:r>
      <w:r>
        <w:rPr>
          <w:rFonts w:ascii="Times New Roman"/>
          <w:color w:val="231F20"/>
          <w:spacing w:val="-12"/>
          <w:w w:val="60"/>
          <w:sz w:val="126"/>
        </w:rPr>
        <w:t>ing</w:t>
      </w:r>
      <w:r>
        <w:rPr>
          <w:rFonts w:ascii="Times New Roman"/>
          <w:color w:val="231F20"/>
          <w:spacing w:val="-33"/>
          <w:w w:val="60"/>
          <w:sz w:val="126"/>
        </w:rPr>
        <w:t xml:space="preserve"> </w:t>
      </w:r>
      <w:r>
        <w:rPr>
          <w:rFonts w:ascii="Times New Roman"/>
          <w:color w:val="231F20"/>
          <w:w w:val="60"/>
          <w:sz w:val="126"/>
        </w:rPr>
        <w:t>of</w:t>
      </w:r>
      <w:r>
        <w:rPr>
          <w:rFonts w:ascii="Times New Roman"/>
          <w:color w:val="231F20"/>
          <w:spacing w:val="-33"/>
          <w:w w:val="60"/>
          <w:sz w:val="126"/>
        </w:rPr>
        <w:t xml:space="preserve"> </w:t>
      </w:r>
      <w:r>
        <w:rPr>
          <w:rFonts w:ascii="Times New Roman"/>
          <w:color w:val="231F20"/>
          <w:spacing w:val="-6"/>
          <w:w w:val="60"/>
          <w:sz w:val="126"/>
        </w:rPr>
        <w:t>I</w:t>
      </w:r>
      <w:r>
        <w:rPr>
          <w:rFonts w:ascii="Times New Roman"/>
          <w:color w:val="231F20"/>
          <w:spacing w:val="-13"/>
          <w:w w:val="60"/>
          <w:sz w:val="126"/>
        </w:rPr>
        <w:t>c</w:t>
      </w:r>
      <w:r>
        <w:rPr>
          <w:rFonts w:ascii="Times New Roman"/>
          <w:color w:val="231F20"/>
          <w:spacing w:val="-12"/>
          <w:w w:val="60"/>
          <w:sz w:val="126"/>
        </w:rPr>
        <w:t>e</w:t>
      </w:r>
    </w:p>
    <w:p w:rsidR="00F3000D" w:rsidRDefault="00D42E82">
      <w:pPr>
        <w:tabs>
          <w:tab w:val="left" w:pos="4782"/>
        </w:tabs>
        <w:spacing w:before="31"/>
        <w:ind w:left="8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7"/>
        <w:spacing w:before="183"/>
        <w:ind w:left="101"/>
      </w:pPr>
      <w:r>
        <w:rPr>
          <w:color w:val="231F20"/>
          <w:w w:val="105"/>
        </w:rPr>
        <w:t>A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spacing w:val="14"/>
          <w:w w:val="105"/>
        </w:rPr>
        <w:t>C</w:t>
      </w:r>
      <w:r>
        <w:rPr>
          <w:color w:val="231F20"/>
          <w:w w:val="105"/>
        </w:rPr>
        <w:t>hem</w:t>
      </w:r>
      <w:r>
        <w:rPr>
          <w:color w:val="231F20"/>
          <w:spacing w:val="9"/>
          <w:w w:val="105"/>
        </w:rPr>
        <w:t>i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y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8"/>
          <w:w w:val="105"/>
        </w:rPr>
        <w:t>v</w:t>
      </w:r>
      <w:r>
        <w:rPr>
          <w:color w:val="231F20"/>
          <w:spacing w:val="3"/>
          <w:w w:val="105"/>
        </w:rPr>
        <w:t>e</w:t>
      </w:r>
      <w:r>
        <w:rPr>
          <w:color w:val="231F20"/>
          <w:w w:val="105"/>
        </w:rPr>
        <w:t>stig</w:t>
      </w:r>
      <w:r>
        <w:rPr>
          <w:color w:val="231F20"/>
          <w:spacing w:val="-20"/>
          <w:w w:val="105"/>
        </w:rPr>
        <w:t>a</w:t>
      </w:r>
      <w:r>
        <w:rPr>
          <w:color w:val="231F20"/>
          <w:w w:val="105"/>
        </w:rPr>
        <w:t>tion</w:t>
      </w:r>
    </w:p>
    <w:p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101" w:space="40"/>
            <w:col w:w="4899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5512" behindDoc="1" locked="0" layoutInCell="1" allowOverlap="1" wp14:anchorId="47AAA9F1" wp14:editId="794669B9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553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554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5" name="Group 579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556" name="Freeform 580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77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558" name="Freeform 578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74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560" name="Freeform 576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1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38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2" name="Group 572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563" name="Freeform 573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5.2pt;margin-top:4.75pt;width:603.4pt;height:781.7pt;z-index:-80968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">
                <v:shape id="Picture 581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hdHFAAAA3AAAAA8AAABkcnMvZG93bnJldi54bWxEj0FrwkAUhO8F/8PyCl5ENxUjIbqKhFY8&#10;9FIV0t4e2WcSmn0bstsk/vtuoeBxmJlvmO1+NI3oqXO1ZQUviwgEcWF1zaWC6+VtnoBwHlljY5kU&#10;3MnBfjd52mKq7cAf1J99KQKEXYoKKu/bVEpXVGTQLWxLHLyb7Qz6ILtS6g6HADeNXEbRWhqsOSxU&#10;2FJWUfF9/jEK8uR9+Mxnr8cvKsaZjuMoQ3lVavo8HjYgPI3+Ef5vn7SCOF7B35lwBO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oXRxQAAANwAAAAPAAAAAAAAAAAAAAAA&#10;AJ8CAABkcnMvZG93bnJldi54bWxQSwUGAAAAAAQABAD3AAAAkQMAAAAA&#10;">
                  <v:imagedata r:id="rId82" o:title=""/>
                </v:shape>
                <v:group id="Group 579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80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R/8UA&#10;AADcAAAADwAAAGRycy9kb3ducmV2LnhtbESPzWrDMBCE74W8g9hALiWRU3AobpRQTFwKPTnpJbfF&#10;2lpurJWx5J+8fVUo9DjMzDfM/jjbVozU+8axgu0mAUFcOd1wreDzUqyfQfiArLF1TAru5OF4WDzs&#10;MdNu4pLGc6hFhLDPUIEJocuk9JUhi37jOuLofbneYoiyr6XucYpw28qnJNlJiw3HBYMd5Yaq23mw&#10;CtrTVLrqdsmHwrx9PA7fnb1SqtRqOb++gAg0h//wX/tdK0jTHfyei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5H/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577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78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gFsEA&#10;AADcAAAADwAAAGRycy9kb3ducmV2LnhtbERPTYvCMBC9C/sfwix4kTVdoSLVKIusInjSetnb0IxN&#10;12ZSmtTWf28OgsfH+15tBluLO7W+cqzge5qAIC6crrhUcMl3XwsQPiBrrB2Tggd52Kw/RivMtOv5&#10;RPdzKEUMYZ+hAhNCk0npC0MW/dQ1xJG7utZiiLAtpW6xj+G2lrMkmUuLFccGgw1tDRW3c2cV1L/9&#10;yRW3fNvtzP446f4b+0epUuPP4WcJItAQ3uKX+6AVpGl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woBb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574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76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mrcEA&#10;AADcAAAADwAAAGRycy9kb3ducmV2LnhtbERPy4rCMBTdC/MP4QqzEZs6oAzVVERGEVz52Mzu0lyb&#10;anNTmtTWvzeLgVkeznu1HmwtntT6yrGCWZKCIC6crrhUcL3spt8gfEDWWDsmBS/ysM4/RivMtOv5&#10;RM9zKEUMYZ+hAhNCk0npC0MWfeIa4sjdXGsxRNiWUrfYx3Bby680XUiLFccGgw1tDRWPc2cV1D/9&#10;yRWPy7bbmf1x0t0b+0tzpT7Hw2YJItAQ/sV/7oNWMF/E+fFMPAIy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Zq3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  <v:shape id="Picture 575" o:spid="_x0000_s1034" type="#_x0000_t75" style="position:absolute;left:792;top:738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9r3GAAAA3AAAAA8AAABkcnMvZG93bnJldi54bWxEj09rwkAUxO9Cv8PyCr0E3ZhWaVNXkYIg&#10;iIh/Lt4e2WcSmn0bdtcYv31XKHgcZuY3zGzRm0Z05HxtWcF4lIIgLqyuuVRwOq6GnyB8QNbYWCYF&#10;d/KwmL8MZphre+M9dYdQighhn6OCKoQ2l9IXFRn0I9sSR+9incEQpSuldniLcNPILE2n0mDNcaHC&#10;ln4qKn4PV6Nge9m9O7ldJ5n8SMps8uXOXbJR6u21X36DCNSHZ/i/vdYKJtMxPM7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8X2vcYAAADcAAAADwAAAAAAAAAAAAAA&#10;AACfAgAAZHJzL2Rvd25yZXYueG1sUEsFBgAAAAAEAAQA9wAAAJIDAAAAAA==&#10;">
                    <v:imagedata r:id="rId83" o:title=""/>
                  </v:shape>
                </v:group>
                <v:group id="Group 572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73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Tq8MA&#10;AADcAAAADwAAAGRycy9kb3ducmV2LnhtbESPQWvCQBSE7wX/w/IEb3Wj0qDRVUQQ6q01XnJ7Zp/Z&#10;aPZtyG5N+u+7hUKPw8x8w2x2g23EkzpfO1YwmyYgiEuna64UXPLj6xKED8gaG8ek4Js87Lajlw1m&#10;2vX8Sc9zqESEsM9QgQmhzaT0pSGLfupa4ujdXGcxRNlVUnfYR7ht5DxJUmmx5rhgsKWDofJx/rIK&#10;ilPR5qs+fVyxuC96bT4OnFZKTcbDfg0i0BD+w3/td63gLV3A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Tq8MAAADcAAAADwAAAAAAAAAAAAAAAACYAgAAZHJzL2Rv&#10;d25yZXYueG1sUEsFBgAAAAAEAAQA9QAAAIgDAAAAAA=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F3000D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:rsidR="00C619AF" w:rsidRDefault="00C619AF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spacing w:before="63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 xml:space="preserve"> s</w:t>
      </w:r>
      <w:r>
        <w:rPr>
          <w:rFonts w:ascii="Palatino Linotype"/>
          <w:color w:val="231F20"/>
          <w:spacing w:val="-2"/>
          <w:w w:val="105"/>
          <w:sz w:val="24"/>
        </w:rPr>
        <w:t>prinkle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salt</w:t>
      </w:r>
      <w:r>
        <w:rPr>
          <w:rFonts w:ascii="Palatino Linotype"/>
          <w:color w:val="231F20"/>
          <w:spacing w:val="-1"/>
          <w:w w:val="105"/>
          <w:sz w:val="24"/>
        </w:rPr>
        <w:t xml:space="preserve"> aro</w:t>
      </w:r>
      <w:r>
        <w:rPr>
          <w:rFonts w:ascii="Palatino Linotype"/>
          <w:color w:val="231F20"/>
          <w:spacing w:val="-2"/>
          <w:w w:val="105"/>
          <w:sz w:val="24"/>
        </w:rPr>
        <w:t>und</w:t>
      </w:r>
      <w:r>
        <w:rPr>
          <w:rFonts w:ascii="Palatino Linotype"/>
          <w:color w:val="231F20"/>
          <w:w w:val="105"/>
          <w:sz w:val="24"/>
        </w:rPr>
        <w:t xml:space="preserve"> a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string</w:t>
      </w:r>
      <w:r>
        <w:rPr>
          <w:rFonts w:ascii="Palatino Linotype"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as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it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lies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on an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ice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cube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flo</w:t>
      </w:r>
      <w:r>
        <w:rPr>
          <w:rFonts w:ascii="Palatino Linotype"/>
          <w:color w:val="231F20"/>
          <w:spacing w:val="-3"/>
          <w:w w:val="105"/>
          <w:sz w:val="24"/>
        </w:rPr>
        <w:t>ating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in</w:t>
      </w:r>
      <w:r>
        <w:rPr>
          <w:rFonts w:ascii="Palatino Linotype"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4"/>
          <w:w w:val="105"/>
          <w:sz w:val="24"/>
        </w:rPr>
        <w:t>er.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27"/>
          <w:szCs w:val="27"/>
        </w:rPr>
      </w:pPr>
    </w:p>
    <w:p w:rsidR="00C619AF" w:rsidRDefault="00C619AF">
      <w:pPr>
        <w:pStyle w:val="Heading9"/>
        <w:rPr>
          <w:color w:val="231F20"/>
          <w:spacing w:val="-3"/>
        </w:rPr>
      </w:pPr>
    </w:p>
    <w:p w:rsidR="00F3000D" w:rsidRDefault="00F3000D">
      <w:pPr>
        <w:pStyle w:val="Heading9"/>
      </w:pPr>
    </w:p>
    <w:p w:rsidR="00F3000D" w:rsidRDefault="00D42E82">
      <w:pPr>
        <w:pStyle w:val="BodyText"/>
        <w:spacing w:before="111"/>
        <w:ind w:left="2357"/>
      </w:pPr>
      <w:r>
        <w:rPr>
          <w:color w:val="231F20"/>
          <w:w w:val="105"/>
        </w:rPr>
        <w:t>Kosher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salt,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string,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uler,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s,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uler,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ice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1"/>
          <w:w w:val="105"/>
        </w:rPr>
        <w:t>cube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4"/>
        <w:rPr>
          <w:rFonts w:ascii="Palatino Linotype" w:eastAsia="Palatino Linotype" w:hAnsi="Palatino Linotype" w:cs="Palatino Linotype"/>
          <w:sz w:val="24"/>
          <w:szCs w:val="24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11"/>
          <w:szCs w:val="11"/>
        </w:rPr>
      </w:pPr>
    </w:p>
    <w:p w:rsidR="00C619AF" w:rsidRDefault="00C619AF">
      <w:pPr>
        <w:spacing w:before="11"/>
        <w:rPr>
          <w:rFonts w:ascii="Palatino Linotype" w:eastAsia="Palatino Linotype" w:hAnsi="Palatino Linotype" w:cs="Palatino Linotype"/>
          <w:sz w:val="11"/>
          <w:szCs w:val="11"/>
        </w:rPr>
      </w:pPr>
    </w:p>
    <w:p w:rsidR="00F3000D" w:rsidRDefault="00D42E82">
      <w:pPr>
        <w:pStyle w:val="BodyText"/>
        <w:numPr>
          <w:ilvl w:val="0"/>
          <w:numId w:val="12"/>
        </w:numPr>
        <w:tabs>
          <w:tab w:val="left" w:pos="507"/>
        </w:tabs>
        <w:spacing w:before="37"/>
        <w:ind w:hanging="256"/>
      </w:pPr>
      <w:r>
        <w:rPr>
          <w:color w:val="231F20"/>
          <w:spacing w:val="1"/>
          <w:w w:val="105"/>
        </w:rPr>
        <w:t>Fill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stopping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pprox</w:t>
      </w:r>
      <w:r>
        <w:rPr>
          <w:color w:val="231F20"/>
          <w:spacing w:val="-1"/>
          <w:w w:val="105"/>
        </w:rPr>
        <w:t>imately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inch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op.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2"/>
        </w:numPr>
        <w:tabs>
          <w:tab w:val="left" w:pos="549"/>
        </w:tabs>
        <w:ind w:left="548" w:hanging="298"/>
      </w:pPr>
      <w:r>
        <w:rPr>
          <w:color w:val="231F20"/>
          <w:spacing w:val="1"/>
          <w:w w:val="105"/>
        </w:rPr>
        <w:t>Measu</w:t>
      </w:r>
      <w:r>
        <w:rPr>
          <w:color w:val="231F20"/>
          <w:w w:val="105"/>
        </w:rPr>
        <w:t xml:space="preserve">re </w:t>
      </w:r>
      <w:r>
        <w:rPr>
          <w:color w:val="231F20"/>
          <w:spacing w:val="-2"/>
          <w:w w:val="105"/>
        </w:rPr>
        <w:t>12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inches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string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>cu</w:t>
      </w:r>
      <w:r>
        <w:rPr>
          <w:color w:val="231F20"/>
          <w:spacing w:val="1"/>
          <w:w w:val="105"/>
        </w:rPr>
        <w:t>t.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2"/>
        </w:numPr>
        <w:tabs>
          <w:tab w:val="left" w:pos="527"/>
        </w:tabs>
        <w:ind w:left="526" w:hanging="276"/>
      </w:pPr>
      <w:r>
        <w:rPr>
          <w:color w:val="231F20"/>
          <w:spacing w:val="-2"/>
          <w:w w:val="105"/>
        </w:rPr>
        <w:t>Place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ice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cube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2"/>
        </w:numPr>
        <w:tabs>
          <w:tab w:val="left" w:pos="551"/>
        </w:tabs>
        <w:ind w:left="550" w:hanging="300"/>
      </w:pPr>
      <w:r>
        <w:rPr>
          <w:color w:val="231F20"/>
          <w:spacing w:val="-10"/>
          <w:w w:val="110"/>
        </w:rPr>
        <w:t>L</w:t>
      </w:r>
      <w:r>
        <w:rPr>
          <w:color w:val="231F20"/>
          <w:spacing w:val="-8"/>
          <w:w w:val="110"/>
        </w:rPr>
        <w:t>a</w:t>
      </w:r>
      <w:r>
        <w:rPr>
          <w:color w:val="231F20"/>
          <w:spacing w:val="-9"/>
          <w:w w:val="110"/>
        </w:rPr>
        <w:t>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string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op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flo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4"/>
          <w:w w:val="110"/>
        </w:rPr>
        <w:t>ting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cube.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0"/>
          <w:numId w:val="12"/>
        </w:numPr>
        <w:tabs>
          <w:tab w:val="left" w:pos="532"/>
        </w:tabs>
        <w:ind w:left="531" w:hanging="28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-66040</wp:posOffset>
                </wp:positionV>
                <wp:extent cx="152400" cy="1718310"/>
                <wp:effectExtent l="0" t="635" r="3175" b="0"/>
                <wp:wrapNone/>
                <wp:docPr id="552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054" type="#_x0000_t202" style="position:absolute;left:0;text-align:left;margin-left:574.25pt;margin-top:-5.2pt;width:12pt;height:135.3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w w:val="105"/>
        </w:rPr>
        <w:t>Sprinkle</w:t>
      </w:r>
      <w:r w:rsidR="00D42E82">
        <w:rPr>
          <w:color w:val="231F20"/>
          <w:spacing w:val="-3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s</w:t>
      </w:r>
      <w:r w:rsidR="00D42E82">
        <w:rPr>
          <w:color w:val="231F20"/>
          <w:spacing w:val="2"/>
          <w:w w:val="105"/>
        </w:rPr>
        <w:t>ome</w:t>
      </w:r>
      <w:r w:rsidR="00D42E82">
        <w:rPr>
          <w:color w:val="231F20"/>
          <w:spacing w:val="-2"/>
          <w:w w:val="105"/>
        </w:rPr>
        <w:t xml:space="preserve"> </w:t>
      </w:r>
      <w:r w:rsidR="00D42E82">
        <w:rPr>
          <w:color w:val="231F20"/>
          <w:w w:val="105"/>
        </w:rPr>
        <w:t>salt</w:t>
      </w:r>
      <w:r w:rsidR="00D42E82">
        <w:rPr>
          <w:color w:val="231F20"/>
          <w:spacing w:val="-2"/>
          <w:w w:val="105"/>
        </w:rPr>
        <w:t xml:space="preserve"> on</w:t>
      </w:r>
      <w:r w:rsidR="00D42E82">
        <w:rPr>
          <w:color w:val="231F20"/>
          <w:spacing w:val="-1"/>
          <w:w w:val="105"/>
        </w:rPr>
        <w:t>t</w:t>
      </w:r>
      <w:r w:rsidR="00D42E82">
        <w:rPr>
          <w:color w:val="231F20"/>
          <w:spacing w:val="-2"/>
          <w:w w:val="105"/>
        </w:rPr>
        <w:t xml:space="preserve">o </w:t>
      </w:r>
      <w:r w:rsidR="00D42E82">
        <w:rPr>
          <w:color w:val="231F20"/>
          <w:w w:val="105"/>
        </w:rPr>
        <w:t>and</w:t>
      </w:r>
      <w:r w:rsidR="00D42E82">
        <w:rPr>
          <w:color w:val="231F20"/>
          <w:spacing w:val="-2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aro</w:t>
      </w:r>
      <w:r w:rsidR="00D42E82">
        <w:rPr>
          <w:color w:val="231F20"/>
          <w:spacing w:val="-2"/>
          <w:w w:val="105"/>
        </w:rPr>
        <w:t xml:space="preserve">und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2"/>
          <w:w w:val="105"/>
        </w:rPr>
        <w:t xml:space="preserve"> </w:t>
      </w:r>
      <w:r w:rsidR="00D42E82">
        <w:rPr>
          <w:color w:val="231F20"/>
          <w:w w:val="105"/>
        </w:rPr>
        <w:t>string</w:t>
      </w:r>
      <w:r w:rsidR="00D42E82">
        <w:rPr>
          <w:color w:val="231F20"/>
          <w:spacing w:val="-3"/>
          <w:w w:val="105"/>
        </w:rPr>
        <w:t xml:space="preserve"> </w:t>
      </w:r>
      <w:r w:rsidR="00D42E82">
        <w:rPr>
          <w:color w:val="231F20"/>
          <w:w w:val="105"/>
        </w:rPr>
        <w:t>where</w:t>
      </w:r>
      <w:r w:rsidR="00D42E82">
        <w:rPr>
          <w:color w:val="231F20"/>
          <w:spacing w:val="-3"/>
          <w:w w:val="105"/>
        </w:rPr>
        <w:t xml:space="preserve"> </w:t>
      </w:r>
      <w:r w:rsidR="00D42E82">
        <w:rPr>
          <w:color w:val="231F20"/>
          <w:w w:val="105"/>
        </w:rPr>
        <w:t>it</w:t>
      </w:r>
      <w:r w:rsidR="00D42E82">
        <w:rPr>
          <w:color w:val="231F20"/>
          <w:spacing w:val="-2"/>
          <w:w w:val="105"/>
        </w:rPr>
        <w:t xml:space="preserve"> </w:t>
      </w:r>
      <w:r w:rsidR="00D42E82">
        <w:rPr>
          <w:color w:val="231F20"/>
          <w:spacing w:val="3"/>
          <w:w w:val="105"/>
        </w:rPr>
        <w:t>i</w:t>
      </w:r>
      <w:r w:rsidR="00D42E82">
        <w:rPr>
          <w:color w:val="231F20"/>
          <w:spacing w:val="2"/>
          <w:w w:val="105"/>
        </w:rPr>
        <w:t>s</w:t>
      </w:r>
      <w:r w:rsidR="00D42E82">
        <w:rPr>
          <w:color w:val="231F20"/>
          <w:spacing w:val="-2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t</w:t>
      </w:r>
      <w:r w:rsidR="00D42E82">
        <w:rPr>
          <w:color w:val="231F20"/>
          <w:spacing w:val="-2"/>
          <w:w w:val="105"/>
        </w:rPr>
        <w:t xml:space="preserve">ouching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2"/>
          <w:w w:val="105"/>
        </w:rPr>
        <w:t xml:space="preserve"> </w:t>
      </w:r>
      <w:r w:rsidR="00D42E82">
        <w:rPr>
          <w:color w:val="231F20"/>
          <w:w w:val="105"/>
        </w:rPr>
        <w:t>ice</w:t>
      </w:r>
      <w:r w:rsidR="00D42E82">
        <w:rPr>
          <w:color w:val="231F20"/>
          <w:spacing w:val="-2"/>
          <w:w w:val="105"/>
        </w:rPr>
        <w:t xml:space="preserve"> </w:t>
      </w:r>
      <w:r w:rsidR="00D42E82">
        <w:rPr>
          <w:color w:val="231F20"/>
          <w:w w:val="105"/>
        </w:rPr>
        <w:t>cube.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2"/>
        </w:numPr>
        <w:tabs>
          <w:tab w:val="left" w:pos="529"/>
        </w:tabs>
        <w:ind w:left="528" w:hanging="278"/>
      </w:pPr>
      <w:r>
        <w:rPr>
          <w:color w:val="231F20"/>
          <w:spacing w:val="-6"/>
          <w:w w:val="105"/>
        </w:rPr>
        <w:t>W</w:t>
      </w:r>
      <w:r>
        <w:rPr>
          <w:color w:val="231F20"/>
          <w:spacing w:val="-4"/>
          <w:w w:val="105"/>
        </w:rPr>
        <w:t>ait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15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econd</w:t>
      </w:r>
      <w:r>
        <w:rPr>
          <w:color w:val="231F20"/>
          <w:w w:val="105"/>
        </w:rPr>
        <w:t>s.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3"/>
          <w:w w:val="105"/>
        </w:rPr>
        <w:t>While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aiting,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observe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record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any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(on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back).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2"/>
        </w:numPr>
        <w:tabs>
          <w:tab w:val="left" w:pos="558"/>
        </w:tabs>
        <w:ind w:left="557" w:hanging="307"/>
      </w:pPr>
      <w:r>
        <w:rPr>
          <w:color w:val="231F20"/>
          <w:spacing w:val="1"/>
          <w:w w:val="110"/>
        </w:rPr>
        <w:t>Carefully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2"/>
          <w:w w:val="110"/>
        </w:rPr>
        <w:t>lif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string.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2"/>
        </w:numPr>
        <w:tabs>
          <w:tab w:val="left" w:pos="544"/>
        </w:tabs>
        <w:ind w:left="543" w:hanging="293"/>
      </w:pPr>
      <w:r>
        <w:rPr>
          <w:color w:val="231F20"/>
        </w:rPr>
        <w:t>*Observe.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ecord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ob</w:t>
      </w:r>
      <w:r>
        <w:rPr>
          <w:color w:val="231F20"/>
          <w:spacing w:val="-2"/>
        </w:rPr>
        <w:t>servation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(on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back).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ind w:left="25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143510</wp:posOffset>
                </wp:positionV>
                <wp:extent cx="177800" cy="101600"/>
                <wp:effectExtent l="1270" t="635" r="1905" b="2540"/>
                <wp:wrapNone/>
                <wp:docPr id="55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055" type="#_x0000_t202" style="position:absolute;left:0;text-align:left;margin-left:570.1pt;margin-top:11.3pt;width:14pt;height:8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-1"/>
          <w:w w:val="115"/>
        </w:rPr>
        <w:t>*If</w:t>
      </w:r>
      <w:r w:rsidR="00D42E82">
        <w:rPr>
          <w:color w:val="231F20"/>
          <w:spacing w:val="25"/>
          <w:w w:val="115"/>
        </w:rPr>
        <w:t xml:space="preserve"> </w:t>
      </w:r>
      <w:r w:rsidR="00D42E82">
        <w:rPr>
          <w:color w:val="231F20"/>
          <w:spacing w:val="-2"/>
        </w:rPr>
        <w:t>no</w:t>
      </w:r>
      <w:r w:rsidR="00D42E82">
        <w:rPr>
          <w:color w:val="231F20"/>
          <w:spacing w:val="35"/>
        </w:rPr>
        <w:t xml:space="preserve"> </w:t>
      </w:r>
      <w:r w:rsidR="00D42E82">
        <w:rPr>
          <w:color w:val="231F20"/>
        </w:rPr>
        <w:t>changes</w:t>
      </w:r>
      <w:r w:rsidR="00D42E82">
        <w:rPr>
          <w:color w:val="231F20"/>
          <w:spacing w:val="35"/>
        </w:rPr>
        <w:t xml:space="preserve"> </w:t>
      </w:r>
      <w:r w:rsidR="00D42E82">
        <w:rPr>
          <w:color w:val="231F20"/>
        </w:rPr>
        <w:t>are</w:t>
      </w:r>
      <w:r w:rsidR="00D42E82">
        <w:rPr>
          <w:color w:val="231F20"/>
          <w:spacing w:val="35"/>
        </w:rPr>
        <w:t xml:space="preserve"> </w:t>
      </w:r>
      <w:r w:rsidR="00D42E82">
        <w:rPr>
          <w:color w:val="231F20"/>
        </w:rPr>
        <w:t>observed,</w:t>
      </w:r>
      <w:r w:rsidR="00D42E82">
        <w:rPr>
          <w:color w:val="231F20"/>
          <w:spacing w:val="35"/>
        </w:rPr>
        <w:t xml:space="preserve"> </w:t>
      </w:r>
      <w:r w:rsidR="00D42E82">
        <w:rPr>
          <w:color w:val="231F20"/>
          <w:spacing w:val="-4"/>
        </w:rPr>
        <w:t>repea</w:t>
      </w:r>
      <w:r w:rsidR="00D42E82">
        <w:rPr>
          <w:color w:val="231F20"/>
          <w:spacing w:val="-3"/>
        </w:rPr>
        <w:t>t</w:t>
      </w:r>
      <w:r w:rsidR="00D42E82">
        <w:rPr>
          <w:color w:val="231F20"/>
          <w:spacing w:val="36"/>
        </w:rPr>
        <w:t xml:space="preserve"> </w:t>
      </w:r>
      <w:r w:rsidR="00D42E82">
        <w:rPr>
          <w:color w:val="231F20"/>
          <w:spacing w:val="1"/>
        </w:rPr>
        <w:t>st</w:t>
      </w:r>
      <w:r w:rsidR="00D42E82">
        <w:rPr>
          <w:color w:val="231F20"/>
          <w:spacing w:val="2"/>
        </w:rPr>
        <w:t>ep</w:t>
      </w:r>
      <w:r w:rsidR="00D42E82">
        <w:rPr>
          <w:color w:val="231F20"/>
          <w:spacing w:val="1"/>
        </w:rPr>
        <w:t>s</w:t>
      </w:r>
      <w:r w:rsidR="00D42E82">
        <w:rPr>
          <w:color w:val="231F20"/>
          <w:spacing w:val="35"/>
        </w:rPr>
        <w:t xml:space="preserve"> </w:t>
      </w:r>
      <w:r w:rsidR="00D42E82">
        <w:rPr>
          <w:color w:val="231F20"/>
        </w:rPr>
        <w:t>5</w:t>
      </w:r>
      <w:r w:rsidR="00D42E82">
        <w:rPr>
          <w:color w:val="231F20"/>
          <w:spacing w:val="35"/>
        </w:rPr>
        <w:t xml:space="preserve"> </w:t>
      </w:r>
      <w:r w:rsidR="00D42E82">
        <w:rPr>
          <w:color w:val="231F20"/>
        </w:rPr>
        <w:t>-</w:t>
      </w:r>
      <w:r w:rsidR="00D42E82">
        <w:rPr>
          <w:color w:val="231F20"/>
          <w:spacing w:val="35"/>
        </w:rPr>
        <w:t xml:space="preserve"> </w:t>
      </w:r>
      <w:r w:rsidR="00D42E82">
        <w:rPr>
          <w:color w:val="231F20"/>
        </w:rPr>
        <w:t>8.</w:t>
      </w:r>
    </w:p>
    <w:p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F3000D">
      <w:pPr>
        <w:spacing w:before="9"/>
        <w:rPr>
          <w:rFonts w:ascii="Palatino Linotype" w:eastAsia="Palatino Linotype" w:hAnsi="Palatino Linotype" w:cs="Palatino Linotype"/>
        </w:rPr>
      </w:pPr>
    </w:p>
    <w:p w:rsidR="00F3000D" w:rsidRDefault="00D42E82">
      <w:pPr>
        <w:pStyle w:val="BodyText"/>
        <w:spacing w:before="60" w:line="312" w:lineRule="exact"/>
        <w:ind w:right="478"/>
      </w:pPr>
      <w:bookmarkStart w:id="1" w:name="A_String_of_Ice_p._2"/>
      <w:bookmarkEnd w:id="1"/>
      <w:r>
        <w:rPr>
          <w:color w:val="231F20"/>
          <w:spacing w:val="-3"/>
          <w:w w:val="105"/>
        </w:rPr>
        <w:t>Record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any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observe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aiting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15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econd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s</w:t>
      </w:r>
      <w:r>
        <w:rPr>
          <w:color w:val="231F20"/>
          <w:spacing w:val="-2"/>
          <w:w w:val="105"/>
        </w:rPr>
        <w:t>prinking</w:t>
      </w:r>
      <w:proofErr w:type="spell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salt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ice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cube.</w:t>
      </w: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spacing w:before="4"/>
        <w:rPr>
          <w:rFonts w:ascii="Palatino Linotype" w:eastAsia="Palatino Linotype" w:hAnsi="Palatino Linotype" w:cs="Palatino Linotype"/>
          <w:sz w:val="27"/>
          <w:szCs w:val="27"/>
        </w:rPr>
      </w:pPr>
    </w:p>
    <w:p w:rsidR="00F3000D" w:rsidRDefault="00D42E82">
      <w:pPr>
        <w:pStyle w:val="BodyText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w w:val="105"/>
        </w:rPr>
        <w:t xml:space="preserve"> observe</w:t>
      </w:r>
      <w:r>
        <w:rPr>
          <w:color w:val="231F20"/>
          <w:spacing w:val="1"/>
          <w:w w:val="105"/>
        </w:rPr>
        <w:t xml:space="preserve"> when</w:t>
      </w:r>
      <w:r>
        <w:rPr>
          <w:color w:val="231F20"/>
          <w:w w:val="105"/>
        </w:rPr>
        <w:t xml:space="preserve"> caref</w:t>
      </w:r>
      <w:r>
        <w:rPr>
          <w:color w:val="231F20"/>
          <w:spacing w:val="1"/>
          <w:w w:val="105"/>
        </w:rPr>
        <w:t>ully</w:t>
      </w:r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>lifting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w w:val="105"/>
        </w:rPr>
        <w:t xml:space="preserve"> string.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</w:rPr>
      </w:pPr>
    </w:p>
    <w:p w:rsidR="00F3000D" w:rsidRDefault="00D42E82">
      <w:pPr>
        <w:pStyle w:val="BodyText"/>
        <w:spacing w:before="37"/>
        <w:ind w:left="180"/>
      </w:pPr>
      <w:r>
        <w:rPr>
          <w:color w:val="231F20"/>
          <w:spacing w:val="1"/>
        </w:rPr>
        <w:t>Conclu</w:t>
      </w:r>
      <w:r>
        <w:rPr>
          <w:color w:val="231F20"/>
        </w:rPr>
        <w:t>s</w:t>
      </w:r>
      <w:r>
        <w:rPr>
          <w:color w:val="231F20"/>
          <w:spacing w:val="1"/>
        </w:rPr>
        <w:t>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210"/>
        <w:ind w:left="18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19"/>
          <w:szCs w:val="19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19"/>
          <w:szCs w:val="19"/>
        </w:rPr>
        <w:sectPr w:rsidR="00F3000D">
          <w:pgSz w:w="12240" w:h="15840"/>
          <w:pgMar w:top="740" w:right="1020" w:bottom="280" w:left="860" w:header="720" w:footer="720" w:gutter="0"/>
          <w:cols w:space="720"/>
        </w:sectPr>
      </w:pPr>
    </w:p>
    <w:p w:rsidR="00F3000D" w:rsidRDefault="00C434E9">
      <w:pPr>
        <w:spacing w:line="1310" w:lineRule="exact"/>
        <w:ind w:left="1727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5584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515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51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7" name="Group 566"/>
                        <wpg:cNvGrpSpPr>
                          <a:grpSpLocks/>
                        </wpg:cNvGrpSpPr>
                        <wpg:grpSpPr bwMode="auto">
                          <a:xfrm>
                            <a:off x="991" y="2256"/>
                            <a:ext cx="10277" cy="2"/>
                            <a:chOff x="991" y="2256"/>
                            <a:chExt cx="10277" cy="2"/>
                          </a:xfrm>
                        </wpg:grpSpPr>
                        <wps:wsp>
                          <wps:cNvPr id="518" name="Freeform 567"/>
                          <wps:cNvSpPr>
                            <a:spLocks/>
                          </wps:cNvSpPr>
                          <wps:spPr bwMode="auto">
                            <a:xfrm>
                              <a:off x="991" y="225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10277"/>
                                <a:gd name="T2" fmla="+- 0 11268 99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64"/>
                        <wpg:cNvGrpSpPr>
                          <a:grpSpLocks/>
                        </wpg:cNvGrpSpPr>
                        <wpg:grpSpPr bwMode="auto">
                          <a:xfrm>
                            <a:off x="971" y="2756"/>
                            <a:ext cx="10277" cy="2"/>
                            <a:chOff x="971" y="2756"/>
                            <a:chExt cx="10277" cy="2"/>
                          </a:xfrm>
                        </wpg:grpSpPr>
                        <wps:wsp>
                          <wps:cNvPr id="520" name="Freeform 565"/>
                          <wps:cNvSpPr>
                            <a:spLocks/>
                          </wps:cNvSpPr>
                          <wps:spPr bwMode="auto">
                            <a:xfrm>
                              <a:off x="971" y="275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1 971"/>
                                <a:gd name="T1" fmla="*/ T0 w 10277"/>
                                <a:gd name="T2" fmla="+- 0 11248 97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62"/>
                        <wpg:cNvGrpSpPr>
                          <a:grpSpLocks/>
                        </wpg:cNvGrpSpPr>
                        <wpg:grpSpPr bwMode="auto">
                          <a:xfrm>
                            <a:off x="1018" y="3266"/>
                            <a:ext cx="10277" cy="2"/>
                            <a:chOff x="1018" y="3266"/>
                            <a:chExt cx="10277" cy="2"/>
                          </a:xfrm>
                        </wpg:grpSpPr>
                        <wps:wsp>
                          <wps:cNvPr id="522" name="Freeform 563"/>
                          <wps:cNvSpPr>
                            <a:spLocks/>
                          </wps:cNvSpPr>
                          <wps:spPr bwMode="auto">
                            <a:xfrm>
                              <a:off x="1018" y="326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5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60"/>
                        <wpg:cNvGrpSpPr>
                          <a:grpSpLocks/>
                        </wpg:cNvGrpSpPr>
                        <wpg:grpSpPr bwMode="auto">
                          <a:xfrm>
                            <a:off x="1011" y="3759"/>
                            <a:ext cx="10277" cy="2"/>
                            <a:chOff x="1011" y="3759"/>
                            <a:chExt cx="10277" cy="2"/>
                          </a:xfrm>
                        </wpg:grpSpPr>
                        <wps:wsp>
                          <wps:cNvPr id="524" name="Freeform 561"/>
                          <wps:cNvSpPr>
                            <a:spLocks/>
                          </wps:cNvSpPr>
                          <wps:spPr bwMode="auto">
                            <a:xfrm>
                              <a:off x="1011" y="37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0277"/>
                                <a:gd name="T2" fmla="+- 0 11288 101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58"/>
                        <wpg:cNvGrpSpPr>
                          <a:grpSpLocks/>
                        </wpg:cNvGrpSpPr>
                        <wpg:grpSpPr bwMode="auto">
                          <a:xfrm>
                            <a:off x="1038" y="4969"/>
                            <a:ext cx="10277" cy="2"/>
                            <a:chOff x="1038" y="4969"/>
                            <a:chExt cx="10277" cy="2"/>
                          </a:xfrm>
                        </wpg:grpSpPr>
                        <wps:wsp>
                          <wps:cNvPr id="526" name="Freeform 559"/>
                          <wps:cNvSpPr>
                            <a:spLocks/>
                          </wps:cNvSpPr>
                          <wps:spPr bwMode="auto">
                            <a:xfrm>
                              <a:off x="1038" y="496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56"/>
                        <wpg:cNvGrpSpPr>
                          <a:grpSpLocks/>
                        </wpg:cNvGrpSpPr>
                        <wpg:grpSpPr bwMode="auto">
                          <a:xfrm>
                            <a:off x="1018" y="5470"/>
                            <a:ext cx="10277" cy="2"/>
                            <a:chOff x="1018" y="5470"/>
                            <a:chExt cx="10277" cy="2"/>
                          </a:xfrm>
                        </wpg:grpSpPr>
                        <wps:wsp>
                          <wps:cNvPr id="528" name="Freeform 557"/>
                          <wps:cNvSpPr>
                            <a:spLocks/>
                          </wps:cNvSpPr>
                          <wps:spPr bwMode="auto">
                            <a:xfrm>
                              <a:off x="1018" y="547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54"/>
                        <wpg:cNvGrpSpPr>
                          <a:grpSpLocks/>
                        </wpg:cNvGrpSpPr>
                        <wpg:grpSpPr bwMode="auto">
                          <a:xfrm>
                            <a:off x="1065" y="5979"/>
                            <a:ext cx="10277" cy="2"/>
                            <a:chOff x="1065" y="5979"/>
                            <a:chExt cx="10277" cy="2"/>
                          </a:xfrm>
                        </wpg:grpSpPr>
                        <wps:wsp>
                          <wps:cNvPr id="530" name="Freeform 555"/>
                          <wps:cNvSpPr>
                            <a:spLocks/>
                          </wps:cNvSpPr>
                          <wps:spPr bwMode="auto">
                            <a:xfrm>
                              <a:off x="1065" y="597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52"/>
                        <wpg:cNvGrpSpPr>
                          <a:grpSpLocks/>
                        </wpg:cNvGrpSpPr>
                        <wpg:grpSpPr bwMode="auto">
                          <a:xfrm>
                            <a:off x="1058" y="6473"/>
                            <a:ext cx="10277" cy="2"/>
                            <a:chOff x="1058" y="6473"/>
                            <a:chExt cx="10277" cy="2"/>
                          </a:xfrm>
                        </wpg:grpSpPr>
                        <wps:wsp>
                          <wps:cNvPr id="533" name="Freeform 553"/>
                          <wps:cNvSpPr>
                            <a:spLocks/>
                          </wps:cNvSpPr>
                          <wps:spPr bwMode="auto">
                            <a:xfrm>
                              <a:off x="1058" y="647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50"/>
                        <wpg:cNvGrpSpPr>
                          <a:grpSpLocks/>
                        </wpg:cNvGrpSpPr>
                        <wpg:grpSpPr bwMode="auto">
                          <a:xfrm>
                            <a:off x="1038" y="7729"/>
                            <a:ext cx="10277" cy="2"/>
                            <a:chOff x="1038" y="7729"/>
                            <a:chExt cx="10277" cy="2"/>
                          </a:xfrm>
                        </wpg:grpSpPr>
                        <wps:wsp>
                          <wps:cNvPr id="535" name="Freeform 551"/>
                          <wps:cNvSpPr>
                            <a:spLocks/>
                          </wps:cNvSpPr>
                          <wps:spPr bwMode="auto">
                            <a:xfrm>
                              <a:off x="1038" y="77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48"/>
                        <wpg:cNvGrpSpPr>
                          <a:grpSpLocks/>
                        </wpg:cNvGrpSpPr>
                        <wpg:grpSpPr bwMode="auto">
                          <a:xfrm>
                            <a:off x="1018" y="8230"/>
                            <a:ext cx="10277" cy="2"/>
                            <a:chOff x="1018" y="8230"/>
                            <a:chExt cx="10277" cy="2"/>
                          </a:xfrm>
                        </wpg:grpSpPr>
                        <wps:wsp>
                          <wps:cNvPr id="537" name="Freeform 549"/>
                          <wps:cNvSpPr>
                            <a:spLocks/>
                          </wps:cNvSpPr>
                          <wps:spPr bwMode="auto">
                            <a:xfrm>
                              <a:off x="1018" y="8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46"/>
                        <wpg:cNvGrpSpPr>
                          <a:grpSpLocks/>
                        </wpg:cNvGrpSpPr>
                        <wpg:grpSpPr bwMode="auto">
                          <a:xfrm>
                            <a:off x="1065" y="8739"/>
                            <a:ext cx="10277" cy="2"/>
                            <a:chOff x="1065" y="8739"/>
                            <a:chExt cx="10277" cy="2"/>
                          </a:xfrm>
                        </wpg:grpSpPr>
                        <wps:wsp>
                          <wps:cNvPr id="539" name="Freeform 547"/>
                          <wps:cNvSpPr>
                            <a:spLocks/>
                          </wps:cNvSpPr>
                          <wps:spPr bwMode="auto">
                            <a:xfrm>
                              <a:off x="1065" y="873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44"/>
                        <wpg:cNvGrpSpPr>
                          <a:grpSpLocks/>
                        </wpg:cNvGrpSpPr>
                        <wpg:grpSpPr bwMode="auto">
                          <a:xfrm>
                            <a:off x="1058" y="9233"/>
                            <a:ext cx="10277" cy="2"/>
                            <a:chOff x="1058" y="9233"/>
                            <a:chExt cx="10277" cy="2"/>
                          </a:xfrm>
                        </wpg:grpSpPr>
                        <wps:wsp>
                          <wps:cNvPr id="541" name="Freeform 545"/>
                          <wps:cNvSpPr>
                            <a:spLocks/>
                          </wps:cNvSpPr>
                          <wps:spPr bwMode="auto">
                            <a:xfrm>
                              <a:off x="1058" y="923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42"/>
                        <wpg:cNvGrpSpPr>
                          <a:grpSpLocks/>
                        </wpg:cNvGrpSpPr>
                        <wpg:grpSpPr bwMode="auto">
                          <a:xfrm>
                            <a:off x="1038" y="10450"/>
                            <a:ext cx="10277" cy="2"/>
                            <a:chOff x="1038" y="10450"/>
                            <a:chExt cx="10277" cy="2"/>
                          </a:xfrm>
                        </wpg:grpSpPr>
                        <wps:wsp>
                          <wps:cNvPr id="543" name="Freeform 543"/>
                          <wps:cNvSpPr>
                            <a:spLocks/>
                          </wps:cNvSpPr>
                          <wps:spPr bwMode="auto">
                            <a:xfrm>
                              <a:off x="1038" y="104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40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545" name="Freeform 541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38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547" name="Freeform 539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35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549" name="Freeform 537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0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402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4.2pt;margin-top:4.75pt;width:603.4pt;height:781.7pt;z-index:-80896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">
                <v:shape id="Picture 568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7KXGAAAA3AAAAA8AAABkcnMvZG93bnJldi54bWxEj0FrwkAUhO+C/2F5Qi/SbBRqS+oqolgK&#10;HkRbSI+P7DNJm30bd7ea+utdQehxmJlvmOm8M404kfO1ZQWjJAVBXFhdc6ng82P9+ALCB2SNjWVS&#10;8Ece5rN+b4qZtmfe0WkfShEh7DNUUIXQZlL6oiKDPrEtcfQO1hkMUbpSaofnCDeNHKfpRBqsOS5U&#10;2NKyouJn/2sUvG2+j89fF3PA7SJfrXLHbki5Ug+DbvEKIlAX/sP39rtW8DSawO1MPA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DspcYAAADcAAAADwAAAAAAAAAAAAAA&#10;AACfAgAAZHJzL2Rvd25yZXYueG1sUEsFBgAAAAAEAAQA9wAAAJIDAAAAAA==&#10;">
                  <v:imagedata r:id="rId77" o:title=""/>
                </v:shape>
                <v:group id="Group 566" o:spid="_x0000_s1028" style="position:absolute;left:991;top:2256;width:10277;height:2" coordorigin="991,225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67" o:spid="_x0000_s1029" style="position:absolute;left:991;top:225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Z1sEA&#10;AADcAAAADwAAAGRycy9kb3ducmV2LnhtbERPy4rCMBTdC/MP4QqzEZsqKEM1FZFRBlz52Mzu0lyb&#10;anNTmtR2/n6yEFweznu9GWwtntT6yrGCWZKCIC6crrhUcL3sp18gfEDWWDsmBX/kYZN/jNaYadfz&#10;iZ7nUIoYwj5DBSaEJpPSF4Ys+sQ1xJG7udZiiLAtpW6xj+G2lvM0XUqLFccGgw3tDBWPc2cV1N/9&#10;yRWPy67bm8Nx0t0b+0sLpT7Hw3YFItAQ3uKX+0crWMzi2ngmHg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aGdb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564" o:spid="_x0000_s1030" style="position:absolute;left:971;top:2756;width:10277;height:2" coordorigin="971,275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65" o:spid="_x0000_s1031" style="position:absolute;left:971;top:275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fbcIA&#10;AADcAAAADwAAAGRycy9kb3ducmV2LnhtbERPy2rCQBTdF/yH4RbclDppIEVSRymiRegq6sbdJXPN&#10;RDN3Qmby8O+dRaHLw3mvNpNtxECdrx0r+FgkIIhLp2uuFJxP+/clCB+QNTaOScGDPGzWs5cV5tqN&#10;XNBwDJWIIexzVGBCaHMpfWnIol+4ljhyV9dZDBF2ldQdjjHcNjJNkk9psebYYLClraHyfuytgmY3&#10;Fq68n7b93vz8vvW31l4oU2r+On1/gQg0hX/xn/ugFWRpnB/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N9twgAAANw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562" o:spid="_x0000_s1032" style="position:absolute;left:1018;top:3266;width:10277;height:2" coordorigin="1018,326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63" o:spid="_x0000_s1033" style="position:absolute;left:1018;top:326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kgcQA&#10;AADcAAAADwAAAGRycy9kb3ducmV2LnhtbESPT4vCMBTE78J+h/AWvMiabkGRahSRVRY8+eeyt0fz&#10;bKrNS2lS2/32RhA8DjPzG2ax6m0l7tT40rGC73ECgjh3uuRCwfm0/ZqB8AFZY+WYFPyTh9XyY7DA&#10;TLuOD3Q/hkJECPsMFZgQ6kxKnxuy6MeuJo7exTUWQ5RNIXWDXYTbSqZJMpUWS44LBmvaGMpvx9Yq&#10;qH66g8tvp027Nbv9qL3W9o8mSg0/+/UcRKA+vMOv9q9WMEl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5IH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560" o:spid="_x0000_s1034" style="position:absolute;left:1011;top:3759;width:10277;height:2" coordorigin="1011,37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61" o:spid="_x0000_s1035" style="position:absolute;left:1011;top:37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ZbsQA&#10;AADcAAAADwAAAGRycy9kb3ducmV2LnhtbESPQYvCMBSE78L+h/CEvYimiop0jbKILoIndS97ezRv&#10;m2rzUprU1n9vBMHjMDPfMMt1Z0txo9oXjhWMRwkI4szpgnMFv+fdcAHCB2SNpWNScCcP69VHb4mp&#10;di0f6XYKuYgQ9ikqMCFUqZQ+M2TRj1xFHL1/V1sMUda51DW2EW5LOUmSubRYcFwwWNHGUHY9NVZB&#10;uW2PLrueN83O/BwGzaWyfzRT6rPffX+BCNSFd/jV3msFs8k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72W7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558" o:spid="_x0000_s1036" style="position:absolute;left:1038;top:4969;width:10277;height:2" coordorigin="1038,496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59" o:spid="_x0000_s1037" style="position:absolute;left:1038;top:496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igsMA&#10;AADcAAAADwAAAGRycy9kb3ducmV2LnhtbESPQYvCMBSE74L/ITzBi6ypgiJdo4ioLOxJ68Xbo3nb&#10;dG1eSpPa+u83C4LHYWa+Ydbb3lbiQY0vHSuYTRMQxLnTJRcKrtnxYwXCB2SNlWNS8CQP281wsMZU&#10;u47P9LiEQkQI+xQVmBDqVEqfG7Lop64mjt6PayyGKJtC6ga7CLeVnCfJUlosOS4YrGlvKL9fWqug&#10;OnRnl9+zfXs0p+9J+1vbGy2UGo/63SeIQH14h1/tL61gMV/C/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XigsMAAADc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56" o:spid="_x0000_s1038" style="position:absolute;left:1018;top:5470;width:10277;height:2" coordorigin="1018,547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57" o:spid="_x0000_s1039" style="position:absolute;left:1018;top:547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Ta8IA&#10;AADcAAAADwAAAGRycy9kb3ducmV2LnhtbERPy2rCQBTdF/yH4RbclDppIEVSRymiRegq6sbdJXPN&#10;RDN3Qmby8O+dRaHLw3mvNpNtxECdrx0r+FgkIIhLp2uuFJxP+/clCB+QNTaOScGDPGzWs5cV5tqN&#10;XNBwDJWIIexzVGBCaHMpfWnIol+4ljhyV9dZDBF2ldQdjjHcNjJNkk9psebYYLClraHyfuytgmY3&#10;Fq68n7b93vz8vvW31l4oU2r+On1/gQg0hX/xn/ugFWRpXBv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tNrwgAAANwAAAAPAAAAAAAAAAAAAAAAAJgCAABkcnMvZG93&#10;bnJldi54bWxQSwUGAAAAAAQABAD1AAAAhw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54" o:spid="_x0000_s1040" style="position:absolute;left:1065;top:5979;width:10277;height:2" coordorigin="1065,597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55" o:spid="_x0000_s1041" style="position:absolute;left:1065;top:597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JsMIA&#10;AADcAAAADwAAAGRycy9kb3ducmV2LnhtbERPz2vCMBS+D/wfwht4GZrOoUhnFJFVBjtVvXh7JG9N&#10;Z/NSmtTW/345DHb8+H5vdqNrxJ26UHtW8DrPQBBrb2quFFzOxWwNIkRkg41nUvCgALvt5GmDufED&#10;l3Q/xUqkEA45KrAxtrmUQVtyGOa+JU7ct+8cxgS7SpoOhxTuGrnIspV0WHNqsNjSwZK+nXqnoPkY&#10;Sq9v50Nf2OPXS//TuistlZo+j/t3EJHG+C/+c38aBcu3ND+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UmwwgAAANwAAAAPAAAAAAAAAAAAAAAAAJgCAABkcnMvZG93&#10;bnJldi54bWxQSwUGAAAAAAQABAD1AAAAhw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52" o:spid="_x0000_s1042" style="position:absolute;left:1058;top:6473;width:10277;height:2" coordorigin="1058,647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53" o:spid="_x0000_s1043" style="position:absolute;left:1058;top:647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Xx8QA&#10;AADcAAAADwAAAGRycy9kb3ducmV2LnhtbESPT4vCMBTE74LfIbwFL7KmKspSjSKii7An/1y8PZpn&#10;07V5KU1qu9/eLAgeh5n5DbNcd7YUD6p94VjBeJSAIM6cLjhXcDnvP79A+ICssXRMCv7Iw3rV7y0x&#10;1a7lIz1OIRcRwj5FBSaEKpXSZ4Ys+pGriKN3c7XFEGWdS11jG+G2lJMkmUuLBccFgxVtDWX3U2MV&#10;lLv26LL7edvszffPsPmt7JVmSg0+us0CRKAuvMOv9kErmE2n8H8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L18f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50" o:spid="_x0000_s1044" style="position:absolute;left:1038;top:7729;width:10277;height:2" coordorigin="1038,77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51" o:spid="_x0000_s1045" style="position:absolute;left:1038;top:77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qKMUA&#10;AADcAAAADwAAAGRycy9kb3ducmV2LnhtbESPQWvCQBSE7wX/w/IEL6VutKRImo2IqBR6Unvx9si+&#10;ZlOzb0N2Y+K/dwuFHoeZ+YbJ16NtxI06XztWsJgnIIhLp2uuFHyd9y8rED4ga2wck4I7eVgXk6cc&#10;M+0GPtLtFCoRIewzVGBCaDMpfWnIop+7ljh6366zGKLsKqk7HCLcNnKZJG/SYs1xwWBLW0Pl9dRb&#10;Bc1uOLryet72e3P4fO5/WnuhVKnZdNy8gwg0hv/wX/tDK0hfU/g9E4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uoo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48" o:spid="_x0000_s1046" style="position:absolute;left:1018;top:8230;width:10277;height:2" coordorigin="1018,8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49" o:spid="_x0000_s1047" style="position:absolute;left:1018;top:8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RxMUA&#10;AADcAAAADwAAAGRycy9kb3ducmV2LnhtbESPQWvCQBSE7wX/w/KEXopubFFLmlVEtBR6Mnrp7ZF9&#10;zcZk34bsxqT/vlsoeBxm5hsm2462ETfqfOVYwWKegCAunK64VHA5H2evIHxA1tg4JgU/5GG7mTxk&#10;mGo38IlueShFhLBPUYEJoU2l9IUhi37uWuLofbvOYoiyK6XucIhw28jnJFlJixXHBYMt7Q0Vdd5b&#10;Bc1hOLmiPu/7o3n/fOqvrf2ipVKP03H3BiLQGO7h//aHVrB8Wc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NHE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46" o:spid="_x0000_s1048" style="position:absolute;left:1065;top:8739;width:10277;height:2" coordorigin="1065,873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47" o:spid="_x0000_s1049" style="position:absolute;left:1065;top:873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gLcUA&#10;AADcAAAADwAAAGRycy9kb3ducmV2LnhtbESPQWvCQBSE7wX/w/KEXopubFFsmlVEtBR6Mnrp7ZF9&#10;zcZk34bsxqT/vlsoeBxm5hsm2462ETfqfOVYwWKegCAunK64VHA5H2drED4ga2wck4If8rDdTB4y&#10;TLUb+ES3PJQiQtinqMCE0KZS+sKQRT93LXH0vl1nMUTZlVJ3OES4beRzkqykxYrjgsGW9oaKOu+t&#10;guYwnFxRn/f90bx/PvXX1n7RUqnH6bh7AxFoDPfwf/tDK1i+vM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+At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44" o:spid="_x0000_s1050" style="position:absolute;left:1058;top:9233;width:10277;height:2" coordorigin="1058,923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45" o:spid="_x0000_s1051" style="position:absolute;left:1058;top:923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fVsQA&#10;AADcAAAADwAAAGRycy9kb3ducmV2LnhtbESPQYvCMBSE78L+h/CEvYimiop0jbKILoIndS97ezRv&#10;m2rzUprU1n9vBMHjMDPfMMt1Z0txo9oXjhWMRwkI4szpgnMFv+fdcAHCB2SNpWNScCcP69VHb4mp&#10;di0f6XYKuYgQ9ikqMCFUqZQ+M2TRj1xFHL1/V1sMUda51DW2EW5LOUmSubRYcFwwWNHGUHY9NVZB&#10;uW2PLrueN83O/BwGzaWyfzRT6rPffX+BCNSFd/jV3msFs+kY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n1b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42" o:spid="_x0000_s1052" style="position:absolute;left:1038;top:10450;width:10277;height:2" coordorigin="1038,104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43" o:spid="_x0000_s1053" style="position:absolute;left:1038;top:104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kusYA&#10;AADcAAAADwAAAGRycy9kb3ducmV2LnhtbESPzWrDMBCE74G8g9hAL6GR09ahOJFDCE0p9JSfS2+L&#10;tbUcWytjybH79lWhkOMwM98wm+1oG3GjzleOFSwXCQjiwumKSwWX8+HxFYQPyBobx6Tghzxs8+lk&#10;g5l2Ax/pdgqliBD2GSowIbSZlL4wZNEvXEscvW/XWQxRdqXUHQ4Rbhv5lCQrabHiuGCwpb2hoj71&#10;VkHzNhxdUZ/3/cG8f877a2u/KFXqYTbu1iACjeEe/m9/aAXpyzP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2kusYAAADcAAAADwAAAAAAAAAAAAAAAACYAgAAZHJz&#10;L2Rvd25yZXYueG1sUEsFBgAAAAAEAAQA9QAAAIs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40" o:spid="_x0000_s1054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41" o:spid="_x0000_s1055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ZVcUA&#10;AADcAAAADwAAAGRycy9kb3ducmV2LnhtbESPQWvCQBSE7wX/w/IEL6VulKZImo2IqBR6Unvx9si+&#10;ZlOzb0N2Y+K/dwuFHoeZ+YbJ16NtxI06XztWsJgnIIhLp2uuFHyd9y8rED4ga2wck4I7eVgXk6cc&#10;M+0GPtLtFCoRIewzVGBCaDMpfWnIop+7ljh6366zGKLsKqk7HCLcNnKZJG/SYs1xwWBLW0Pl9dRb&#10;Bc1uOLryet72e3P4fO5/WnuhVKnZdNy8gwg0hv/wX/tDK0hfU/g9E4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JlV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38" o:spid="_x0000_s1056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39" o:spid="_x0000_s1057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iucUA&#10;AADcAAAADwAAAGRycy9kb3ducmV2LnhtbESPQWvCQBSE7wX/w/KEXopuLFVLmlVEtBR6Mnrp7ZF9&#10;zcZk34bsxqT/vlsoeBxm5hsm2462ETfqfOVYwWKegCAunK64VHA5H2evIHxA1tg4JgU/5GG7mTxk&#10;mGo38IlueShFhLBPUYEJoU2l9IUhi37uWuLofbvOYoiyK6XucIhw28jnJFlJixXHBYMt7Q0Vdd5b&#10;Bc1hOLmiPu/7o3n/fOqvrf2ipVKP03H3BiLQGO7h//aHVrB8Wc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qK5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535" o:spid="_x0000_s1058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37" o:spid="_x0000_s1059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TUMUA&#10;AADcAAAADwAAAGRycy9kb3ducmV2LnhtbESPQWvCQBSE7wX/w/KEXopuLFVsmlVEtBR6Mnrp7ZF9&#10;zcZk34bsxqT/vlsoeBxm5hsm2462ETfqfOVYwWKegCAunK64VHA5H2drED4ga2wck4If8rDdTB4y&#10;TLUb+ES3PJQiQtinqMCE0KZS+sKQRT93LXH0vl1nMUTZlVJ3OES4beRzkqykxYrjgsGW9oaKOu+t&#10;guYwnFxRn/f90bx/PvXX1n7RUqnH6bh7AxFoDPfwf/tDK1i+vM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ZNQ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  <v:shape id="Picture 536" o:spid="_x0000_s1060" type="#_x0000_t75" style="position:absolute;left:7127;top:1402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KP9fBAAAA3AAAAA8AAABkcnMvZG93bnJldi54bWxET82KwjAQvgv7DmGEvYimLlTW2iiL4Coi&#10;ylYfYGzGtthMSpPV+vbmIHj8+P7TRWdqcaPWVZYVjEcRCOLc6ooLBafjavgNwnlkjbVlUvAgB4v5&#10;Ry/FRNs7/9Et84UIIewSVFB63yRSurwkg25kG+LAXWxr0AfYFlK3eA/hppZfUTSRBisODSU2tCwp&#10;v2b/RsFuu/ud0uG48ef1dj/g1aDZIyn12e9+ZiA8df4tfrk3WkEch/nhTDgC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KP9fBAAAA3AAAAA8AAAAAAAAAAAAAAAAAnwIA&#10;AGRycy9kb3ducmV2LnhtbFBLBQYAAAAABAAEAPcAAACNAwAAAAA=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  <w:r w:rsidR="00EA55F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left:0;text-align:left;margin-left:32.45pt;margin-top:633.8pt;width:248.5pt;height:16pt;rotation:353;z-index:-80872;mso-position-horizontal-relative:page;mso-position-vertical-relative:page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 anchory="page"/>
          </v:shape>
        </w:pict>
      </w:r>
      <w:r w:rsidR="00D42E82">
        <w:rPr>
          <w:rFonts w:ascii="Times New Roman"/>
          <w:color w:val="231F20"/>
          <w:w w:val="60"/>
          <w:sz w:val="126"/>
        </w:rPr>
        <w:t>A</w:t>
      </w:r>
      <w:r w:rsidR="00D42E82">
        <w:rPr>
          <w:rFonts w:ascii="Times New Roman"/>
          <w:color w:val="231F20"/>
          <w:spacing w:val="-34"/>
          <w:w w:val="60"/>
          <w:sz w:val="126"/>
        </w:rPr>
        <w:t xml:space="preserve"> </w:t>
      </w:r>
      <w:r w:rsidR="00D42E82">
        <w:rPr>
          <w:rFonts w:ascii="Times New Roman"/>
          <w:color w:val="231F20"/>
          <w:spacing w:val="-9"/>
          <w:w w:val="60"/>
          <w:sz w:val="126"/>
        </w:rPr>
        <w:t>St</w:t>
      </w:r>
      <w:r w:rsidR="00D42E82">
        <w:rPr>
          <w:rFonts w:ascii="Times New Roman"/>
          <w:color w:val="231F20"/>
          <w:spacing w:val="-7"/>
          <w:w w:val="60"/>
          <w:sz w:val="126"/>
        </w:rPr>
        <w:t>r</w:t>
      </w:r>
      <w:r w:rsidR="00D42E82">
        <w:rPr>
          <w:rFonts w:ascii="Times New Roman"/>
          <w:color w:val="231F20"/>
          <w:spacing w:val="-12"/>
          <w:w w:val="60"/>
          <w:sz w:val="126"/>
        </w:rPr>
        <w:t>ing</w:t>
      </w:r>
      <w:r w:rsidR="00D42E82">
        <w:rPr>
          <w:rFonts w:ascii="Times New Roman"/>
          <w:color w:val="231F20"/>
          <w:spacing w:val="-33"/>
          <w:w w:val="60"/>
          <w:sz w:val="126"/>
        </w:rPr>
        <w:t xml:space="preserve"> </w:t>
      </w:r>
      <w:r w:rsidR="00D42E82">
        <w:rPr>
          <w:rFonts w:ascii="Times New Roman"/>
          <w:color w:val="231F20"/>
          <w:w w:val="60"/>
          <w:sz w:val="126"/>
        </w:rPr>
        <w:t>of</w:t>
      </w:r>
      <w:r w:rsidR="00D42E82">
        <w:rPr>
          <w:rFonts w:ascii="Times New Roman"/>
          <w:color w:val="231F20"/>
          <w:spacing w:val="-33"/>
          <w:w w:val="60"/>
          <w:sz w:val="126"/>
        </w:rPr>
        <w:t xml:space="preserve"> </w:t>
      </w:r>
      <w:r w:rsidR="00D42E82">
        <w:rPr>
          <w:rFonts w:ascii="Times New Roman"/>
          <w:color w:val="231F20"/>
          <w:spacing w:val="-6"/>
          <w:w w:val="60"/>
          <w:sz w:val="126"/>
        </w:rPr>
        <w:t>I</w:t>
      </w:r>
      <w:r w:rsidR="00D42E82">
        <w:rPr>
          <w:rFonts w:ascii="Times New Roman"/>
          <w:color w:val="231F20"/>
          <w:spacing w:val="-13"/>
          <w:w w:val="60"/>
          <w:sz w:val="126"/>
        </w:rPr>
        <w:t>c</w:t>
      </w:r>
      <w:r w:rsidR="00D42E82">
        <w:rPr>
          <w:rFonts w:ascii="Times New Roman"/>
          <w:color w:val="231F20"/>
          <w:spacing w:val="-12"/>
          <w:w w:val="60"/>
          <w:sz w:val="126"/>
        </w:rPr>
        <w:t>e</w:t>
      </w:r>
    </w:p>
    <w:p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F3000D" w:rsidRDefault="00F3000D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F3000D" w:rsidRDefault="00F3000D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F3000D" w:rsidRDefault="00D42E82">
      <w:pPr>
        <w:pStyle w:val="Heading8"/>
        <w:ind w:left="311"/>
      </w:pPr>
      <w:r>
        <w:rPr>
          <w:color w:val="231F20"/>
          <w:w w:val="105"/>
        </w:rPr>
        <w:t>A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2"/>
          <w:w w:val="105"/>
        </w:rPr>
        <w:t>Chemi</w:t>
      </w:r>
      <w:r>
        <w:rPr>
          <w:color w:val="231F20"/>
          <w:spacing w:val="1"/>
          <w:w w:val="105"/>
        </w:rPr>
        <w:t>stry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sectPr w:rsidR="00F3000D">
          <w:type w:val="continuous"/>
          <w:pgSz w:w="12240" w:h="15840"/>
          <w:pgMar w:top="0" w:right="1020" w:bottom="280" w:left="860" w:header="720" w:footer="720" w:gutter="0"/>
          <w:cols w:num="2" w:space="720" w:equalWidth="0">
            <w:col w:w="6099" w:space="40"/>
            <w:col w:w="4221"/>
          </w:cols>
        </w:sectPr>
      </w:pPr>
    </w:p>
    <w:p w:rsidR="00F3000D" w:rsidRDefault="00F3000D">
      <w:pPr>
        <w:spacing w:before="57"/>
        <w:ind w:right="100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2" w:name="Explanations_Part_2"/>
      <w:bookmarkStart w:id="3" w:name="_GoBack"/>
      <w:bookmarkEnd w:id="2"/>
      <w:bookmarkEnd w:id="3"/>
    </w:p>
    <w:sectPr w:rsidR="00F3000D" w:rsidSect="00016DB1">
      <w:type w:val="continuous"/>
      <w:pgSz w:w="12240" w:h="15840"/>
      <w:pgMar w:top="0" w:right="50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016DB1"/>
    <w:rsid w:val="006C20C9"/>
    <w:rsid w:val="00A75B0D"/>
    <w:rsid w:val="00C434E9"/>
    <w:rsid w:val="00C43516"/>
    <w:rsid w:val="00C619AF"/>
    <w:rsid w:val="00D42E82"/>
    <w:rsid w:val="00EA55F3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5" Type="http://schemas.openxmlformats.org/officeDocument/2006/relationships/image" Target="media/image4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84" Type="http://schemas.openxmlformats.org/officeDocument/2006/relationships/image" Target="media/image3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83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82" Type="http://schemas.openxmlformats.org/officeDocument/2006/relationships/image" Target="media/image7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4CF75F4B</Template>
  <TotalTime>1</TotalTime>
  <Pages>2</Pages>
  <Words>186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2</cp:revision>
  <dcterms:created xsi:type="dcterms:W3CDTF">2015-08-19T08:20:00Z</dcterms:created>
  <dcterms:modified xsi:type="dcterms:W3CDTF">2015-08-19T08:20:00Z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