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C80C7F" w:rsidP="00C80C7F">
      <w:pPr>
        <w:spacing w:before="682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_GoBack"/>
      <w:bookmarkEnd w:id="0"/>
      <w:r>
        <w:rPr>
          <w:rFonts w:ascii="Times New Roman"/>
          <w:color w:val="231F20"/>
          <w:spacing w:val="-6"/>
          <w:w w:val="55"/>
          <w:sz w:val="126"/>
        </w:rPr>
        <w:t xml:space="preserve">A </w:t>
      </w:r>
      <w:r w:rsidR="00D42E82">
        <w:rPr>
          <w:rFonts w:ascii="Times New Roman"/>
          <w:color w:val="231F20"/>
          <w:spacing w:val="-6"/>
          <w:w w:val="55"/>
          <w:sz w:val="126"/>
        </w:rPr>
        <w:t>G</w:t>
      </w:r>
      <w:r w:rsidR="00D42E82">
        <w:rPr>
          <w:rFonts w:ascii="Times New Roman"/>
          <w:color w:val="231F20"/>
          <w:spacing w:val="-5"/>
          <w:w w:val="55"/>
          <w:sz w:val="126"/>
        </w:rPr>
        <w:t>ro</w:t>
      </w:r>
      <w:r w:rsidR="00D42E82">
        <w:rPr>
          <w:rFonts w:ascii="Times New Roman"/>
          <w:color w:val="231F20"/>
          <w:spacing w:val="-6"/>
          <w:w w:val="55"/>
          <w:sz w:val="126"/>
        </w:rPr>
        <w:t>ovy</w:t>
      </w:r>
      <w:r w:rsidR="00D42E82">
        <w:rPr>
          <w:rFonts w:ascii="Times New Roman"/>
          <w:color w:val="231F20"/>
          <w:spacing w:val="-91"/>
          <w:w w:val="55"/>
          <w:sz w:val="126"/>
        </w:rPr>
        <w:t xml:space="preserve"> </w:t>
      </w:r>
      <w:r w:rsidR="00D42E82">
        <w:rPr>
          <w:rFonts w:ascii="Times New Roman"/>
          <w:color w:val="231F20"/>
          <w:spacing w:val="-5"/>
          <w:w w:val="55"/>
          <w:sz w:val="126"/>
        </w:rPr>
        <w:t>Cube</w:t>
      </w:r>
    </w:p>
    <w:p w:rsidR="00F3000D" w:rsidRDefault="00D42E82">
      <w:pPr>
        <w:tabs>
          <w:tab w:val="left" w:pos="3894"/>
        </w:tabs>
        <w:spacing w:before="31"/>
        <w:ind w:left="-3" w:right="1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9"/>
        <w:spacing w:before="177"/>
        <w:ind w:left="51"/>
        <w:jc w:val="center"/>
      </w:pPr>
      <w:r>
        <w:rPr>
          <w:color w:val="231F20"/>
          <w:w w:val="105"/>
        </w:rPr>
        <w:t>A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-2"/>
          <w:w w:val="105"/>
        </w:rPr>
        <w:t>Den</w:t>
      </w:r>
      <w:r>
        <w:rPr>
          <w:color w:val="231F20"/>
          <w:spacing w:val="-1"/>
          <w:w w:val="105"/>
        </w:rPr>
        <w:t>sity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jc w:val="center"/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990" w:space="40"/>
            <w:col w:w="4010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22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22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7" name="Group 239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228" name="Freeform 240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7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230" name="Freeform 238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4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232" name="Freeform 236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41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" name="Group 232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235" name="Freeform 233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5.2pt;margin-top:4.75pt;width:603.4pt;height:781.7pt;z-index:-79840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">
                <v:shape id="Picture 241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+uBHDAAAA3AAAAA8AAABkcnMvZG93bnJldi54bWxEj0+LwjAUxO8LfofwBC+Lplv/INUosiDI&#10;goLVg8dH82yLzUtpoq3ffiMIHoeZ+Q2zXHemEg9qXGlZwc8oAkGcWV1yruB82g7nIJxH1lhZJgVP&#10;crBe9b6WmGjb8pEeqc9FgLBLUEHhfZ1I6bKCDLqRrYmDd7WNQR9kk0vdYBvgppJxFM2kwZLDQoE1&#10;/RaU3dK7UXCpbnuNZbq329Z3BzPh6d/3WKlBv9ssQHjq/Cf8bu+0gjiewetMO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64EcMAAADcAAAADwAAAAAAAAAAAAAAAACf&#10;AgAAZHJzL2Rvd25yZXYueG1sUEsFBgAAAAAEAAQA9wAAAI8DAAAAAA==&#10;">
                  <v:imagedata r:id="rId109" o:title=""/>
                </v:shape>
                <v:group id="Group 239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40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eDsEA&#10;AADcAAAADwAAAGRycy9kb3ducmV2LnhtbERPTYvCMBC9C/sfwix4kTXdgiLVKIusInjSetnb0IxN&#10;12ZSmtTWf28OgsfH+15tBluLO7W+cqzge5qAIC6crrhUcMl3XwsQPiBrrB2Tggd52Kw/RivMtOv5&#10;RPdzKEUMYZ+hAhNCk0npC0MW/dQ1xJG7utZiiLAtpW6xj+G2lmmSzKXFimODwYa2horbubMK6t/+&#10;5Ipbvu12Zn+cdP+N/aOZUuPP4WcJItAQ3uKX+6AVpGl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cHg7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237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38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E1cEA&#10;AADcAAAADwAAAGRycy9kb3ducmV2LnhtbERPy4rCMBTdD/gP4QpuBk3HQZFqFJFRBlz52Li7NNem&#10;2tyUJrX1781CcHk478Wqs6V4UO0Lxwp+RgkI4szpgnMF59N2OAPhA7LG0jEpeJKH1bL3tcBUu5YP&#10;9DiGXMQQ9ikqMCFUqZQ+M2TRj1xFHLmrqy2GCOtc6hrbGG5LOU6SqbRYcGwwWNHGUHY/NlZB+dce&#10;XHY/bZqt2e2/m1tlLzRRatDv1nMQgbrwEb/d/1rB+DfOj2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zhNX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234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6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/OcUA&#10;AADcAAAADwAAAGRycy9kb3ducmV2LnhtbESPzWrDMBCE74W8g9hALqWR49IQXMshhCQUesrPJbfF&#10;2lpurJWx5Nh5+6pQ6HGYmW+YfD3aRtyp87VjBYt5AoK4dLrmSsHlvH9ZgfABWWPjmBQ8yMO6mDzl&#10;mGk38JHup1CJCGGfoQITQptJ6UtDFv3ctcTR+3KdxRBlV0nd4RDhtpFpkiylxZrjgsGWtobK26m3&#10;CprdcHTl7bzt9+bw+dx/t/ZKb0rNpuPmHUSgMfyH/9ofWkH6msL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b85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  <v:shape id="Picture 235" o:spid="_x0000_s1034" type="#_x0000_t75" style="position:absolute;left:792;top:741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3QfFAAAA3AAAAA8AAABkcnMvZG93bnJldi54bWxEj0FrAjEUhO9C/0N4hd40W+0W2RqlCEKR&#10;Irjtod6em+dm6eZlSaK7/feNIHgcZuYbZrEabCsu5EPjWMHzJANBXDndcK3g+2sznoMIEVlj65gU&#10;/FGA1fJhtMBCu573dCljLRKEQ4EKTIxdIWWoDFkME9cRJ+/kvMWYpK+l9tgnuG3lNMtepcWG04LB&#10;jtaGqt/ybBVst6f8pT7G88+uzMM89+bw2Rulnh6H9zcQkYZ4D9/aH1rBdDaD65l0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Mt0HxQAAANwAAAAPAAAAAAAAAAAAAAAA&#10;AJ8CAABkcnMvZG93bnJldi54bWxQSwUGAAAAAAQABAD3AAAAkQMAAAAA&#10;">
                    <v:imagedata r:id="rId74" o:title=""/>
                  </v:shape>
                </v:group>
                <v:group id="Group 232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3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MPMQA&#10;AADcAAAADwAAAGRycy9kb3ducmV2LnhtbESPQWvCQBSE70L/w/IKvemmisGmrlKEgr2p8ZLba/Y1&#10;m5p9G7Krif/eFQSPw8x8wyzXg23EhTpfO1bwPklAEJdO11wpOObf4wUIH5A1No5JwZU8rFcvoyVm&#10;2vW8p8shVCJC2GeowITQZlL60pBFP3EtcfT+XGcxRNlVUnfYR7ht5DRJUmmx5rhgsKWNofJ0OFsF&#10;xU/R5h99evrF4n/Wa7PbcFop9fY6fH2CCDSEZ/jR3moF09kc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jDzEAAAA3AAAAA8AAAAAAAAAAAAAAAAAmAIAAGRycy9k&#10;b3ducmV2LnhtbFBLBQYAAAAABAAEAPUAAACJAwAAAAA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26"/>
          <w:szCs w:val="26"/>
        </w:rPr>
      </w:pPr>
    </w:p>
    <w:p w:rsidR="00687E8D" w:rsidRDefault="00687E8D">
      <w:pPr>
        <w:spacing w:before="150" w:line="288" w:lineRule="exact"/>
        <w:ind w:left="220" w:right="986"/>
        <w:rPr>
          <w:rFonts w:ascii="Palatino Linotype"/>
          <w:color w:val="231F20"/>
          <w:spacing w:val="1"/>
          <w:w w:val="105"/>
          <w:sz w:val="24"/>
        </w:rPr>
      </w:pPr>
    </w:p>
    <w:p w:rsidR="00F3000D" w:rsidRDefault="00D42E82">
      <w:pPr>
        <w:spacing w:before="150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17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17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drop</w:t>
      </w:r>
      <w:r>
        <w:rPr>
          <w:rFonts w:ascii="Palatino Linotype"/>
          <w:color w:val="231F20"/>
          <w:spacing w:val="-1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an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ice</w:t>
      </w:r>
      <w:r>
        <w:rPr>
          <w:rFonts w:ascii="Palatino Linotype"/>
          <w:color w:val="231F20"/>
          <w:spacing w:val="-17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cube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in</w:t>
      </w:r>
      <w:r>
        <w:rPr>
          <w:rFonts w:ascii="Palatino Linotype"/>
          <w:color w:val="231F20"/>
          <w:spacing w:val="-1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gla</w:t>
      </w:r>
      <w:r>
        <w:rPr>
          <w:rFonts w:ascii="Palatino Linotype"/>
          <w:color w:val="231F20"/>
          <w:w w:val="105"/>
          <w:sz w:val="24"/>
        </w:rPr>
        <w:t>ss</w:t>
      </w:r>
      <w:r>
        <w:rPr>
          <w:rFonts w:ascii="Palatino Linotype"/>
          <w:color w:val="231F20"/>
          <w:spacing w:val="-17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filled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with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v</w:t>
      </w:r>
      <w:r>
        <w:rPr>
          <w:rFonts w:ascii="Palatino Linotype"/>
          <w:color w:val="231F20"/>
          <w:spacing w:val="-3"/>
          <w:w w:val="105"/>
          <w:sz w:val="24"/>
        </w:rPr>
        <w:t>ege</w:t>
      </w:r>
      <w:r>
        <w:rPr>
          <w:rFonts w:ascii="Palatino Linotype"/>
          <w:color w:val="231F20"/>
          <w:spacing w:val="-2"/>
          <w:w w:val="105"/>
          <w:sz w:val="24"/>
        </w:rPr>
        <w:t>ta</w:t>
      </w:r>
      <w:r>
        <w:rPr>
          <w:rFonts w:ascii="Palatino Linotype"/>
          <w:color w:val="231F20"/>
          <w:spacing w:val="-3"/>
          <w:w w:val="105"/>
          <w:sz w:val="24"/>
        </w:rPr>
        <w:t>ble</w:t>
      </w:r>
      <w:r>
        <w:rPr>
          <w:rFonts w:ascii="Palatino Linotype"/>
          <w:color w:val="231F20"/>
          <w:spacing w:val="-1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oil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and</w:t>
      </w:r>
      <w:r>
        <w:rPr>
          <w:rFonts w:ascii="Palatino Linotype"/>
          <w:color w:val="231F20"/>
          <w:spacing w:val="-17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ba</w:t>
      </w:r>
      <w:r>
        <w:rPr>
          <w:rFonts w:ascii="Palatino Linotype"/>
          <w:color w:val="231F20"/>
          <w:spacing w:val="-5"/>
          <w:w w:val="105"/>
          <w:sz w:val="24"/>
        </w:rPr>
        <w:t>b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1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oil.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687E8D" w:rsidRDefault="00687E8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687E8D" w:rsidRDefault="00687E8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pStyle w:val="BodyText"/>
        <w:spacing w:before="37"/>
        <w:ind w:left="1665"/>
      </w:pPr>
      <w:r>
        <w:rPr>
          <w:color w:val="231F20"/>
        </w:rPr>
        <w:t>clear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glass,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6"/>
        </w:rPr>
        <w:t>ood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coloring,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ege</w:t>
      </w:r>
      <w:r>
        <w:rPr>
          <w:color w:val="231F20"/>
          <w:spacing w:val="-2"/>
        </w:rPr>
        <w:t>ta</w:t>
      </w:r>
      <w:r>
        <w:rPr>
          <w:color w:val="231F20"/>
          <w:spacing w:val="-3"/>
        </w:rPr>
        <w:t>ble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oil,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baby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oil,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1"/>
        </w:rPr>
        <w:t>be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8"/>
        <w:rPr>
          <w:rFonts w:ascii="Palatino Linotype" w:eastAsia="Palatino Linotype" w:hAnsi="Palatino Linotype" w:cs="Palatino Linotype"/>
          <w:sz w:val="16"/>
          <w:szCs w:val="16"/>
        </w:rPr>
      </w:pP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687E8D" w:rsidRDefault="00687E8D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687E8D" w:rsidRDefault="00687E8D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>
      <w:pPr>
        <w:pStyle w:val="BodyText"/>
        <w:numPr>
          <w:ilvl w:val="0"/>
          <w:numId w:val="8"/>
        </w:numPr>
        <w:tabs>
          <w:tab w:val="left" w:pos="577"/>
        </w:tabs>
        <w:spacing w:before="37"/>
      </w:pPr>
      <w:r>
        <w:rPr>
          <w:color w:val="231F20"/>
          <w:spacing w:val="-3"/>
          <w:w w:val="105"/>
        </w:rPr>
        <w:t>Add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drops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7"/>
          <w:w w:val="105"/>
        </w:rPr>
        <w:t>oo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coloring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clear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drinking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8"/>
        </w:numPr>
        <w:tabs>
          <w:tab w:val="left" w:pos="618"/>
        </w:tabs>
        <w:ind w:left="618" w:hanging="363"/>
      </w:pPr>
      <w:r>
        <w:rPr>
          <w:color w:val="231F20"/>
          <w:spacing w:val="6"/>
          <w:w w:val="105"/>
        </w:rPr>
        <w:t>F</w:t>
      </w:r>
      <w:r>
        <w:rPr>
          <w:color w:val="231F20"/>
          <w:w w:val="105"/>
        </w:rPr>
        <w:t>ill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7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drinking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gl</w:t>
      </w:r>
      <w:r>
        <w:rPr>
          <w:color w:val="231F20"/>
          <w:spacing w:val="4"/>
          <w:w w:val="105"/>
        </w:rPr>
        <w:t>a</w:t>
      </w:r>
      <w:r>
        <w:rPr>
          <w:color w:val="231F20"/>
          <w:spacing w:val="5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hal</w:t>
      </w:r>
      <w:r>
        <w:rPr>
          <w:color w:val="231F20"/>
          <w:spacing w:val="6"/>
          <w:w w:val="105"/>
        </w:rPr>
        <w:t>f</w:t>
      </w:r>
      <w:r>
        <w:rPr>
          <w:color w:val="231F20"/>
          <w:spacing w:val="-7"/>
          <w:w w:val="105"/>
        </w:rPr>
        <w:t>w</w:t>
      </w:r>
      <w:r>
        <w:rPr>
          <w:color w:val="231F20"/>
          <w:spacing w:val="-21"/>
          <w:w w:val="105"/>
        </w:rPr>
        <w:t>a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0"/>
          <w:w w:val="105"/>
        </w:rPr>
        <w:t>w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7"/>
          <w:w w:val="105"/>
        </w:rPr>
        <w:t>v</w:t>
      </w:r>
      <w:r>
        <w:rPr>
          <w:color w:val="231F20"/>
          <w:spacing w:val="-2"/>
          <w:w w:val="105"/>
        </w:rPr>
        <w:t>eg</w:t>
      </w:r>
      <w:r>
        <w:rPr>
          <w:color w:val="231F20"/>
          <w:spacing w:val="-10"/>
          <w:w w:val="105"/>
        </w:rPr>
        <w:t>e</w:t>
      </w:r>
      <w:r>
        <w:rPr>
          <w:color w:val="231F20"/>
          <w:w w:val="105"/>
        </w:rPr>
        <w:t>t</w:t>
      </w:r>
      <w:r>
        <w:rPr>
          <w:color w:val="231F20"/>
          <w:spacing w:val="5"/>
          <w:w w:val="105"/>
        </w:rPr>
        <w:t>a</w:t>
      </w:r>
      <w:r>
        <w:rPr>
          <w:color w:val="231F20"/>
          <w:spacing w:val="-2"/>
          <w:w w:val="105"/>
        </w:rPr>
        <w:t>bl</w:t>
      </w:r>
      <w:r>
        <w:rPr>
          <w:color w:val="231F20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oil.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8"/>
        </w:numPr>
        <w:tabs>
          <w:tab w:val="left" w:pos="597"/>
        </w:tabs>
        <w:ind w:left="596" w:hanging="341"/>
      </w:pPr>
      <w:r>
        <w:rPr>
          <w:color w:val="231F20"/>
          <w:spacing w:val="1"/>
          <w:w w:val="105"/>
        </w:rPr>
        <w:t>Fill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remainder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drinking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gla</w:t>
      </w:r>
      <w:r>
        <w:rPr>
          <w:color w:val="231F20"/>
          <w:spacing w:val="1"/>
          <w:w w:val="105"/>
        </w:rPr>
        <w:t>ss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ba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oil.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4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4"/>
          <w:w w:val="105"/>
        </w:rPr>
        <w:t>op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op.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numPr>
          <w:ilvl w:val="0"/>
          <w:numId w:val="8"/>
        </w:numPr>
        <w:tabs>
          <w:tab w:val="left" w:pos="620"/>
        </w:tabs>
        <w:ind w:left="619" w:hanging="36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90170</wp:posOffset>
                </wp:positionV>
                <wp:extent cx="152400" cy="1718310"/>
                <wp:effectExtent l="0" t="4445" r="3175" b="1270"/>
                <wp:wrapNone/>
                <wp:docPr id="224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88" type="#_x0000_t202" style="position:absolute;left:0;text-align:left;margin-left:574.25pt;margin-top:7.1pt;width:12pt;height:135.3pt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1"/>
          <w:w w:val="105"/>
        </w:rPr>
        <w:t>Ob</w:t>
      </w:r>
      <w:r w:rsidR="00D42E82">
        <w:rPr>
          <w:color w:val="231F20"/>
          <w:w w:val="105"/>
        </w:rPr>
        <w:t>ser</w:t>
      </w:r>
      <w:r w:rsidR="00D42E82">
        <w:rPr>
          <w:color w:val="231F20"/>
          <w:spacing w:val="1"/>
          <w:w w:val="105"/>
        </w:rPr>
        <w:t>ve.</w:t>
      </w:r>
      <w:r w:rsidR="00D42E82">
        <w:rPr>
          <w:color w:val="231F20"/>
          <w:spacing w:val="26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Record</w:t>
      </w:r>
      <w:r w:rsidR="00D42E82">
        <w:rPr>
          <w:color w:val="231F20"/>
          <w:spacing w:val="-21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y</w:t>
      </w:r>
      <w:r w:rsidR="00D42E82">
        <w:rPr>
          <w:color w:val="231F20"/>
          <w:spacing w:val="-2"/>
          <w:w w:val="105"/>
        </w:rPr>
        <w:t>ou</w:t>
      </w:r>
      <w:r w:rsidR="00D42E82">
        <w:rPr>
          <w:color w:val="231F20"/>
          <w:spacing w:val="-1"/>
          <w:w w:val="105"/>
        </w:rPr>
        <w:t>r</w:t>
      </w:r>
      <w:r w:rsidR="00D42E82">
        <w:rPr>
          <w:color w:val="231F20"/>
          <w:spacing w:val="-22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ob</w:t>
      </w:r>
      <w:r w:rsidR="00D42E82">
        <w:rPr>
          <w:color w:val="231F20"/>
          <w:spacing w:val="-2"/>
          <w:w w:val="105"/>
        </w:rPr>
        <w:t>servation</w:t>
      </w:r>
      <w:r w:rsidR="00D42E82">
        <w:rPr>
          <w:color w:val="231F20"/>
          <w:spacing w:val="-21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(Que</w:t>
      </w:r>
      <w:r w:rsidR="00D42E82">
        <w:rPr>
          <w:color w:val="231F20"/>
          <w:spacing w:val="-1"/>
          <w:w w:val="105"/>
        </w:rPr>
        <w:t>stion</w:t>
      </w:r>
      <w:r w:rsidR="00D42E82">
        <w:rPr>
          <w:color w:val="231F20"/>
          <w:spacing w:val="-22"/>
          <w:w w:val="105"/>
        </w:rPr>
        <w:t xml:space="preserve"> </w:t>
      </w:r>
      <w:r w:rsidR="00D42E82">
        <w:rPr>
          <w:color w:val="231F20"/>
          <w:w w:val="105"/>
        </w:rPr>
        <w:t>#1</w:t>
      </w:r>
      <w:r w:rsidR="00D42E82">
        <w:rPr>
          <w:color w:val="231F20"/>
          <w:spacing w:val="-22"/>
          <w:w w:val="105"/>
        </w:rPr>
        <w:t xml:space="preserve"> </w:t>
      </w:r>
      <w:r w:rsidR="00D42E82">
        <w:rPr>
          <w:color w:val="231F20"/>
          <w:w w:val="105"/>
        </w:rPr>
        <w:t>on</w:t>
      </w:r>
      <w:r w:rsidR="00D42E82">
        <w:rPr>
          <w:color w:val="231F20"/>
          <w:spacing w:val="-21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back).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8"/>
        </w:numPr>
        <w:tabs>
          <w:tab w:val="left" w:pos="601"/>
        </w:tabs>
        <w:spacing w:line="331" w:lineRule="exact"/>
        <w:ind w:left="600" w:hanging="345"/>
      </w:pPr>
      <w:r>
        <w:rPr>
          <w:color w:val="231F20"/>
          <w:spacing w:val="-3"/>
          <w:w w:val="105"/>
        </w:rPr>
        <w:t>Gen</w:t>
      </w:r>
      <w:r>
        <w:rPr>
          <w:color w:val="231F20"/>
          <w:spacing w:val="-2"/>
          <w:w w:val="105"/>
        </w:rPr>
        <w:t>tly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drop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ice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1"/>
          <w:w w:val="105"/>
        </w:rPr>
        <w:t>cube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drinking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Record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ob</w:t>
      </w:r>
      <w:r>
        <w:rPr>
          <w:color w:val="231F20"/>
          <w:spacing w:val="-2"/>
          <w:w w:val="105"/>
        </w:rPr>
        <w:t>servatio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(Que</w:t>
      </w:r>
      <w:r>
        <w:rPr>
          <w:color w:val="231F20"/>
          <w:spacing w:val="-1"/>
          <w:w w:val="105"/>
        </w:rPr>
        <w:t>stion</w:t>
      </w:r>
    </w:p>
    <w:p w:rsidR="00F3000D" w:rsidRDefault="00D42E82">
      <w:pPr>
        <w:pStyle w:val="BodyText"/>
        <w:spacing w:line="331" w:lineRule="exact"/>
        <w:ind w:left="577"/>
      </w:pPr>
      <w:r>
        <w:rPr>
          <w:color w:val="231F20"/>
          <w:w w:val="110"/>
        </w:rPr>
        <w:t>#2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ba</w:t>
      </w:r>
      <w:r>
        <w:rPr>
          <w:color w:val="231F20"/>
          <w:spacing w:val="-3"/>
          <w:w w:val="110"/>
        </w:rPr>
        <w:t>ck).</w:t>
      </w: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C434E9">
      <w:pPr>
        <w:pStyle w:val="BodyText"/>
        <w:numPr>
          <w:ilvl w:val="0"/>
          <w:numId w:val="8"/>
        </w:numPr>
        <w:tabs>
          <w:tab w:val="left" w:pos="599"/>
        </w:tabs>
        <w:spacing w:line="312" w:lineRule="exact"/>
        <w:ind w:right="832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880745</wp:posOffset>
                </wp:positionV>
                <wp:extent cx="177800" cy="101600"/>
                <wp:effectExtent l="1270" t="4445" r="1905" b="0"/>
                <wp:wrapNone/>
                <wp:docPr id="223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89" type="#_x0000_t202" style="position:absolute;left:0;text-align:left;margin-left:570.1pt;margin-top:69.35pt;width:14pt;height:8pt;z-index: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w w:val="105"/>
        </w:rPr>
        <w:t>Monitor</w:t>
      </w:r>
      <w:r w:rsidR="00D42E82">
        <w:rPr>
          <w:color w:val="231F20"/>
          <w:spacing w:val="-11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10"/>
          <w:w w:val="105"/>
        </w:rPr>
        <w:t xml:space="preserve"> </w:t>
      </w:r>
      <w:r w:rsidR="00D42E82">
        <w:rPr>
          <w:color w:val="231F20"/>
          <w:w w:val="105"/>
        </w:rPr>
        <w:t>ice</w:t>
      </w:r>
      <w:r w:rsidR="00D42E82">
        <w:rPr>
          <w:color w:val="231F20"/>
          <w:spacing w:val="-10"/>
          <w:w w:val="105"/>
        </w:rPr>
        <w:t xml:space="preserve"> </w:t>
      </w:r>
      <w:r w:rsidR="00D42E82">
        <w:rPr>
          <w:color w:val="231F20"/>
          <w:spacing w:val="1"/>
          <w:w w:val="105"/>
        </w:rPr>
        <w:t>cube</w:t>
      </w:r>
      <w:r w:rsidR="00D42E82">
        <w:rPr>
          <w:color w:val="231F20"/>
          <w:spacing w:val="-11"/>
          <w:w w:val="105"/>
        </w:rPr>
        <w:t xml:space="preserve"> </w:t>
      </w:r>
      <w:r w:rsidR="00D42E82">
        <w:rPr>
          <w:color w:val="231F20"/>
          <w:spacing w:val="-5"/>
          <w:w w:val="105"/>
        </w:rPr>
        <w:t>f</w:t>
      </w:r>
      <w:r w:rsidR="00D42E82">
        <w:rPr>
          <w:color w:val="231F20"/>
          <w:spacing w:val="-7"/>
          <w:w w:val="105"/>
        </w:rPr>
        <w:t>or</w:t>
      </w:r>
      <w:r w:rsidR="00D42E82">
        <w:rPr>
          <w:color w:val="231F20"/>
          <w:spacing w:val="-10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30</w:t>
      </w:r>
      <w:r w:rsidR="00D42E82">
        <w:rPr>
          <w:color w:val="231F20"/>
          <w:spacing w:val="-10"/>
          <w:w w:val="105"/>
        </w:rPr>
        <w:t xml:space="preserve"> </w:t>
      </w:r>
      <w:r w:rsidR="00D42E82">
        <w:rPr>
          <w:color w:val="231F20"/>
          <w:spacing w:val="1"/>
          <w:w w:val="105"/>
        </w:rPr>
        <w:t>minu</w:t>
      </w:r>
      <w:r w:rsidR="00D42E82">
        <w:rPr>
          <w:color w:val="231F20"/>
          <w:w w:val="105"/>
        </w:rPr>
        <w:t>t</w:t>
      </w:r>
      <w:r w:rsidR="00D42E82">
        <w:rPr>
          <w:color w:val="231F20"/>
          <w:spacing w:val="1"/>
          <w:w w:val="105"/>
        </w:rPr>
        <w:t>e</w:t>
      </w:r>
      <w:r w:rsidR="00D42E82">
        <w:rPr>
          <w:color w:val="231F20"/>
          <w:w w:val="105"/>
        </w:rPr>
        <w:t>s.</w:t>
      </w:r>
      <w:r w:rsidR="00D42E82">
        <w:rPr>
          <w:color w:val="231F20"/>
          <w:spacing w:val="47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Record</w:t>
      </w:r>
      <w:r w:rsidR="00D42E82">
        <w:rPr>
          <w:color w:val="231F20"/>
          <w:spacing w:val="-9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y</w:t>
      </w:r>
      <w:r w:rsidR="00D42E82">
        <w:rPr>
          <w:color w:val="231F20"/>
          <w:spacing w:val="-2"/>
          <w:w w:val="105"/>
        </w:rPr>
        <w:t>ou</w:t>
      </w:r>
      <w:r w:rsidR="00D42E82">
        <w:rPr>
          <w:color w:val="231F20"/>
          <w:spacing w:val="-1"/>
          <w:w w:val="105"/>
        </w:rPr>
        <w:t>r</w:t>
      </w:r>
      <w:r w:rsidR="00D42E82">
        <w:rPr>
          <w:color w:val="231F20"/>
          <w:spacing w:val="-10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ob</w:t>
      </w:r>
      <w:r w:rsidR="00D42E82">
        <w:rPr>
          <w:color w:val="231F20"/>
          <w:spacing w:val="-1"/>
          <w:w w:val="105"/>
        </w:rPr>
        <w:t>servations</w:t>
      </w:r>
      <w:r w:rsidR="00D42E82">
        <w:rPr>
          <w:color w:val="231F20"/>
          <w:spacing w:val="-11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e</w:t>
      </w:r>
      <w:r w:rsidR="00D42E82">
        <w:rPr>
          <w:color w:val="231F20"/>
          <w:spacing w:val="-2"/>
          <w:w w:val="105"/>
        </w:rPr>
        <w:t>very</w:t>
      </w:r>
      <w:r w:rsidR="00D42E82">
        <w:rPr>
          <w:color w:val="231F20"/>
          <w:spacing w:val="-10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10</w:t>
      </w:r>
      <w:r w:rsidR="00D42E82">
        <w:rPr>
          <w:color w:val="231F20"/>
          <w:spacing w:val="-10"/>
          <w:w w:val="105"/>
        </w:rPr>
        <w:t xml:space="preserve"> </w:t>
      </w:r>
      <w:r w:rsidR="00D42E82">
        <w:rPr>
          <w:color w:val="231F20"/>
          <w:spacing w:val="1"/>
          <w:w w:val="105"/>
        </w:rPr>
        <w:t>minu</w:t>
      </w:r>
      <w:r w:rsidR="00D42E82">
        <w:rPr>
          <w:color w:val="231F20"/>
          <w:w w:val="105"/>
        </w:rPr>
        <w:t>t</w:t>
      </w:r>
      <w:r w:rsidR="00D42E82">
        <w:rPr>
          <w:color w:val="231F20"/>
          <w:spacing w:val="1"/>
          <w:w w:val="105"/>
        </w:rPr>
        <w:t>e</w:t>
      </w:r>
      <w:r w:rsidR="00D42E82">
        <w:rPr>
          <w:color w:val="231F20"/>
          <w:w w:val="105"/>
        </w:rPr>
        <w:t>s</w:t>
      </w:r>
      <w:r w:rsidR="00D42E82">
        <w:rPr>
          <w:rFonts w:ascii="Times New Roman"/>
          <w:color w:val="231F20"/>
          <w:spacing w:val="45"/>
          <w:w w:val="111"/>
        </w:rPr>
        <w:t xml:space="preserve"> </w:t>
      </w:r>
      <w:r w:rsidR="00D42E82">
        <w:rPr>
          <w:color w:val="231F20"/>
          <w:spacing w:val="-2"/>
          <w:w w:val="105"/>
        </w:rPr>
        <w:t>(Que</w:t>
      </w:r>
      <w:r w:rsidR="00D42E82">
        <w:rPr>
          <w:color w:val="231F20"/>
          <w:spacing w:val="-1"/>
          <w:w w:val="105"/>
        </w:rPr>
        <w:t>stion</w:t>
      </w:r>
      <w:r w:rsidR="00D42E82">
        <w:rPr>
          <w:color w:val="231F20"/>
          <w:spacing w:val="-14"/>
          <w:w w:val="105"/>
        </w:rPr>
        <w:t xml:space="preserve"> </w:t>
      </w:r>
      <w:r w:rsidR="00D42E82">
        <w:rPr>
          <w:color w:val="231F20"/>
          <w:w w:val="105"/>
        </w:rPr>
        <w:t>#3</w:t>
      </w:r>
      <w:r w:rsidR="00D42E82">
        <w:rPr>
          <w:color w:val="231F20"/>
          <w:spacing w:val="-13"/>
          <w:w w:val="105"/>
        </w:rPr>
        <w:t xml:space="preserve"> </w:t>
      </w:r>
      <w:r w:rsidR="00D42E82">
        <w:rPr>
          <w:color w:val="231F20"/>
          <w:w w:val="105"/>
        </w:rPr>
        <w:t>on</w:t>
      </w:r>
      <w:r w:rsidR="00D42E82">
        <w:rPr>
          <w:color w:val="231F20"/>
          <w:spacing w:val="-13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back).</w:t>
      </w:r>
    </w:p>
    <w:p w:rsidR="00F3000D" w:rsidRDefault="00F3000D">
      <w:pPr>
        <w:spacing w:line="312" w:lineRule="exact"/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D42E82">
      <w:pPr>
        <w:pStyle w:val="BodyText"/>
        <w:numPr>
          <w:ilvl w:val="0"/>
          <w:numId w:val="7"/>
        </w:numPr>
        <w:tabs>
          <w:tab w:val="left" w:pos="429"/>
        </w:tabs>
        <w:spacing w:before="50" w:line="312" w:lineRule="exact"/>
        <w:ind w:right="809" w:hanging="323"/>
      </w:pPr>
      <w:bookmarkStart w:id="1" w:name="A_Groovy_Cube_p._2"/>
      <w:bookmarkEnd w:id="1"/>
      <w:r>
        <w:rPr>
          <w:color w:val="231F20"/>
          <w:spacing w:val="-3"/>
          <w:w w:val="105"/>
        </w:rPr>
        <w:lastRenderedPageBreak/>
        <w:t>Record</w:t>
      </w:r>
      <w:r>
        <w:rPr>
          <w:color w:val="231F20"/>
          <w:spacing w:val="-5"/>
          <w:w w:val="105"/>
        </w:rPr>
        <w:t xml:space="preserve"> 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observe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after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filling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drinking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gla</w:t>
      </w:r>
      <w:r>
        <w:rPr>
          <w:color w:val="231F20"/>
          <w:spacing w:val="1"/>
          <w:w w:val="105"/>
        </w:rPr>
        <w:t>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ege</w:t>
      </w:r>
      <w:r>
        <w:rPr>
          <w:color w:val="231F20"/>
          <w:spacing w:val="-2"/>
          <w:w w:val="105"/>
        </w:rPr>
        <w:t>ta</w:t>
      </w:r>
      <w:r>
        <w:rPr>
          <w:color w:val="231F20"/>
          <w:spacing w:val="-3"/>
          <w:w w:val="105"/>
        </w:rPr>
        <w:t>ble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oil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ba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oil.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0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pStyle w:val="BodyText"/>
        <w:numPr>
          <w:ilvl w:val="0"/>
          <w:numId w:val="7"/>
        </w:numPr>
        <w:tabs>
          <w:tab w:val="left" w:pos="470"/>
        </w:tabs>
        <w:spacing w:before="37"/>
        <w:ind w:left="469" w:hanging="363"/>
      </w:pPr>
      <w:r>
        <w:rPr>
          <w:color w:val="231F20"/>
          <w:spacing w:val="-3"/>
          <w:w w:val="105"/>
        </w:rPr>
        <w:t>Record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observe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2"/>
          <w:w w:val="105"/>
        </w:rPr>
        <w:t>after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dropping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cube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drinking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7"/>
        </w:numPr>
        <w:tabs>
          <w:tab w:val="left" w:pos="458"/>
        </w:tabs>
        <w:spacing w:before="210"/>
        <w:ind w:left="458" w:hanging="342"/>
      </w:pPr>
      <w:r>
        <w:rPr>
          <w:color w:val="231F20"/>
          <w:spacing w:val="-3"/>
          <w:w w:val="105"/>
        </w:rPr>
        <w:t>Record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observe...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C434E9">
      <w:pPr>
        <w:tabs>
          <w:tab w:val="left" w:pos="3813"/>
          <w:tab w:val="left" w:pos="7037"/>
        </w:tabs>
        <w:spacing w:line="200" w:lineRule="atLeast"/>
        <w:ind w:left="58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885950" cy="1981200"/>
                <wp:effectExtent l="9525" t="9525" r="9525" b="9525"/>
                <wp:docPr id="222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98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before="36"/>
                              <w:ind w:left="49"/>
                              <w:rPr>
                                <w:rFonts w:ascii="Palatino Linotype" w:eastAsia="Palatino Linotype" w:hAnsi="Palatino Linotype" w:cs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05"/>
                                <w:sz w:val="20"/>
                              </w:rPr>
                              <w:t>After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05"/>
                                <w:sz w:val="20"/>
                              </w:rPr>
                              <w:t>minu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0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05"/>
                                <w:sz w:val="2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5" o:spid="_x0000_s1090" type="#_x0000_t202" style="width:148.5pt;height:1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" filled="f" strokecolor="#231f20" strokeweight="1pt">
                <v:textbox inset="0,0,0,0">
                  <w:txbxContent>
                    <w:p w:rsidR="00F3000D" w:rsidRDefault="00D42E82">
                      <w:pPr>
                        <w:spacing w:before="36"/>
                        <w:ind w:left="49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/>
                          <w:color w:val="231F20"/>
                          <w:spacing w:val="1"/>
                          <w:w w:val="105"/>
                          <w:sz w:val="20"/>
                        </w:rPr>
                        <w:t>After</w:t>
                      </w:r>
                      <w:r>
                        <w:rPr>
                          <w:rFonts w:ascii="Palatino Linotype"/>
                          <w:color w:val="231F20"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w w:val="105"/>
                          <w:sz w:val="20"/>
                        </w:rPr>
                        <w:t>10</w:t>
                      </w:r>
                      <w:r>
                        <w:rPr>
                          <w:rFonts w:ascii="Palatino Linotype"/>
                          <w:color w:val="231F20"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105"/>
                          <w:sz w:val="20"/>
                        </w:rPr>
                        <w:t>minu</w:t>
                      </w:r>
                      <w:r>
                        <w:rPr>
                          <w:rFonts w:ascii="Palatino Linotype"/>
                          <w:color w:val="231F20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Palatino Linotype"/>
                          <w:color w:val="231F20"/>
                          <w:w w:val="105"/>
                          <w:sz w:val="20"/>
                        </w:rPr>
                        <w:t>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42E82">
        <w:rPr>
          <w:rFonts w:ascii="Palatino Linotype"/>
          <w:sz w:val="20"/>
        </w:rPr>
        <w:tab/>
      </w:r>
      <w:r>
        <w:rPr>
          <w:rFonts w:ascii="Palatino Linotype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885950" cy="1981200"/>
                <wp:effectExtent l="9525" t="9525" r="9525" b="9525"/>
                <wp:docPr id="221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98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before="36"/>
                              <w:ind w:left="103"/>
                              <w:rPr>
                                <w:rFonts w:ascii="Palatino Linotype" w:eastAsia="Palatino Linotype" w:hAnsi="Palatino Linotype" w:cs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pacing w:val="2"/>
                                <w:w w:val="110"/>
                                <w:sz w:val="20"/>
                              </w:rPr>
                              <w:t>Af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1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2"/>
                                <w:w w:val="110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w w:val="11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10"/>
                                <w:sz w:val="20"/>
                              </w:rPr>
                              <w:t>minu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1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10"/>
                                <w:sz w:val="20"/>
                              </w:rPr>
                              <w:t>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4" o:spid="_x0000_s1091" type="#_x0000_t202" style="width:148.5pt;height:1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" filled="f" strokecolor="#231f20" strokeweight="1pt">
                <v:textbox inset="0,0,0,0">
                  <w:txbxContent>
                    <w:p w:rsidR="00F3000D" w:rsidRDefault="00D42E82">
                      <w:pPr>
                        <w:spacing w:before="36"/>
                        <w:ind w:left="103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/>
                          <w:color w:val="231F20"/>
                          <w:spacing w:val="2"/>
                          <w:w w:val="110"/>
                          <w:sz w:val="20"/>
                        </w:rPr>
                        <w:t>Af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110"/>
                          <w:sz w:val="20"/>
                        </w:rPr>
                        <w:t>t</w:t>
                      </w:r>
                      <w:r>
                        <w:rPr>
                          <w:rFonts w:ascii="Palatino Linotype"/>
                          <w:color w:val="231F20"/>
                          <w:spacing w:val="2"/>
                          <w:w w:val="110"/>
                          <w:sz w:val="20"/>
                        </w:rPr>
                        <w:t>er</w:t>
                      </w:r>
                      <w:r>
                        <w:rPr>
                          <w:rFonts w:ascii="Palatino Linotype"/>
                          <w:color w:val="231F20"/>
                          <w:spacing w:val="-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w w:val="110"/>
                          <w:sz w:val="20"/>
                        </w:rPr>
                        <w:t>20</w:t>
                      </w:r>
                      <w:r>
                        <w:rPr>
                          <w:rFonts w:ascii="Palatino Linotype"/>
                          <w:color w:val="231F20"/>
                          <w:spacing w:val="-1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110"/>
                          <w:sz w:val="20"/>
                        </w:rPr>
                        <w:t>minu</w:t>
                      </w:r>
                      <w:r>
                        <w:rPr>
                          <w:rFonts w:ascii="Palatino Linotype"/>
                          <w:color w:val="231F20"/>
                          <w:w w:val="110"/>
                          <w:sz w:val="20"/>
                        </w:rPr>
                        <w:t>t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110"/>
                          <w:sz w:val="20"/>
                        </w:rPr>
                        <w:t>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42E82">
        <w:rPr>
          <w:rFonts w:ascii="Palatino Linotype"/>
          <w:sz w:val="20"/>
        </w:rPr>
        <w:tab/>
      </w:r>
      <w:r>
        <w:rPr>
          <w:rFonts w:ascii="Palatino Linotype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885950" cy="1981200"/>
                <wp:effectExtent l="9525" t="9525" r="9525" b="9525"/>
                <wp:docPr id="220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98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before="36"/>
                              <w:ind w:left="59"/>
                              <w:rPr>
                                <w:rFonts w:ascii="Palatino Linotype" w:eastAsia="Palatino Linotype" w:hAnsi="Palatino Linotype" w:cs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05"/>
                                <w:sz w:val="20"/>
                              </w:rPr>
                              <w:t>After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2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2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05"/>
                                <w:sz w:val="20"/>
                              </w:rPr>
                              <w:t>minu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0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05"/>
                                <w:sz w:val="2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3" o:spid="_x0000_s1092" type="#_x0000_t202" style="width:148.5pt;height:1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" filled="f" strokecolor="#231f20" strokeweight="1pt">
                <v:textbox inset="0,0,0,0">
                  <w:txbxContent>
                    <w:p w:rsidR="00F3000D" w:rsidRDefault="00D42E82">
                      <w:pPr>
                        <w:spacing w:before="36"/>
                        <w:ind w:left="59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/>
                          <w:color w:val="231F20"/>
                          <w:spacing w:val="1"/>
                          <w:w w:val="105"/>
                          <w:sz w:val="20"/>
                        </w:rPr>
                        <w:t>After</w:t>
                      </w:r>
                      <w:r>
                        <w:rPr>
                          <w:rFonts w:ascii="Palatino Linotype"/>
                          <w:color w:val="231F20"/>
                          <w:spacing w:val="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w w:val="105"/>
                          <w:sz w:val="20"/>
                        </w:rPr>
                        <w:t>30</w:t>
                      </w:r>
                      <w:r>
                        <w:rPr>
                          <w:rFonts w:ascii="Palatino Linotype"/>
                          <w:color w:val="231F20"/>
                          <w:spacing w:val="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105"/>
                          <w:sz w:val="20"/>
                        </w:rPr>
                        <w:t>minu</w:t>
                      </w:r>
                      <w:r>
                        <w:rPr>
                          <w:rFonts w:ascii="Palatino Linotype"/>
                          <w:color w:val="231F20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Palatino Linotype"/>
                          <w:color w:val="231F20"/>
                          <w:w w:val="105"/>
                          <w:sz w:val="20"/>
                        </w:rPr>
                        <w:t>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>
      <w:pPr>
        <w:tabs>
          <w:tab w:val="left" w:pos="3814"/>
          <w:tab w:val="left" w:pos="7037"/>
        </w:tabs>
        <w:spacing w:before="51"/>
        <w:ind w:left="58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color w:val="231F20"/>
          <w:spacing w:val="7"/>
          <w:sz w:val="20"/>
        </w:rPr>
        <w:t>C</w:t>
      </w:r>
      <w:r>
        <w:rPr>
          <w:rFonts w:ascii="Palatino Linotype"/>
          <w:color w:val="231F20"/>
          <w:sz w:val="20"/>
        </w:rPr>
        <w:t>hanges:</w:t>
      </w:r>
      <w:r>
        <w:rPr>
          <w:rFonts w:ascii="Times New Roman"/>
          <w:color w:val="231F20"/>
          <w:sz w:val="20"/>
        </w:rPr>
        <w:tab/>
      </w:r>
      <w:r>
        <w:rPr>
          <w:rFonts w:ascii="Palatino Linotype"/>
          <w:color w:val="231F20"/>
          <w:spacing w:val="7"/>
          <w:sz w:val="20"/>
        </w:rPr>
        <w:t>C</w:t>
      </w:r>
      <w:r>
        <w:rPr>
          <w:rFonts w:ascii="Palatino Linotype"/>
          <w:color w:val="231F20"/>
          <w:sz w:val="20"/>
        </w:rPr>
        <w:t>hanges:</w:t>
      </w:r>
      <w:r>
        <w:rPr>
          <w:rFonts w:ascii="Times New Roman"/>
          <w:color w:val="231F20"/>
          <w:sz w:val="20"/>
        </w:rPr>
        <w:tab/>
      </w:r>
      <w:r>
        <w:rPr>
          <w:rFonts w:ascii="Palatino Linotype"/>
          <w:color w:val="231F20"/>
          <w:spacing w:val="8"/>
          <w:w w:val="105"/>
          <w:sz w:val="20"/>
        </w:rPr>
        <w:t>C</w:t>
      </w:r>
      <w:r>
        <w:rPr>
          <w:rFonts w:ascii="Palatino Linotype"/>
          <w:color w:val="231F20"/>
          <w:w w:val="105"/>
          <w:sz w:val="20"/>
        </w:rPr>
        <w:t>hang</w:t>
      </w:r>
      <w:r>
        <w:rPr>
          <w:rFonts w:ascii="Palatino Linotype"/>
          <w:color w:val="231F20"/>
          <w:spacing w:val="1"/>
          <w:w w:val="105"/>
          <w:sz w:val="20"/>
        </w:rPr>
        <w:t>e</w:t>
      </w:r>
      <w:r>
        <w:rPr>
          <w:rFonts w:ascii="Palatino Linotype"/>
          <w:color w:val="231F20"/>
          <w:w w:val="105"/>
          <w:sz w:val="20"/>
        </w:rPr>
        <w:t>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>
      <w:pPr>
        <w:pStyle w:val="BodyText"/>
        <w:spacing w:before="37"/>
        <w:ind w:left="187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2"/>
        <w:rPr>
          <w:rFonts w:ascii="Palatino Linotype" w:eastAsia="Palatino Linotype" w:hAnsi="Palatino Linotype" w:cs="Palatino Linotype"/>
          <w:sz w:val="28"/>
          <w:szCs w:val="28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8"/>
          <w:szCs w:val="28"/>
        </w:rPr>
        <w:sectPr w:rsidR="00F3000D">
          <w:pgSz w:w="12240" w:h="15840"/>
          <w:pgMar w:top="860" w:right="760" w:bottom="280" w:left="820" w:header="720" w:footer="720" w:gutter="0"/>
          <w:cols w:space="720"/>
        </w:sectPr>
      </w:pPr>
    </w:p>
    <w:p w:rsidR="00F3000D" w:rsidRDefault="00C434E9">
      <w:pPr>
        <w:spacing w:line="1310" w:lineRule="exact"/>
        <w:ind w:left="2745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18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18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5" name="Group 223"/>
                        <wpg:cNvGrpSpPr>
                          <a:grpSpLocks/>
                        </wpg:cNvGrpSpPr>
                        <wpg:grpSpPr bwMode="auto">
                          <a:xfrm>
                            <a:off x="1005" y="10727"/>
                            <a:ext cx="10277" cy="2"/>
                            <a:chOff x="1005" y="10727"/>
                            <a:chExt cx="10277" cy="2"/>
                          </a:xfrm>
                        </wpg:grpSpPr>
                        <wps:wsp>
                          <wps:cNvPr id="186" name="Freeform 224"/>
                          <wps:cNvSpPr>
                            <a:spLocks/>
                          </wps:cNvSpPr>
                          <wps:spPr bwMode="auto">
                            <a:xfrm>
                              <a:off x="1005" y="1072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05 1005"/>
                                <a:gd name="T1" fmla="*/ T0 w 10277"/>
                                <a:gd name="T2" fmla="+- 0 11281 100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21"/>
                        <wpg:cNvGrpSpPr>
                          <a:grpSpLocks/>
                        </wpg:cNvGrpSpPr>
                        <wpg:grpSpPr bwMode="auto">
                          <a:xfrm>
                            <a:off x="985" y="11227"/>
                            <a:ext cx="10277" cy="2"/>
                            <a:chOff x="985" y="11227"/>
                            <a:chExt cx="10277" cy="2"/>
                          </a:xfrm>
                        </wpg:grpSpPr>
                        <wps:wsp>
                          <wps:cNvPr id="188" name="Freeform 222"/>
                          <wps:cNvSpPr>
                            <a:spLocks/>
                          </wps:cNvSpPr>
                          <wps:spPr bwMode="auto">
                            <a:xfrm>
                              <a:off x="985" y="1122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10277"/>
                                <a:gd name="T2" fmla="+- 0 11261 98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19"/>
                        <wpg:cNvGrpSpPr>
                          <a:grpSpLocks/>
                        </wpg:cNvGrpSpPr>
                        <wpg:grpSpPr bwMode="auto">
                          <a:xfrm>
                            <a:off x="1032" y="11737"/>
                            <a:ext cx="10277" cy="2"/>
                            <a:chOff x="1032" y="11737"/>
                            <a:chExt cx="10277" cy="2"/>
                          </a:xfrm>
                        </wpg:grpSpPr>
                        <wps:wsp>
                          <wps:cNvPr id="190" name="Freeform 220"/>
                          <wps:cNvSpPr>
                            <a:spLocks/>
                          </wps:cNvSpPr>
                          <wps:spPr bwMode="auto">
                            <a:xfrm>
                              <a:off x="1032" y="1173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277"/>
                                <a:gd name="T2" fmla="+- 0 11308 1032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16"/>
                        <wpg:cNvGrpSpPr>
                          <a:grpSpLocks/>
                        </wpg:cNvGrpSpPr>
                        <wpg:grpSpPr bwMode="auto">
                          <a:xfrm>
                            <a:off x="1025" y="12230"/>
                            <a:ext cx="10277" cy="2"/>
                            <a:chOff x="1025" y="12230"/>
                            <a:chExt cx="10277" cy="2"/>
                          </a:xfrm>
                        </wpg:grpSpPr>
                        <wps:wsp>
                          <wps:cNvPr id="192" name="Freeform 218"/>
                          <wps:cNvSpPr>
                            <a:spLocks/>
                          </wps:cNvSpPr>
                          <wps:spPr bwMode="auto">
                            <a:xfrm>
                              <a:off x="1025" y="1223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10277"/>
                                <a:gd name="T2" fmla="+- 0 11302 102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7" y="14255"/>
                              <a:ext cx="3390" cy="3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" name="Group 214"/>
                        <wpg:cNvGrpSpPr>
                          <a:grpSpLocks/>
                        </wpg:cNvGrpSpPr>
                        <wpg:grpSpPr bwMode="auto">
                          <a:xfrm>
                            <a:off x="2360" y="1550"/>
                            <a:ext cx="8750" cy="2"/>
                            <a:chOff x="2360" y="1550"/>
                            <a:chExt cx="8750" cy="2"/>
                          </a:xfrm>
                        </wpg:grpSpPr>
                        <wps:wsp>
                          <wps:cNvPr id="195" name="Freeform 215"/>
                          <wps:cNvSpPr>
                            <a:spLocks/>
                          </wps:cNvSpPr>
                          <wps:spPr bwMode="auto">
                            <a:xfrm>
                              <a:off x="2360" y="1550"/>
                              <a:ext cx="875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8750"/>
                                <a:gd name="T2" fmla="+- 0 11110 2360"/>
                                <a:gd name="T3" fmla="*/ T2 w 87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50">
                                  <a:moveTo>
                                    <a:pt x="0" y="0"/>
                                  </a:moveTo>
                                  <a:lnTo>
                                    <a:pt x="87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12"/>
                        <wpg:cNvGrpSpPr>
                          <a:grpSpLocks/>
                        </wpg:cNvGrpSpPr>
                        <wpg:grpSpPr bwMode="auto">
                          <a:xfrm>
                            <a:off x="1408" y="8720"/>
                            <a:ext cx="2970" cy="2"/>
                            <a:chOff x="1408" y="8720"/>
                            <a:chExt cx="2970" cy="2"/>
                          </a:xfrm>
                        </wpg:grpSpPr>
                        <wps:wsp>
                          <wps:cNvPr id="197" name="Freeform 213"/>
                          <wps:cNvSpPr>
                            <a:spLocks/>
                          </wps:cNvSpPr>
                          <wps:spPr bwMode="auto">
                            <a:xfrm>
                              <a:off x="1408" y="872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2970"/>
                                <a:gd name="T2" fmla="+- 0 4378 140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10"/>
                        <wpg:cNvGrpSpPr>
                          <a:grpSpLocks/>
                        </wpg:cNvGrpSpPr>
                        <wpg:grpSpPr bwMode="auto">
                          <a:xfrm>
                            <a:off x="1408" y="9220"/>
                            <a:ext cx="2970" cy="2"/>
                            <a:chOff x="1408" y="9220"/>
                            <a:chExt cx="2970" cy="2"/>
                          </a:xfrm>
                        </wpg:grpSpPr>
                        <wps:wsp>
                          <wps:cNvPr id="199" name="Freeform 211"/>
                          <wps:cNvSpPr>
                            <a:spLocks/>
                          </wps:cNvSpPr>
                          <wps:spPr bwMode="auto">
                            <a:xfrm>
                              <a:off x="1408" y="922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2970"/>
                                <a:gd name="T2" fmla="+- 0 4378 140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8"/>
                        <wpg:cNvGrpSpPr>
                          <a:grpSpLocks/>
                        </wpg:cNvGrpSpPr>
                        <wpg:grpSpPr bwMode="auto">
                          <a:xfrm>
                            <a:off x="1408" y="9710"/>
                            <a:ext cx="2970" cy="2"/>
                            <a:chOff x="1408" y="9710"/>
                            <a:chExt cx="2970" cy="2"/>
                          </a:xfrm>
                        </wpg:grpSpPr>
                        <wps:wsp>
                          <wps:cNvPr id="201" name="Freeform 209"/>
                          <wps:cNvSpPr>
                            <a:spLocks/>
                          </wps:cNvSpPr>
                          <wps:spPr bwMode="auto">
                            <a:xfrm>
                              <a:off x="1408" y="971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2970"/>
                                <a:gd name="T2" fmla="+- 0 4378 140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6"/>
                        <wpg:cNvGrpSpPr>
                          <a:grpSpLocks/>
                        </wpg:cNvGrpSpPr>
                        <wpg:grpSpPr bwMode="auto">
                          <a:xfrm>
                            <a:off x="4635" y="8720"/>
                            <a:ext cx="2971" cy="2"/>
                            <a:chOff x="4635" y="8720"/>
                            <a:chExt cx="2971" cy="2"/>
                          </a:xfrm>
                        </wpg:grpSpPr>
                        <wps:wsp>
                          <wps:cNvPr id="203" name="Freeform 207"/>
                          <wps:cNvSpPr>
                            <a:spLocks/>
                          </wps:cNvSpPr>
                          <wps:spPr bwMode="auto">
                            <a:xfrm>
                              <a:off x="4635" y="8720"/>
                              <a:ext cx="2971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971"/>
                                <a:gd name="T2" fmla="+- 0 7605 4635"/>
                                <a:gd name="T3" fmla="*/ T2 w 2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1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>
                          <a:grpSpLocks/>
                        </wpg:cNvGrpSpPr>
                        <wpg:grpSpPr bwMode="auto">
                          <a:xfrm>
                            <a:off x="4635" y="9220"/>
                            <a:ext cx="2971" cy="2"/>
                            <a:chOff x="4635" y="9220"/>
                            <a:chExt cx="2971" cy="2"/>
                          </a:xfrm>
                        </wpg:grpSpPr>
                        <wps:wsp>
                          <wps:cNvPr id="205" name="Freeform 205"/>
                          <wps:cNvSpPr>
                            <a:spLocks/>
                          </wps:cNvSpPr>
                          <wps:spPr bwMode="auto">
                            <a:xfrm>
                              <a:off x="4635" y="9220"/>
                              <a:ext cx="2971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971"/>
                                <a:gd name="T2" fmla="+- 0 7605 4635"/>
                                <a:gd name="T3" fmla="*/ T2 w 2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1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2"/>
                        <wpg:cNvGrpSpPr>
                          <a:grpSpLocks/>
                        </wpg:cNvGrpSpPr>
                        <wpg:grpSpPr bwMode="auto">
                          <a:xfrm>
                            <a:off x="4635" y="9710"/>
                            <a:ext cx="2971" cy="2"/>
                            <a:chOff x="4635" y="9710"/>
                            <a:chExt cx="2971" cy="2"/>
                          </a:xfrm>
                        </wpg:grpSpPr>
                        <wps:wsp>
                          <wps:cNvPr id="207" name="Freeform 203"/>
                          <wps:cNvSpPr>
                            <a:spLocks/>
                          </wps:cNvSpPr>
                          <wps:spPr bwMode="auto">
                            <a:xfrm>
                              <a:off x="4635" y="9710"/>
                              <a:ext cx="2971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971"/>
                                <a:gd name="T2" fmla="+- 0 7605 4635"/>
                                <a:gd name="T3" fmla="*/ T2 w 2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1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0"/>
                        <wpg:cNvGrpSpPr>
                          <a:grpSpLocks/>
                        </wpg:cNvGrpSpPr>
                        <wpg:grpSpPr bwMode="auto">
                          <a:xfrm>
                            <a:off x="7858" y="8720"/>
                            <a:ext cx="2970" cy="2"/>
                            <a:chOff x="7858" y="8720"/>
                            <a:chExt cx="2970" cy="2"/>
                          </a:xfrm>
                        </wpg:grpSpPr>
                        <wps:wsp>
                          <wps:cNvPr id="209" name="Freeform 201"/>
                          <wps:cNvSpPr>
                            <a:spLocks/>
                          </wps:cNvSpPr>
                          <wps:spPr bwMode="auto">
                            <a:xfrm>
                              <a:off x="7858" y="872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T0 w 2970"/>
                                <a:gd name="T2" fmla="+- 0 10828 785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8"/>
                        <wpg:cNvGrpSpPr>
                          <a:grpSpLocks/>
                        </wpg:cNvGrpSpPr>
                        <wpg:grpSpPr bwMode="auto">
                          <a:xfrm>
                            <a:off x="7858" y="9220"/>
                            <a:ext cx="2970" cy="2"/>
                            <a:chOff x="7858" y="9220"/>
                            <a:chExt cx="2970" cy="2"/>
                          </a:xfrm>
                        </wpg:grpSpPr>
                        <wps:wsp>
                          <wps:cNvPr id="211" name="Freeform 199"/>
                          <wps:cNvSpPr>
                            <a:spLocks/>
                          </wps:cNvSpPr>
                          <wps:spPr bwMode="auto">
                            <a:xfrm>
                              <a:off x="7858" y="922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T0 w 2970"/>
                                <a:gd name="T2" fmla="+- 0 10828 785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96"/>
                        <wpg:cNvGrpSpPr>
                          <a:grpSpLocks/>
                        </wpg:cNvGrpSpPr>
                        <wpg:grpSpPr bwMode="auto">
                          <a:xfrm>
                            <a:off x="7858" y="9710"/>
                            <a:ext cx="2970" cy="2"/>
                            <a:chOff x="7858" y="9710"/>
                            <a:chExt cx="2970" cy="2"/>
                          </a:xfrm>
                        </wpg:grpSpPr>
                        <wps:wsp>
                          <wps:cNvPr id="213" name="Freeform 197"/>
                          <wps:cNvSpPr>
                            <a:spLocks/>
                          </wps:cNvSpPr>
                          <wps:spPr bwMode="auto">
                            <a:xfrm>
                              <a:off x="7858" y="971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T0 w 2970"/>
                                <a:gd name="T2" fmla="+- 0 10828 785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94"/>
                        <wpg:cNvGrpSpPr>
                          <a:grpSpLocks/>
                        </wpg:cNvGrpSpPr>
                        <wpg:grpSpPr bwMode="auto">
                          <a:xfrm>
                            <a:off x="1280" y="2000"/>
                            <a:ext cx="9830" cy="2"/>
                            <a:chOff x="1280" y="2000"/>
                            <a:chExt cx="9830" cy="2"/>
                          </a:xfrm>
                        </wpg:grpSpPr>
                        <wps:wsp>
                          <wps:cNvPr id="215" name="Freeform 195"/>
                          <wps:cNvSpPr>
                            <a:spLocks/>
                          </wps:cNvSpPr>
                          <wps:spPr bwMode="auto">
                            <a:xfrm>
                              <a:off x="1280" y="2000"/>
                              <a:ext cx="9830" cy="2"/>
                            </a:xfrm>
                            <a:custGeom>
                              <a:avLst/>
                              <a:gdLst>
                                <a:gd name="T0" fmla="+- 0 1280 1280"/>
                                <a:gd name="T1" fmla="*/ T0 w 9830"/>
                                <a:gd name="T2" fmla="+- 0 11110 1280"/>
                                <a:gd name="T3" fmla="*/ T2 w 9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0">
                                  <a:moveTo>
                                    <a:pt x="0" y="0"/>
                                  </a:moveTo>
                                  <a:lnTo>
                                    <a:pt x="98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92"/>
                        <wpg:cNvGrpSpPr>
                          <a:grpSpLocks/>
                        </wpg:cNvGrpSpPr>
                        <wpg:grpSpPr bwMode="auto">
                          <a:xfrm>
                            <a:off x="1280" y="3500"/>
                            <a:ext cx="9830" cy="2"/>
                            <a:chOff x="1280" y="3500"/>
                            <a:chExt cx="9830" cy="2"/>
                          </a:xfrm>
                        </wpg:grpSpPr>
                        <wps:wsp>
                          <wps:cNvPr id="217" name="Freeform 193"/>
                          <wps:cNvSpPr>
                            <a:spLocks/>
                          </wps:cNvSpPr>
                          <wps:spPr bwMode="auto">
                            <a:xfrm>
                              <a:off x="1280" y="3500"/>
                              <a:ext cx="9830" cy="2"/>
                            </a:xfrm>
                            <a:custGeom>
                              <a:avLst/>
                              <a:gdLst>
                                <a:gd name="T0" fmla="+- 0 1280 1280"/>
                                <a:gd name="T1" fmla="*/ T0 w 9830"/>
                                <a:gd name="T2" fmla="+- 0 11110 1280"/>
                                <a:gd name="T3" fmla="*/ T2 w 9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0">
                                  <a:moveTo>
                                    <a:pt x="0" y="0"/>
                                  </a:moveTo>
                                  <a:lnTo>
                                    <a:pt x="98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0"/>
                        <wpg:cNvGrpSpPr>
                          <a:grpSpLocks/>
                        </wpg:cNvGrpSpPr>
                        <wpg:grpSpPr bwMode="auto">
                          <a:xfrm>
                            <a:off x="1280" y="3050"/>
                            <a:ext cx="9830" cy="2"/>
                            <a:chOff x="1280" y="3050"/>
                            <a:chExt cx="9830" cy="2"/>
                          </a:xfrm>
                        </wpg:grpSpPr>
                        <wps:wsp>
                          <wps:cNvPr id="219" name="Freeform 191"/>
                          <wps:cNvSpPr>
                            <a:spLocks/>
                          </wps:cNvSpPr>
                          <wps:spPr bwMode="auto">
                            <a:xfrm>
                              <a:off x="1280" y="3050"/>
                              <a:ext cx="9830" cy="2"/>
                            </a:xfrm>
                            <a:custGeom>
                              <a:avLst/>
                              <a:gdLst>
                                <a:gd name="T0" fmla="+- 0 1280 1280"/>
                                <a:gd name="T1" fmla="*/ T0 w 9830"/>
                                <a:gd name="T2" fmla="+- 0 11110 1280"/>
                                <a:gd name="T3" fmla="*/ T2 w 9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0">
                                  <a:moveTo>
                                    <a:pt x="0" y="0"/>
                                  </a:moveTo>
                                  <a:lnTo>
                                    <a:pt x="98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4.2pt;margin-top:4.75pt;width:603.4pt;height:781.7pt;z-index:-79696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">
                <v:shape id="Picture 225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vPELCAAAA3AAAAA8AAABkcnMvZG93bnJldi54bWxET01rwkAQvQv9D8sUetONpYhGV7EtQj1J&#10;o6LHITtmg9nZkN2apL++KxS8zeN9zmLV2UrcqPGlYwXjUQKCOHe65ELBYb8ZTkH4gKyxckwKevKw&#10;Wj4NFphq1/I33bJQiBjCPkUFJoQ6ldLnhiz6kauJI3dxjcUQYVNI3WAbw20lX5NkIi2WHBsM1vRh&#10;KL9mP1bB8drveoO/2J732edss7Xr07tV6uW5W89BBOrCQ/zv/tJx/vQN7s/EC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bzxCwgAAANwAAAAPAAAAAAAAAAAAAAAAAJ8C&#10;AABkcnMvZG93bnJldi54bWxQSwUGAAAAAAQABAD3AAAAjgMAAAAA&#10;">
                  <v:imagedata r:id="rId112" o:title=""/>
                </v:shape>
                <v:group id="Group 223" o:spid="_x0000_s1028" style="position:absolute;left:1005;top:10727;width:10277;height:2" coordorigin="1005,1072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24" o:spid="_x0000_s1029" style="position:absolute;left:1005;top:1072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RocEA&#10;AADcAAAADwAAAGRycy9kb3ducmV2LnhtbERPS4vCMBC+L/gfwgheFk1XUKQaRUQXYU8+Lt6GZmyq&#10;zaQ0qa3/fiMI3ubje85i1dlSPKj2hWMFP6MEBHHmdMG5gvNpN5yB8AFZY+mYFDzJw2rZ+1pgql3L&#10;B3ocQy5iCPsUFZgQqlRKnxmy6EeuIo7c1dUWQ4R1LnWNbQy3pRwnyVRaLDg2GKxoYyi7HxuroNy2&#10;B5fdT5tmZ37/vptbZS80UWrQ79ZzEIG68BG/3Xsd58+m8HomX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EaHBAAAA3AAAAA8AAAAAAAAAAAAAAAAAmAIAAGRycy9kb3du&#10;cmV2LnhtbFBLBQYAAAAABAAEAPUAAACG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221" o:spid="_x0000_s1030" style="position:absolute;left:985;top:11227;width:10277;height:2" coordorigin="985,1122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22" o:spid="_x0000_s1031" style="position:absolute;left:985;top:1122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gSMQA&#10;AADcAAAADwAAAGRycy9kb3ducmV2LnhtbESPQWvCQBCF7wX/wzIFL0U3FRSJrlJEi9CT2ktvQ3aa&#10;Tc3OhuzGxH/fOQjeZnhv3vtmvR18rW7UxiqwgfdpBoq4CLbi0sD35TBZgooJ2WIdmAzcKcJ2M3pZ&#10;Y25Dzye6nVOpJIRjjgZcSk2udSwceYzT0BCL9htaj0nWttS2xV7Cfa1nWbbQHiuWBocN7RwV13Pn&#10;DdT7/hSK62XXHdzn11v31/gfmhszfh0+VqASDelpflwfreAvhV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IEj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219" o:spid="_x0000_s1032" style="position:absolute;left:1032;top:11737;width:10277;height:2" coordorigin="1032,1173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20" o:spid="_x0000_s1033" style="position:absolute;left:1032;top:1173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6k8UA&#10;AADcAAAADwAAAGRycy9kb3ducmV2LnhtbESPQWvCQBCF70L/wzIFL1I3Ci1t6ioiKoWejL30NmSn&#10;2dTsbMhuTPz3zqHQ2wzvzXvfrDajb9SVulgHNrCYZ6CIy2Brrgx8nQ9Pr6BiQrbYBCYDN4qwWT9M&#10;VpjbMPCJrkWqlIRwzNGAS6nNtY6lI49xHlpi0X5C5zHJ2lXadjhIuG/0MstetMeapcFhSztH5aXo&#10;vYFmP5xCeTnv+oM7fs7639Z/07Mx08dx+w4q0Zj+zX/XH1bw3wRf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LqT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216" o:spid="_x0000_s1034" style="position:absolute;left:1025;top:12230;width:10277;height:2" coordorigin="1025,1223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18" o:spid="_x0000_s1035" style="position:absolute;left:1025;top:1223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Bf8MA&#10;AADcAAAADwAAAGRycy9kb3ducmV2LnhtbERPTWvCQBC9C/0PyxR6Ed1UqLTRNZTQFMFTtJfehuw0&#10;m5qdDdmNSf+9WxC8zeN9zjabbCsu1PvGsYLnZQKCuHK64VrB16lYvILwAVlj65gU/JGHbPcw22Kq&#10;3cglXY6hFjGEfYoKTAhdKqWvDFn0S9cRR+7H9RZDhH0tdY9jDLetXCXJWlpsODYY7Cg3VJ2Pg1XQ&#10;foylq86nfCjM52E+/Hb2m16Uenqc3jcgAk3hLr659zrOf1vB/zPxAr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6Bf8MAAADcAAAADwAAAAAAAAAAAAAAAACYAgAAZHJzL2Rv&#10;d25yZXYueG1sUEsFBgAAAAAEAAQA9QAAAIgDAAAAAA==&#10;" path="m,l10277,e" filled="f" strokecolor="#231f20" strokeweight=".5pt">
                    <v:path arrowok="t" o:connecttype="custom" o:connectlocs="0,0;10277,0" o:connectangles="0,0"/>
                  </v:shape>
                  <v:shape id="Picture 217" o:spid="_x0000_s1036" type="#_x0000_t75" style="position:absolute;left:7927;top:14255;width:3390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TuZjBAAAA3AAAAA8AAABkcnMvZG93bnJldi54bWxET01rwkAQvRf8D8sI3urGSItGN0FaA73W&#10;FHodsmM2mp1Ns1sT/323UOhtHu9z9sVkO3GjwbeOFayWCQji2umWGwUfVfm4AeEDssbOMSm4k4ci&#10;nz3sMdNu5He6nUIjYgj7DBWYEPpMSl8bsuiXrieO3NkNFkOEQyP1gGMMt51Mk+RZWmw5Nhjs6cVQ&#10;fT19WwWX9Gin6qs8Pn1W9eZyNxZfOVVqMZ8OOxCBpvAv/nO/6Th/u4bfZ+IF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TuZjBAAAA3AAAAA8AAAAAAAAAAAAAAAAAnwIA&#10;AGRycy9kb3ducmV2LnhtbFBLBQYAAAAABAAEAPcAAACNAwAAAAA=&#10;">
                    <v:imagedata r:id="rId113" o:title=""/>
                  </v:shape>
                </v:group>
                <v:group id="Group 214" o:spid="_x0000_s1037" style="position:absolute;left:2360;top:1550;width:8750;height:2" coordorigin="2360,1550" coordsize="87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15" o:spid="_x0000_s1038" style="position:absolute;left:2360;top:1550;width:8750;height:2;visibility:visible;mso-wrap-style:square;v-text-anchor:top" coordsize="87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5n8IA&#10;AADcAAAADwAAAGRycy9kb3ducmV2LnhtbERPS4vCMBC+C/6HMII3TRVcttW0iCIWdvfg4+BxaMa2&#10;2ExKE7X+e7OwsLf5+J6zynrTiAd1rrasYDaNQBAXVtdcKjifdpNPEM4ja2wsk4IXOcjS4WCFibZP&#10;PtDj6EsRQtglqKDyvk2kdEVFBt3UtsSBu9rOoA+wK6Xu8BnCTSPnUfQhDdYcGipsaVNRcTvejYLL&#10;Ij9vt9/RTL++cvRN/lPu77FS41G/XoLw1Pt/8Z8712F+vIDfZ8IFM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fmfwgAAANwAAAAPAAAAAAAAAAAAAAAAAJgCAABkcnMvZG93&#10;bnJldi54bWxQSwUGAAAAAAQABAD1AAAAhwMAAAAA&#10;" path="m,l8750,e" filled="f" strokecolor="#231f20" strokeweight=".5pt">
                    <v:path arrowok="t" o:connecttype="custom" o:connectlocs="0,0;8750,0" o:connectangles="0,0"/>
                  </v:shape>
                </v:group>
                <v:group id="Group 212" o:spid="_x0000_s1039" style="position:absolute;left:1408;top:8720;width:2970;height:2" coordorigin="1408,872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13" o:spid="_x0000_s1040" style="position:absolute;left:1408;top:872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hksQA&#10;AADcAAAADwAAAGRycy9kb3ducmV2LnhtbERPTWvCQBC9C/0PyxR6q5v2YG10lRJaUChWUxGPQ3bM&#10;BrOzIbua6K93CwVv83ifM533thZnan3lWMHLMAFBXDhdcalg+/v1PAbhA7LG2jEpuJCH+exhMMVU&#10;u443dM5DKWII+xQVmBCaVEpfGLLoh64hjtzBtRZDhG0pdYtdDLe1fE2SkbRYcWww2FBmqDjmJ6vg&#10;Wo/3+5+FWZrDKhSj7Lv7zHZrpZ4e+48JiEB9uIv/3Qsd57+/wd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4ZLEAAAA3AAAAA8AAAAAAAAAAAAAAAAAmAIAAGRycy9k&#10;b3ducmV2LnhtbFBLBQYAAAAABAAEAPUAAACJAwAAAAA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210" o:spid="_x0000_s1041" style="position:absolute;left:1408;top:9220;width:2970;height:2" coordorigin="1408,922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11" o:spid="_x0000_s1042" style="position:absolute;left:1408;top:922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Qe8QA&#10;AADcAAAADwAAAGRycy9kb3ducmV2LnhtbERPTWvCQBC9F/wPywje6sYeRFM3UoIFBamtSvE4ZCfZ&#10;0OxsyK4m7a/vCoXe5vE+Z7UebCNu1PnasYLZNAFBXDhdc6XgfHp9XIDwAVlj45gUfJOHdTZ6WGGq&#10;Xc8fdDuGSsQQ9ikqMCG0qZS+MGTRT11LHLnSdRZDhF0ldYd9DLeNfEqSubRYc2ww2FJuqPg6Xq2C&#10;n2ZxuRy2ZmfKt1DM832/yT/flZqMh5dnEIGG8C/+c291nL9cwv2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L0HvEAAAA3AAAAA8AAAAAAAAAAAAAAAAAmAIAAGRycy9k&#10;b3ducmV2LnhtbFBLBQYAAAAABAAEAPUAAACJAwAAAAA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208" o:spid="_x0000_s1043" style="position:absolute;left:1408;top:9710;width:2970;height:2" coordorigin="1408,971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9" o:spid="_x0000_s1044" style="position:absolute;left:1408;top:971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ohsYA&#10;AADcAAAADwAAAGRycy9kb3ducmV2LnhtbESPT2vCQBTE70K/w/IK3sxGDyKpq5RgwUKx/inF4yP7&#10;zAazb0N2a6KfvisIHoeZ+Q0zX/a2FhdqfeVYwThJQRAXTldcKvg5fIxmIHxA1lg7JgVX8rBcvAzm&#10;mGnX8Y4u+1CKCGGfoQITQpNJ6QtDFn3iGuLonVxrMUTZllK32EW4reUkTafSYsVxwWBDuaHivP+z&#10;Cm717Hj8XptPc9qEYpp/dav8d6vU8LV/fwMRqA/P8KO91gom6Rj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IohsYAAADcAAAADwAAAAAAAAAAAAAAAACYAgAAZHJz&#10;L2Rvd25yZXYueG1sUEsFBgAAAAAEAAQA9QAAAIsDAAAAAA=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206" o:spid="_x0000_s1045" style="position:absolute;left:4635;top:8720;width:2971;height:2" coordorigin="4635,8720" coordsize="29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7" o:spid="_x0000_s1046" style="position:absolute;left:4635;top:8720;width:2971;height:2;visibility:visible;mso-wrap-style:square;v-text-anchor:top" coordsize="2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GcsQA&#10;AADcAAAADwAAAGRycy9kb3ducmV2LnhtbESP0WrCQBRE3wv+w3IFX4puaqFIdJUgCIG0SKMfcNm9&#10;JsHs3ZDdxuTv3UKhj8PMnGF2h9G2YqDeN44VvK0SEMTamYYrBdfLabkB4QOywdYxKZjIw2E/e9lh&#10;atyDv2koQyUihH2KCuoQulRKr2uy6FeuI47ezfUWQ5R9JU2Pjwi3rVwnyYe02HBcqLGjY036Xv5Y&#10;BV+Nzs769Pqpz9OYt7eyqLqsUGoxH7MtiEBj+A//tXOjYJ28w++ZeAT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hnLEAAAA3AAAAA8AAAAAAAAAAAAAAAAAmAIAAGRycy9k&#10;b3ducmV2LnhtbFBLBQYAAAAABAAEAPUAAACJAwAAAAA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204" o:spid="_x0000_s1047" style="position:absolute;left:4635;top:9220;width:2971;height:2" coordorigin="4635,9220" coordsize="29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5" o:spid="_x0000_s1048" style="position:absolute;left:4635;top:9220;width:2971;height:2;visibility:visible;mso-wrap-style:square;v-text-anchor:top" coordsize="2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+7ncQA&#10;AADcAAAADwAAAGRycy9kb3ducmV2LnhtbESP0WrCQBRE3wv+w3IFX4puKrRIdJUgCIG0SKMfcNm9&#10;JsHs3ZDdxuTv3UKhj8PMnGF2h9G2YqDeN44VvK0SEMTamYYrBdfLabkB4QOywdYxKZjIw2E/e9lh&#10;atyDv2koQyUihH2KCuoQulRKr2uy6FeuI47ezfUWQ5R9JU2Pjwi3rVwnyYe02HBcqLGjY036Xv5Y&#10;BV+Nzs769Pqpz9OYt7eyqLqsUGoxH7MtiEBj+A//tXOjYJ28w++ZeAT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u53EAAAA3AAAAA8AAAAAAAAAAAAAAAAAmAIAAGRycy9k&#10;b3ducmV2LnhtbFBLBQYAAAAABAAEAPUAAACJAwAAAAA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202" o:spid="_x0000_s1049" style="position:absolute;left:4635;top:9710;width:2971;height:2" coordorigin="4635,9710" coordsize="29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3" o:spid="_x0000_s1050" style="position:absolute;left:4635;top:9710;width:2971;height:2;visibility:visible;mso-wrap-style:square;v-text-anchor:top" coordsize="2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AccUA&#10;AADcAAAADwAAAGRycy9kb3ducmV2LnhtbESP0WrCQBRE3wv+w3IFX4pu6kMr0VWCIATSIo1+wGX3&#10;mgSzd0N2G5O/dwuFPg4zc4bZHUbbioF63zhW8LZKQBBrZxquFFwvp+UGhA/IBlvHpGAiD4f97GWH&#10;qXEP/qahDJWIEPYpKqhD6FIpva7Jol+5jjh6N9dbDFH2lTQ9PiLctnKdJO/SYsNxocaOjjXpe/lj&#10;FXw1Ojvr0+unPk9j3t7KouqyQqnFfMy2IAKN4T/8186NgnXyAb9n4hG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YBxxQAAANwAAAAPAAAAAAAAAAAAAAAAAJgCAABkcnMv&#10;ZG93bnJldi54bWxQSwUGAAAAAAQABAD1AAAAigMAAAAA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200" o:spid="_x0000_s1051" style="position:absolute;left:7858;top:8720;width:2970;height:2" coordorigin="7858,872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1" o:spid="_x0000_s1052" style="position:absolute;left:7858;top:872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kgMYA&#10;AADcAAAADwAAAGRycy9kb3ducmV2LnhtbESPT2vCQBTE70K/w/IK3nRTD2JTVymhgoL4r6V4fGSf&#10;2dDs25BdTfTTu0LB4zAzv2Gm885W4kKNLx0reBsmIIhzp0suFPx8LwYTED4ga6wck4IreZjPXnpT&#10;TLVreU+XQyhEhLBPUYEJoU6l9Lkhi37oauLonVxjMUTZFFI32Ea4reQoScbSYslxwWBNmaH873C2&#10;Cm7V5HjcLs3KnDYhH2fr9iv73SnVf+0+P0AE6sIz/N9eagWj5B0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QkgMYAAADcAAAADwAAAAAAAAAAAAAAAACYAgAAZHJz&#10;L2Rvd25yZXYueG1sUEsFBgAAAAAEAAQA9QAAAIsDAAAAAA=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198" o:spid="_x0000_s1053" style="position:absolute;left:7858;top:9220;width:2970;height:2" coordorigin="7858,922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9" o:spid="_x0000_s1054" style="position:absolute;left:7858;top:922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+W8UA&#10;AADcAAAADwAAAGRycy9kb3ducmV2LnhtbESPQWvCQBSE70L/w/IK3nQTDyKpq0hQUCja2iIeH9ln&#10;Nph9G7JbE/31bqHQ4zAz3zDzZW9rcaPWV44VpOMEBHHhdMWlgu+vzWgGwgdkjbVjUnAnD8vFy2CO&#10;mXYdf9LtGEoRIewzVGBCaDIpfWHIoh+7hjh6F9daDFG2pdQtdhFuazlJkqm0WHFcMNhQbqi4Hn+s&#10;gkc9O58PW7Mzl30opvl7t85PH0oNX/vVG4hAffgP/7W3WsEkTe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75bxQAAANwAAAAPAAAAAAAAAAAAAAAAAJgCAABkcnMv&#10;ZG93bnJldi54bWxQSwUGAAAAAAQABAD1AAAAigMAAAAA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196" o:spid="_x0000_s1055" style="position:absolute;left:7858;top:9710;width:2970;height:2" coordorigin="7858,971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97" o:spid="_x0000_s1056" style="position:absolute;left:7858;top:971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Ft8YA&#10;AADcAAAADwAAAGRycy9kb3ducmV2LnhtbESPQWvCQBSE7wX/w/IKvdWNCiKpG5FgQaHUqkU8PrIv&#10;2dDs25DdmrS/visUPA4z8w2zXA22EVfqfO1YwWScgCAunK65UvB5en1egPABWWPjmBT8kIdVNnpY&#10;Yqpdzwe6HkMlIoR9igpMCG0qpS8MWfRj1xJHr3SdxRBlV0ndYR/htpHTJJlLizXHBYMt5YaKr+O3&#10;VfDbLC6X/dbsTPkeinn+1m/y84dST4/D+gVEoCHcw//trVYwncz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WFt8YAAADcAAAADwAAAAAAAAAAAAAAAACYAgAAZHJz&#10;L2Rvd25yZXYueG1sUEsFBgAAAAAEAAQA9QAAAIsDAAAAAA=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194" o:spid="_x0000_s1057" style="position:absolute;left:1280;top:2000;width:9830;height:2" coordorigin="1280,2000" coordsize="98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95" o:spid="_x0000_s1058" style="position:absolute;left:1280;top:2000;width:9830;height:2;visibility:visible;mso-wrap-style:square;v-text-anchor:top" coordsize="9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W6MMA&#10;AADcAAAADwAAAGRycy9kb3ducmV2LnhtbESPzWrDMBCE74W8g9hAb7Ucl4bEiRJCSqBXO730tljr&#10;H2KtjKU6ip++KhR6HGbmG2Z/DKYXE42us6xglaQgiCurO24UfF4vLxsQziNr7C2Tggc5OB4WT3vM&#10;tb1zQVPpGxEh7HJU0Ho/5FK6qiWDLrEDcfRqOxr0UY6N1CPeI9z0MkvTtTTYcVxocaBzS9Wt/DYK&#10;wrQJ8yyDnTN6rZv3sy6++q1Sz8tw2oHwFPx/+K/9oRVkqzf4PR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6W6MMAAADcAAAADwAAAAAAAAAAAAAAAACYAgAAZHJzL2Rv&#10;d25yZXYueG1sUEsFBgAAAAAEAAQA9QAAAIgDAAAAAA==&#10;" path="m,l9830,e" filled="f" strokecolor="#231f20" strokeweight=".5pt">
                    <v:path arrowok="t" o:connecttype="custom" o:connectlocs="0,0;9830,0" o:connectangles="0,0"/>
                  </v:shape>
                </v:group>
                <v:group id="Group 192" o:spid="_x0000_s1059" style="position:absolute;left:1280;top:3500;width:9830;height:2" coordorigin="1280,3500" coordsize="98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93" o:spid="_x0000_s1060" style="position:absolute;left:1280;top:3500;width:9830;height:2;visibility:visible;mso-wrap-style:square;v-text-anchor:top" coordsize="9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tBMMA&#10;AADcAAAADwAAAGRycy9kb3ducmV2LnhtbESPzWrDMBCE74W8g9hAb7UcF5rEiRJCSqBXO730tljr&#10;H2KtjKU6ip++KhR6HGbmG2Z/DKYXE42us6xglaQgiCurO24UfF4vLxsQziNr7C2Tggc5OB4WT3vM&#10;tb1zQVPpGxEh7HJU0Ho/5FK6qiWDLrEDcfRqOxr0UY6N1CPeI9z0MkvTN2mw47jQ4kDnlqpb+W0U&#10;hGkT5lkGO2f0WjfvZ1189VulnpfhtAPhKfj/8F/7QyvIVmv4PR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CtBMMAAADcAAAADwAAAAAAAAAAAAAAAACYAgAAZHJzL2Rv&#10;d25yZXYueG1sUEsFBgAAAAAEAAQA9QAAAIgDAAAAAA==&#10;" path="m,l9830,e" filled="f" strokecolor="#231f20" strokeweight=".5pt">
                    <v:path arrowok="t" o:connecttype="custom" o:connectlocs="0,0;9830,0" o:connectangles="0,0"/>
                  </v:shape>
                </v:group>
                <v:group id="Group 190" o:spid="_x0000_s1061" style="position:absolute;left:1280;top:3050;width:9830;height:2" coordorigin="1280,3050" coordsize="98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1" o:spid="_x0000_s1062" style="position:absolute;left:1280;top:3050;width:9830;height:2;visibility:visible;mso-wrap-style:square;v-text-anchor:top" coordsize="9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c7cIA&#10;AADcAAAADwAAAGRycy9kb3ducmV2LnhtbESPT4vCMBTE78J+h/AWvGlqF0SraREXYa/+uXh7NM+2&#10;2LyUJltjP71ZWPA4zMxvmG0RTCsG6l1jWcFinoAgLq1uuFJwOR9mKxDOI2tsLZOCJzko8o/JFjNt&#10;H3yk4eQrESHsMlRQe99lUrqyJoNubjvi6N1sb9BH2VdS9/iIcNPKNEmW0mDDcaHGjvY1lffTr1EQ&#10;hlUYRxnsmNLXrfre6+O1XSs1/Qy7DQhPwb/D/+0frSBdrOHvTDwC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5ztwgAAANwAAAAPAAAAAAAAAAAAAAAAAJgCAABkcnMvZG93&#10;bnJldi54bWxQSwUGAAAAAAQABAD1AAAAhwMAAAAA&#10;" path="m,l9830,e" filled="f" strokecolor="#231f20" strokeweight=".5pt">
                    <v:path arrowok="t" o:connecttype="custom" o:connectlocs="0,0;983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29447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12" type="#_x0000_t136" style="position:absolute;left:0;text-align:left;margin-left:56.45pt;margin-top:-31.9pt;width:248.5pt;height:16pt;rotation:353;z-index:-251656704;mso-position-horizontal-relative:page;mso-position-vertical-relative:text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/>
          </v:shape>
        </w:pict>
      </w:r>
      <w:r w:rsidR="00D42E82">
        <w:rPr>
          <w:rFonts w:ascii="Times New Roman"/>
          <w:color w:val="231F20"/>
          <w:w w:val="55"/>
          <w:sz w:val="126"/>
        </w:rPr>
        <w:t>A</w:t>
      </w:r>
      <w:r w:rsidR="00D42E82">
        <w:rPr>
          <w:rFonts w:ascii="Times New Roman"/>
          <w:color w:val="231F20"/>
          <w:spacing w:val="-92"/>
          <w:w w:val="55"/>
          <w:sz w:val="126"/>
        </w:rPr>
        <w:t xml:space="preserve"> </w:t>
      </w:r>
      <w:r w:rsidR="00D42E82">
        <w:rPr>
          <w:rFonts w:ascii="Times New Roman"/>
          <w:color w:val="231F20"/>
          <w:spacing w:val="-6"/>
          <w:w w:val="55"/>
          <w:sz w:val="126"/>
        </w:rPr>
        <w:t>G</w:t>
      </w:r>
      <w:r w:rsidR="00D42E82">
        <w:rPr>
          <w:rFonts w:ascii="Times New Roman"/>
          <w:color w:val="231F20"/>
          <w:spacing w:val="-5"/>
          <w:w w:val="55"/>
          <w:sz w:val="126"/>
        </w:rPr>
        <w:t>ro</w:t>
      </w:r>
      <w:r w:rsidR="00D42E82">
        <w:rPr>
          <w:rFonts w:ascii="Times New Roman"/>
          <w:color w:val="231F20"/>
          <w:spacing w:val="-6"/>
          <w:w w:val="55"/>
          <w:sz w:val="126"/>
        </w:rPr>
        <w:t>ovy</w:t>
      </w:r>
      <w:r w:rsidR="00D42E82">
        <w:rPr>
          <w:rFonts w:ascii="Times New Roman"/>
          <w:color w:val="231F20"/>
          <w:spacing w:val="-91"/>
          <w:w w:val="55"/>
          <w:sz w:val="126"/>
        </w:rPr>
        <w:t xml:space="preserve"> </w:t>
      </w:r>
      <w:r w:rsidR="00D42E82">
        <w:rPr>
          <w:rFonts w:ascii="Times New Roman"/>
          <w:color w:val="231F20"/>
          <w:spacing w:val="-5"/>
          <w:w w:val="55"/>
          <w:sz w:val="126"/>
        </w:rPr>
        <w:t>Cube</w:t>
      </w:r>
    </w:p>
    <w:p w:rsidR="00F3000D" w:rsidRDefault="00D42E8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F3000D" w:rsidRDefault="00F3000D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F3000D" w:rsidRDefault="00F3000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F3000D" w:rsidRDefault="00D42E82" w:rsidP="00C80C7F">
      <w:pPr>
        <w:pStyle w:val="Heading8"/>
        <w:ind w:left="141"/>
        <w:sectPr w:rsidR="00F3000D">
          <w:type w:val="continuous"/>
          <w:pgSz w:w="12240" w:h="15840"/>
          <w:pgMar w:top="0" w:right="760" w:bottom="280" w:left="820" w:header="720" w:footer="720" w:gutter="0"/>
          <w:cols w:num="2" w:space="720" w:equalWidth="0">
            <w:col w:w="6986" w:space="40"/>
            <w:col w:w="3634"/>
          </w:cols>
        </w:sectPr>
      </w:pPr>
      <w:r>
        <w:rPr>
          <w:color w:val="231F20"/>
          <w:w w:val="105"/>
        </w:rPr>
        <w:t>A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2"/>
          <w:w w:val="105"/>
        </w:rPr>
        <w:t>Den</w:t>
      </w:r>
      <w:r>
        <w:rPr>
          <w:color w:val="231F20"/>
          <w:spacing w:val="-1"/>
          <w:w w:val="105"/>
        </w:rPr>
        <w:t>sity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 w:rsidP="00C80C7F">
      <w:pPr>
        <w:spacing w:before="682"/>
      </w:pPr>
      <w:bookmarkStart w:id="2" w:name="Float_A_Clip_p.1"/>
      <w:bookmarkEnd w:id="2"/>
    </w:p>
    <w:sectPr w:rsidR="00F3000D" w:rsidSect="00C80C7F">
      <w:pgSz w:w="12240" w:h="15840"/>
      <w:pgMar w:top="760" w:right="500" w:bottom="280" w:left="700" w:header="720" w:footer="720" w:gutter="0"/>
      <w:cols w:num="2" w:space="720" w:equalWidth="0">
        <w:col w:w="5897" w:space="40"/>
        <w:col w:w="51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29447F"/>
    <w:rsid w:val="00687E8D"/>
    <w:rsid w:val="006C20C9"/>
    <w:rsid w:val="00A75B0D"/>
    <w:rsid w:val="00C434E9"/>
    <w:rsid w:val="00C43516"/>
    <w:rsid w:val="00C80C7F"/>
    <w:rsid w:val="00D42E82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image" Target="media/image104.png"/><Relationship Id="rId3" Type="http://schemas.microsoft.com/office/2007/relationships/stylesWithEffects" Target="stylesWithEffects.xml"/><Relationship Id="rId112" Type="http://schemas.openxmlformats.org/officeDocument/2006/relationships/image" Target="media/image10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11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74" Type="http://schemas.openxmlformats.org/officeDocument/2006/relationships/image" Target="media/image69.png"/><Relationship Id="rId110" Type="http://schemas.openxmlformats.org/officeDocument/2006/relationships/image" Target="media/image3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114" Type="http://schemas.openxmlformats.org/officeDocument/2006/relationships/fontTable" Target="fontTable.xml"/><Relationship Id="rId4" Type="http://schemas.openxmlformats.org/officeDocument/2006/relationships/settings" Target="settings.xml"/><Relationship Id="rId113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B5D985D6</Template>
  <TotalTime>1</TotalTime>
  <Pages>3</Pages>
  <Words>182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3</cp:revision>
  <dcterms:created xsi:type="dcterms:W3CDTF">2015-08-19T08:23:00Z</dcterms:created>
  <dcterms:modified xsi:type="dcterms:W3CDTF">2015-08-19T08:48:00Z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